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385E9" w14:textId="77777777" w:rsidR="00FB7F50" w:rsidRPr="002245BE" w:rsidRDefault="00C67510" w:rsidP="00AC21B7">
      <w:pPr>
        <w:jc w:val="right"/>
        <w:rPr>
          <w:sz w:val="22"/>
          <w:szCs w:val="22"/>
        </w:rPr>
      </w:pPr>
      <w:bookmarkStart w:id="0" w:name="_Hlk53520193"/>
      <w:r w:rsidRPr="00C67510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C67510">
        <w:rPr>
          <w:sz w:val="22"/>
          <w:szCs w:val="22"/>
        </w:rPr>
        <w:t>2021-09-08</w:t>
      </w:r>
    </w:p>
    <w:p w14:paraId="7F32E347" w14:textId="77777777" w:rsidR="00C67510" w:rsidRPr="00C67510" w:rsidRDefault="00C67510" w:rsidP="00AC21B7">
      <w:pPr>
        <w:rPr>
          <w:b/>
          <w:bCs/>
          <w:sz w:val="22"/>
          <w:szCs w:val="22"/>
        </w:rPr>
      </w:pPr>
      <w:r w:rsidRPr="00C67510">
        <w:rPr>
          <w:b/>
          <w:bCs/>
          <w:sz w:val="22"/>
          <w:szCs w:val="22"/>
        </w:rPr>
        <w:t>Szpital Wojewódzki w Poznaniu</w:t>
      </w:r>
    </w:p>
    <w:p w14:paraId="5E462825" w14:textId="77777777" w:rsidR="00FB7F50" w:rsidRPr="002245BE" w:rsidRDefault="00C67510" w:rsidP="00AC21B7">
      <w:pPr>
        <w:rPr>
          <w:b/>
          <w:bCs/>
          <w:sz w:val="22"/>
          <w:szCs w:val="22"/>
        </w:rPr>
      </w:pPr>
      <w:r w:rsidRPr="00C67510">
        <w:rPr>
          <w:b/>
          <w:bCs/>
          <w:sz w:val="22"/>
          <w:szCs w:val="22"/>
        </w:rPr>
        <w:t>Dział Zamówień Publicznych</w:t>
      </w:r>
    </w:p>
    <w:p w14:paraId="447EF3B9" w14:textId="77777777" w:rsidR="00FB7F50" w:rsidRPr="002245BE" w:rsidRDefault="00C67510" w:rsidP="00AC21B7">
      <w:pPr>
        <w:rPr>
          <w:sz w:val="22"/>
          <w:szCs w:val="22"/>
        </w:rPr>
      </w:pPr>
      <w:r w:rsidRPr="00C67510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C67510">
        <w:rPr>
          <w:sz w:val="22"/>
          <w:szCs w:val="22"/>
        </w:rPr>
        <w:t>7/19</w:t>
      </w:r>
    </w:p>
    <w:p w14:paraId="5558E9B5" w14:textId="77777777" w:rsidR="00FB7F50" w:rsidRPr="002245BE" w:rsidRDefault="00C67510" w:rsidP="00AC21B7">
      <w:pPr>
        <w:rPr>
          <w:sz w:val="22"/>
          <w:szCs w:val="22"/>
        </w:rPr>
      </w:pPr>
      <w:r w:rsidRPr="00C67510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C67510">
        <w:rPr>
          <w:sz w:val="22"/>
          <w:szCs w:val="22"/>
        </w:rPr>
        <w:t>Poznań</w:t>
      </w:r>
    </w:p>
    <w:p w14:paraId="5E68FA9D" w14:textId="77777777" w:rsidR="00FB7F50" w:rsidRPr="002245BE" w:rsidRDefault="00FB7F50" w:rsidP="00AC21B7">
      <w:pPr>
        <w:rPr>
          <w:sz w:val="22"/>
          <w:szCs w:val="22"/>
        </w:rPr>
      </w:pPr>
    </w:p>
    <w:p w14:paraId="7C63418F" w14:textId="77777777" w:rsidR="00FB7F50" w:rsidRDefault="00FB7F50" w:rsidP="00AC21B7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C67510" w:rsidRPr="00C67510">
        <w:rPr>
          <w:bCs/>
          <w:sz w:val="22"/>
          <w:szCs w:val="22"/>
        </w:rPr>
        <w:t>SZW/DZP/43/2021/17</w:t>
      </w:r>
    </w:p>
    <w:p w14:paraId="06D6F3B4" w14:textId="77777777" w:rsidR="00E62859" w:rsidRDefault="00E62859" w:rsidP="00AC21B7">
      <w:pPr>
        <w:rPr>
          <w:sz w:val="22"/>
          <w:szCs w:val="22"/>
        </w:rPr>
      </w:pPr>
    </w:p>
    <w:p w14:paraId="7F4FF177" w14:textId="77777777" w:rsidR="00E62859" w:rsidRPr="00E62859" w:rsidRDefault="00E62859" w:rsidP="00AC21B7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8EF6176" w14:textId="191AC4D3" w:rsidR="00E62859" w:rsidRDefault="00E62859" w:rsidP="00AC21B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2FDA2D4" w14:textId="6E499FE7" w:rsidR="00AC21B7" w:rsidRDefault="00AC21B7" w:rsidP="00AC21B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9884CF8" w14:textId="77777777" w:rsidR="00AC21B7" w:rsidRPr="00C65E53" w:rsidRDefault="00AC21B7" w:rsidP="00AC21B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27AAFD4" w14:textId="77777777" w:rsidR="008642B3" w:rsidRDefault="009F0E5C" w:rsidP="00AC21B7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47B82830" w14:textId="475C6021" w:rsidR="008642B3" w:rsidRDefault="008642B3" w:rsidP="00AC21B7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DE0A5E9" w14:textId="77777777" w:rsidR="00AC21B7" w:rsidRDefault="00AC21B7" w:rsidP="00AC21B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67510" w:rsidRPr="00607F9B" w14:paraId="55C5E2B8" w14:textId="77777777" w:rsidTr="00764EF1">
        <w:trPr>
          <w:trHeight w:val="638"/>
        </w:trPr>
        <w:tc>
          <w:tcPr>
            <w:tcW w:w="959" w:type="dxa"/>
            <w:shd w:val="clear" w:color="auto" w:fill="auto"/>
          </w:tcPr>
          <w:p w14:paraId="7EEAA0E9" w14:textId="77777777" w:rsidR="00C67510" w:rsidRPr="00607F9B" w:rsidRDefault="00C67510" w:rsidP="00AC21B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B56428" w14:textId="77777777" w:rsidR="00C67510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7510">
              <w:rPr>
                <w:sz w:val="22"/>
                <w:szCs w:val="22"/>
              </w:rPr>
              <w:t>podstawowy</w:t>
            </w:r>
            <w:r w:rsidR="00AC21B7">
              <w:rPr>
                <w:sz w:val="22"/>
                <w:szCs w:val="22"/>
              </w:rPr>
              <w:t>m</w:t>
            </w:r>
            <w:r w:rsidRPr="00C67510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7510">
              <w:rPr>
                <w:b/>
                <w:bCs/>
                <w:sz w:val="22"/>
                <w:szCs w:val="22"/>
              </w:rPr>
              <w:t>Sukcesywna dostawa artykułów biurowych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7510">
              <w:rPr>
                <w:b/>
                <w:sz w:val="22"/>
                <w:szCs w:val="22"/>
              </w:rPr>
              <w:t>SZW/DZP/43/2021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E27508A" w14:textId="77777777" w:rsidR="00AC21B7" w:rsidRDefault="00AC21B7" w:rsidP="00AC21B7">
            <w:pPr>
              <w:jc w:val="both"/>
              <w:rPr>
                <w:bCs/>
                <w:sz w:val="22"/>
                <w:szCs w:val="22"/>
              </w:rPr>
            </w:pPr>
          </w:p>
          <w:p w14:paraId="0A2C04EE" w14:textId="03D0039D" w:rsidR="00AC21B7" w:rsidRPr="00607F9B" w:rsidRDefault="00AC21B7" w:rsidP="00AC21B7">
            <w:pPr>
              <w:jc w:val="both"/>
              <w:rPr>
                <w:sz w:val="22"/>
                <w:szCs w:val="22"/>
              </w:rPr>
            </w:pPr>
          </w:p>
        </w:tc>
      </w:tr>
    </w:tbl>
    <w:p w14:paraId="09D139D3" w14:textId="3D6033C5" w:rsidR="008642B3" w:rsidRDefault="00C65E53" w:rsidP="00AC21B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67510" w:rsidRPr="00C67510">
        <w:rPr>
          <w:b/>
          <w:sz w:val="22"/>
          <w:szCs w:val="22"/>
        </w:rPr>
        <w:t>Szpital Wojewódzki w Poznaniu</w:t>
      </w:r>
      <w:r w:rsidR="00AC21B7">
        <w:rPr>
          <w:b/>
          <w:sz w:val="22"/>
          <w:szCs w:val="22"/>
        </w:rPr>
        <w:t xml:space="preserve">, </w:t>
      </w:r>
      <w:r w:rsidR="00C67510" w:rsidRPr="00C6751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67510" w:rsidRPr="00C67510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67510" w14:paraId="547B17A6" w14:textId="77777777" w:rsidTr="00764E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AA402B5" w14:textId="77777777" w:rsidR="00C67510" w:rsidRPr="00D26ED6" w:rsidRDefault="00C67510" w:rsidP="00AC21B7">
            <w:pPr>
              <w:jc w:val="both"/>
              <w:rPr>
                <w:b/>
                <w:sz w:val="22"/>
                <w:szCs w:val="22"/>
              </w:rPr>
            </w:pPr>
            <w:r w:rsidRPr="00C67510">
              <w:rPr>
                <w:b/>
                <w:sz w:val="22"/>
                <w:szCs w:val="22"/>
              </w:rPr>
              <w:t>RODAN Sp. z o.o.</w:t>
            </w:r>
          </w:p>
          <w:p w14:paraId="4108B64A" w14:textId="77777777" w:rsidR="00C67510" w:rsidRPr="009F0E5C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C67510">
              <w:rPr>
                <w:bCs/>
                <w:sz w:val="22"/>
                <w:szCs w:val="22"/>
              </w:rPr>
              <w:t>ul. Górecka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510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461B3D" w14:textId="77777777" w:rsidR="00C67510" w:rsidRPr="009F0E5C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C67510">
              <w:rPr>
                <w:bCs/>
                <w:sz w:val="22"/>
                <w:szCs w:val="22"/>
              </w:rPr>
              <w:t>60-201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510">
              <w:rPr>
                <w:bCs/>
                <w:sz w:val="22"/>
                <w:szCs w:val="22"/>
              </w:rPr>
              <w:t>Poznań</w:t>
            </w:r>
          </w:p>
          <w:p w14:paraId="04AAC4DF" w14:textId="0548C6C9" w:rsidR="00C67510" w:rsidRPr="00211A34" w:rsidRDefault="00C67510" w:rsidP="00AC21B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21B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6751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7510">
              <w:rPr>
                <w:sz w:val="22"/>
                <w:szCs w:val="22"/>
              </w:rPr>
              <w:t>drobne biurowe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67510">
              <w:rPr>
                <w:b/>
                <w:sz w:val="22"/>
                <w:szCs w:val="22"/>
              </w:rPr>
              <w:t>71 500.00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4F5F14" w14:textId="77777777" w:rsidR="00C67510" w:rsidRPr="00D26ED6" w:rsidRDefault="00C67510" w:rsidP="00AC21B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FF415B" w14:textId="77777777" w:rsidR="00C67510" w:rsidRDefault="00C67510" w:rsidP="00AC21B7">
            <w:pPr>
              <w:pStyle w:val="Nagwek"/>
              <w:tabs>
                <w:tab w:val="clear" w:pos="4536"/>
                <w:tab w:val="clear" w:pos="9072"/>
              </w:tabs>
            </w:pPr>
            <w:r w:rsidRPr="00C67510">
              <w:t>Oferta spełnia wszystkie wymagania formalno-prawne i jest zgodna z SWZ.</w:t>
            </w:r>
          </w:p>
        </w:tc>
      </w:tr>
      <w:tr w:rsidR="00C67510" w14:paraId="7AA7BEBE" w14:textId="77777777" w:rsidTr="00764E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147221C" w14:textId="77777777" w:rsidR="00C67510" w:rsidRPr="00D26ED6" w:rsidRDefault="00C67510" w:rsidP="00AC21B7">
            <w:pPr>
              <w:jc w:val="both"/>
              <w:rPr>
                <w:b/>
                <w:sz w:val="22"/>
                <w:szCs w:val="22"/>
              </w:rPr>
            </w:pPr>
            <w:r w:rsidRPr="00C67510">
              <w:rPr>
                <w:b/>
                <w:sz w:val="22"/>
                <w:szCs w:val="22"/>
              </w:rPr>
              <w:t>KOMERS SP.J.</w:t>
            </w:r>
          </w:p>
          <w:p w14:paraId="70F447BD" w14:textId="77777777" w:rsidR="00C67510" w:rsidRPr="009F0E5C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C67510">
              <w:rPr>
                <w:bCs/>
                <w:sz w:val="22"/>
                <w:szCs w:val="22"/>
              </w:rPr>
              <w:t>Wolności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510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710702" w14:textId="77777777" w:rsidR="00C67510" w:rsidRPr="009F0E5C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C67510">
              <w:rPr>
                <w:bCs/>
                <w:sz w:val="22"/>
                <w:szCs w:val="22"/>
              </w:rPr>
              <w:t>58-500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510">
              <w:rPr>
                <w:bCs/>
                <w:sz w:val="22"/>
                <w:szCs w:val="22"/>
              </w:rPr>
              <w:t>Jelenia Góra</w:t>
            </w:r>
          </w:p>
          <w:p w14:paraId="7EB5BF7B" w14:textId="715F0075" w:rsidR="00C67510" w:rsidRPr="00211A34" w:rsidRDefault="00C67510" w:rsidP="00AC21B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21B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6751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7510">
              <w:rPr>
                <w:sz w:val="22"/>
                <w:szCs w:val="22"/>
              </w:rPr>
              <w:t>baterie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67510">
              <w:rPr>
                <w:b/>
                <w:sz w:val="22"/>
                <w:szCs w:val="22"/>
              </w:rPr>
              <w:t>11 918.70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7FBEDB" w14:textId="77777777" w:rsidR="00C67510" w:rsidRPr="00D26ED6" w:rsidRDefault="00C67510" w:rsidP="00AC21B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C9A40F" w14:textId="77777777" w:rsidR="00C67510" w:rsidRDefault="00C67510" w:rsidP="00AC21B7">
            <w:pPr>
              <w:pStyle w:val="Nagwek"/>
              <w:tabs>
                <w:tab w:val="clear" w:pos="4536"/>
                <w:tab w:val="clear" w:pos="9072"/>
              </w:tabs>
            </w:pPr>
            <w:r w:rsidRPr="00C67510">
              <w:t>Oferta spełnia wszystkie wymagania formalno-prawne i jest zgodna z SWZ.</w:t>
            </w:r>
          </w:p>
        </w:tc>
      </w:tr>
      <w:tr w:rsidR="00C67510" w14:paraId="68111729" w14:textId="77777777" w:rsidTr="00764E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04D836D" w14:textId="77777777" w:rsidR="00C67510" w:rsidRPr="00D26ED6" w:rsidRDefault="00C67510" w:rsidP="00AC21B7">
            <w:pPr>
              <w:jc w:val="both"/>
              <w:rPr>
                <w:b/>
                <w:sz w:val="22"/>
                <w:szCs w:val="22"/>
              </w:rPr>
            </w:pPr>
            <w:r w:rsidRPr="00C67510">
              <w:rPr>
                <w:b/>
                <w:sz w:val="22"/>
                <w:szCs w:val="22"/>
              </w:rPr>
              <w:t>RODAN Sp. z o.o.</w:t>
            </w:r>
          </w:p>
          <w:p w14:paraId="08B79E94" w14:textId="77777777" w:rsidR="00C67510" w:rsidRPr="009F0E5C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C67510">
              <w:rPr>
                <w:bCs/>
                <w:sz w:val="22"/>
                <w:szCs w:val="22"/>
              </w:rPr>
              <w:t>ul. Górecka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510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4B4D2A" w14:textId="77777777" w:rsidR="00C67510" w:rsidRPr="009F0E5C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C67510">
              <w:rPr>
                <w:bCs/>
                <w:sz w:val="22"/>
                <w:szCs w:val="22"/>
              </w:rPr>
              <w:t>60-201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510">
              <w:rPr>
                <w:bCs/>
                <w:sz w:val="22"/>
                <w:szCs w:val="22"/>
              </w:rPr>
              <w:t>Poznań</w:t>
            </w:r>
          </w:p>
          <w:p w14:paraId="0884EFEB" w14:textId="23A49DE6" w:rsidR="00C67510" w:rsidRPr="00211A34" w:rsidRDefault="00C67510" w:rsidP="00AC21B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21B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67510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7510">
              <w:rPr>
                <w:sz w:val="22"/>
                <w:szCs w:val="22"/>
              </w:rPr>
              <w:t>papier ksero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67510">
              <w:rPr>
                <w:b/>
                <w:sz w:val="22"/>
                <w:szCs w:val="22"/>
              </w:rPr>
              <w:t>113 835.27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F4CFD4" w14:textId="77777777" w:rsidR="00C67510" w:rsidRPr="00D26ED6" w:rsidRDefault="00C67510" w:rsidP="00AC21B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D5E077" w14:textId="77777777" w:rsidR="00C67510" w:rsidRDefault="00C67510" w:rsidP="00AC21B7">
            <w:pPr>
              <w:pStyle w:val="Nagwek"/>
              <w:tabs>
                <w:tab w:val="clear" w:pos="4536"/>
                <w:tab w:val="clear" w:pos="9072"/>
              </w:tabs>
            </w:pPr>
            <w:r w:rsidRPr="00C67510">
              <w:t>Oferta spełnia wszystkie wymagania formalno-prawne i jest zgodna z SWZ.</w:t>
            </w:r>
          </w:p>
        </w:tc>
      </w:tr>
      <w:tr w:rsidR="00C67510" w14:paraId="4055A3D1" w14:textId="77777777" w:rsidTr="00764E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2B2693E" w14:textId="77777777" w:rsidR="00C67510" w:rsidRPr="00D26ED6" w:rsidRDefault="00C67510" w:rsidP="00AC21B7">
            <w:pPr>
              <w:jc w:val="both"/>
              <w:rPr>
                <w:b/>
                <w:sz w:val="22"/>
                <w:szCs w:val="22"/>
              </w:rPr>
            </w:pPr>
            <w:r w:rsidRPr="00C67510">
              <w:rPr>
                <w:b/>
                <w:sz w:val="22"/>
                <w:szCs w:val="22"/>
              </w:rPr>
              <w:t>KOMERS SP.J.</w:t>
            </w:r>
          </w:p>
          <w:p w14:paraId="417C5833" w14:textId="77777777" w:rsidR="00C67510" w:rsidRPr="009F0E5C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C67510">
              <w:rPr>
                <w:bCs/>
                <w:sz w:val="22"/>
                <w:szCs w:val="22"/>
              </w:rPr>
              <w:t>Wolności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510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506CED" w14:textId="77777777" w:rsidR="00C67510" w:rsidRPr="009F0E5C" w:rsidRDefault="00C67510" w:rsidP="00AC21B7">
            <w:pPr>
              <w:jc w:val="both"/>
              <w:rPr>
                <w:bCs/>
                <w:sz w:val="22"/>
                <w:szCs w:val="22"/>
              </w:rPr>
            </w:pPr>
            <w:r w:rsidRPr="00C67510">
              <w:rPr>
                <w:bCs/>
                <w:sz w:val="22"/>
                <w:szCs w:val="22"/>
              </w:rPr>
              <w:t>58-500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510">
              <w:rPr>
                <w:bCs/>
                <w:sz w:val="22"/>
                <w:szCs w:val="22"/>
              </w:rPr>
              <w:t>Jelenia Góra</w:t>
            </w:r>
          </w:p>
          <w:p w14:paraId="05DEC475" w14:textId="27751222" w:rsidR="00C67510" w:rsidRPr="00211A34" w:rsidRDefault="00C67510" w:rsidP="00AC21B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21B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67510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7510">
              <w:rPr>
                <w:sz w:val="22"/>
                <w:szCs w:val="22"/>
              </w:rPr>
              <w:t>płyty CD i DVD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67510">
              <w:rPr>
                <w:b/>
                <w:sz w:val="22"/>
                <w:szCs w:val="22"/>
              </w:rPr>
              <w:t>12 887.94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2381E3" w14:textId="77777777" w:rsidR="00C67510" w:rsidRPr="00D26ED6" w:rsidRDefault="00C67510" w:rsidP="00AC21B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33AC2F2" w14:textId="77777777" w:rsidR="00C67510" w:rsidRDefault="00C67510" w:rsidP="00AC21B7">
            <w:pPr>
              <w:pStyle w:val="Nagwek"/>
              <w:tabs>
                <w:tab w:val="clear" w:pos="4536"/>
                <w:tab w:val="clear" w:pos="9072"/>
              </w:tabs>
            </w:pPr>
            <w:r w:rsidRPr="00C67510">
              <w:t>Oferta spełnia wszystkie wymagania formalno-prawne i jest zgodna z SWZ.</w:t>
            </w:r>
          </w:p>
        </w:tc>
      </w:tr>
    </w:tbl>
    <w:p w14:paraId="706144FD" w14:textId="77777777" w:rsidR="00AC21B7" w:rsidRDefault="00AC21B7" w:rsidP="00AC21B7">
      <w:pPr>
        <w:jc w:val="both"/>
        <w:rPr>
          <w:color w:val="000000"/>
          <w:sz w:val="22"/>
          <w:szCs w:val="22"/>
        </w:rPr>
      </w:pPr>
    </w:p>
    <w:p w14:paraId="307A63F7" w14:textId="51457333" w:rsidR="003A0AFC" w:rsidRPr="00756CDA" w:rsidRDefault="00915B9E" w:rsidP="00AC21B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552"/>
        <w:gridCol w:w="1276"/>
      </w:tblGrid>
      <w:tr w:rsidR="00211A34" w:rsidRPr="00834EF4" w14:paraId="0ACD82F7" w14:textId="77777777" w:rsidTr="0009342D">
        <w:tc>
          <w:tcPr>
            <w:tcW w:w="2169" w:type="dxa"/>
            <w:shd w:val="clear" w:color="auto" w:fill="F3F3F3"/>
          </w:tcPr>
          <w:p w14:paraId="6259C8CE" w14:textId="77777777" w:rsidR="00211A34" w:rsidRPr="00211A34" w:rsidRDefault="00211A34" w:rsidP="00AC21B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14:paraId="29796B04" w14:textId="77777777" w:rsidR="00211A34" w:rsidRPr="00211A34" w:rsidRDefault="00211A34" w:rsidP="00AC21B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14:paraId="320B4CAC" w14:textId="77777777" w:rsidR="00211A34" w:rsidRPr="00211A34" w:rsidRDefault="00211A34" w:rsidP="00AC21B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7689429D" w14:textId="77777777" w:rsidR="00211A34" w:rsidRPr="00211A34" w:rsidRDefault="00211A34" w:rsidP="00AC21B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67510" w:rsidRPr="00834EF4" w14:paraId="3FBFA3F3" w14:textId="77777777" w:rsidTr="0009342D">
        <w:tc>
          <w:tcPr>
            <w:tcW w:w="2169" w:type="dxa"/>
            <w:shd w:val="clear" w:color="auto" w:fill="auto"/>
          </w:tcPr>
          <w:p w14:paraId="0925F003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drobne biurowe</w:t>
            </w:r>
          </w:p>
        </w:tc>
        <w:tc>
          <w:tcPr>
            <w:tcW w:w="3501" w:type="dxa"/>
            <w:shd w:val="clear" w:color="auto" w:fill="auto"/>
          </w:tcPr>
          <w:p w14:paraId="0F755200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>RODAN Sp. z o.o.</w:t>
            </w:r>
          </w:p>
          <w:p w14:paraId="22D7723D" w14:textId="77777777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ul. Górecka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17</w:t>
            </w:r>
          </w:p>
          <w:p w14:paraId="3E465664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60-201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2EC8FD64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2B6D1811" w14:textId="780339B0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10092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100,00</w:t>
            </w:r>
          </w:p>
        </w:tc>
      </w:tr>
      <w:tr w:rsidR="00C67510" w:rsidRPr="00834EF4" w14:paraId="0869AB04" w14:textId="77777777" w:rsidTr="0009342D">
        <w:tc>
          <w:tcPr>
            <w:tcW w:w="2169" w:type="dxa"/>
            <w:shd w:val="clear" w:color="auto" w:fill="auto"/>
          </w:tcPr>
          <w:p w14:paraId="360182FC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drobne biurowe</w:t>
            </w:r>
          </w:p>
        </w:tc>
        <w:tc>
          <w:tcPr>
            <w:tcW w:w="3501" w:type="dxa"/>
            <w:shd w:val="clear" w:color="auto" w:fill="auto"/>
          </w:tcPr>
          <w:p w14:paraId="730AD1FD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 xml:space="preserve">Firma Usługowo - Handlowa ANNA </w:t>
            </w:r>
            <w:proofErr w:type="spellStart"/>
            <w:r w:rsidRPr="00C67510">
              <w:rPr>
                <w:b/>
                <w:bCs/>
                <w:sz w:val="20"/>
                <w:szCs w:val="20"/>
              </w:rPr>
              <w:t>Anna</w:t>
            </w:r>
            <w:proofErr w:type="spellEnd"/>
            <w:r w:rsidRPr="00C675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67510">
              <w:rPr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14:paraId="0126CBF4" w14:textId="5EA09977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ul. Wodna 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86AF8A0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Gniezno</w:t>
            </w:r>
          </w:p>
        </w:tc>
        <w:tc>
          <w:tcPr>
            <w:tcW w:w="2552" w:type="dxa"/>
            <w:shd w:val="clear" w:color="auto" w:fill="auto"/>
          </w:tcPr>
          <w:p w14:paraId="7671F2F7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4AD0F9AD" w14:textId="6FADB7D2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- 82.67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74833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82,67</w:t>
            </w:r>
          </w:p>
        </w:tc>
      </w:tr>
      <w:tr w:rsidR="00C67510" w:rsidRPr="00834EF4" w14:paraId="0FBDB65A" w14:textId="77777777" w:rsidTr="0009342D">
        <w:tc>
          <w:tcPr>
            <w:tcW w:w="2169" w:type="dxa"/>
            <w:shd w:val="clear" w:color="auto" w:fill="auto"/>
          </w:tcPr>
          <w:p w14:paraId="58D26DCD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drobne biurowe</w:t>
            </w:r>
          </w:p>
        </w:tc>
        <w:tc>
          <w:tcPr>
            <w:tcW w:w="3501" w:type="dxa"/>
            <w:shd w:val="clear" w:color="auto" w:fill="auto"/>
          </w:tcPr>
          <w:p w14:paraId="1EFA0A6E" w14:textId="77777777" w:rsidR="0009342D" w:rsidRDefault="00C67510" w:rsidP="0009342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67510">
              <w:rPr>
                <w:b/>
                <w:bCs/>
                <w:sz w:val="20"/>
                <w:szCs w:val="20"/>
              </w:rPr>
              <w:t>Daxer</w:t>
            </w:r>
            <w:proofErr w:type="spellEnd"/>
            <w:r w:rsidRPr="00C67510">
              <w:rPr>
                <w:b/>
                <w:bCs/>
                <w:sz w:val="20"/>
                <w:szCs w:val="20"/>
              </w:rPr>
              <w:t xml:space="preserve"> </w:t>
            </w:r>
            <w:r w:rsidR="0009342D">
              <w:rPr>
                <w:b/>
                <w:bCs/>
                <w:sz w:val="20"/>
                <w:szCs w:val="20"/>
              </w:rPr>
              <w:t>Materiały Biurowe</w:t>
            </w:r>
          </w:p>
          <w:p w14:paraId="08C15763" w14:textId="0E4A0126" w:rsidR="0009342D" w:rsidRPr="0009342D" w:rsidRDefault="0009342D" w:rsidP="0009342D">
            <w:pPr>
              <w:rPr>
                <w:sz w:val="20"/>
                <w:szCs w:val="20"/>
              </w:rPr>
            </w:pPr>
            <w:r w:rsidRPr="0009342D">
              <w:rPr>
                <w:sz w:val="20"/>
                <w:szCs w:val="20"/>
              </w:rPr>
              <w:t>ul. Lutycka 105A</w:t>
            </w:r>
          </w:p>
          <w:p w14:paraId="66391C51" w14:textId="636B33AC" w:rsidR="00C67510" w:rsidRPr="00211A34" w:rsidRDefault="0009342D" w:rsidP="0009342D">
            <w:pPr>
              <w:rPr>
                <w:color w:val="000000"/>
                <w:sz w:val="20"/>
                <w:szCs w:val="20"/>
              </w:rPr>
            </w:pPr>
            <w:r w:rsidRPr="0009342D">
              <w:rPr>
                <w:sz w:val="20"/>
                <w:szCs w:val="20"/>
              </w:rPr>
              <w:t>60-478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C67510" w:rsidRPr="00C67510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1325DBA6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3800363A" w14:textId="0C82DB5B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- 81.63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2D3100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81,63</w:t>
            </w:r>
          </w:p>
        </w:tc>
      </w:tr>
      <w:tr w:rsidR="00C67510" w:rsidRPr="00834EF4" w14:paraId="17200BF5" w14:textId="77777777" w:rsidTr="0009342D">
        <w:tc>
          <w:tcPr>
            <w:tcW w:w="2169" w:type="dxa"/>
            <w:shd w:val="clear" w:color="auto" w:fill="auto"/>
          </w:tcPr>
          <w:p w14:paraId="7C095D27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baterie</w:t>
            </w:r>
          </w:p>
        </w:tc>
        <w:tc>
          <w:tcPr>
            <w:tcW w:w="3501" w:type="dxa"/>
            <w:shd w:val="clear" w:color="auto" w:fill="auto"/>
          </w:tcPr>
          <w:p w14:paraId="0E47A5CB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>KOMERS SP.J.</w:t>
            </w:r>
          </w:p>
          <w:p w14:paraId="6DB023B3" w14:textId="77777777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Wolności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38</w:t>
            </w:r>
          </w:p>
          <w:p w14:paraId="19568AC2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58-500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Jelenia Góra</w:t>
            </w:r>
          </w:p>
        </w:tc>
        <w:tc>
          <w:tcPr>
            <w:tcW w:w="2552" w:type="dxa"/>
            <w:shd w:val="clear" w:color="auto" w:fill="auto"/>
          </w:tcPr>
          <w:p w14:paraId="6AF450DF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2815EA5A" w14:textId="2E681B84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CC492C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100,00</w:t>
            </w:r>
          </w:p>
        </w:tc>
      </w:tr>
      <w:tr w:rsidR="00C67510" w:rsidRPr="00834EF4" w14:paraId="7B93C62E" w14:textId="77777777" w:rsidTr="0009342D">
        <w:tc>
          <w:tcPr>
            <w:tcW w:w="2169" w:type="dxa"/>
            <w:shd w:val="clear" w:color="auto" w:fill="auto"/>
          </w:tcPr>
          <w:p w14:paraId="437769EE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baterie</w:t>
            </w:r>
          </w:p>
        </w:tc>
        <w:tc>
          <w:tcPr>
            <w:tcW w:w="3501" w:type="dxa"/>
            <w:shd w:val="clear" w:color="auto" w:fill="auto"/>
          </w:tcPr>
          <w:p w14:paraId="5727A494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>PPHU CONTENT Sp. z o.o.</w:t>
            </w:r>
          </w:p>
          <w:p w14:paraId="26E1A8CB" w14:textId="77777777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Al. Korfantego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66</w:t>
            </w:r>
          </w:p>
          <w:p w14:paraId="3A154438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40-161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14:paraId="644FC5D6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5CE6F554" w14:textId="39CF6483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- 95.76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5E8151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95,76</w:t>
            </w:r>
          </w:p>
        </w:tc>
      </w:tr>
      <w:tr w:rsidR="00C67510" w:rsidRPr="00834EF4" w14:paraId="267066C7" w14:textId="77777777" w:rsidTr="0009342D">
        <w:tc>
          <w:tcPr>
            <w:tcW w:w="2169" w:type="dxa"/>
            <w:shd w:val="clear" w:color="auto" w:fill="auto"/>
          </w:tcPr>
          <w:p w14:paraId="6F26D708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baterie</w:t>
            </w:r>
          </w:p>
        </w:tc>
        <w:tc>
          <w:tcPr>
            <w:tcW w:w="3501" w:type="dxa"/>
            <w:shd w:val="clear" w:color="auto" w:fill="auto"/>
          </w:tcPr>
          <w:p w14:paraId="401445B8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 xml:space="preserve">Firma Usługowo - Handlowa ANNA </w:t>
            </w:r>
            <w:proofErr w:type="spellStart"/>
            <w:r w:rsidRPr="00C67510">
              <w:rPr>
                <w:b/>
                <w:bCs/>
                <w:sz w:val="20"/>
                <w:szCs w:val="20"/>
              </w:rPr>
              <w:t>Anna</w:t>
            </w:r>
            <w:proofErr w:type="spellEnd"/>
            <w:r w:rsidRPr="00C675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67510">
              <w:rPr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14:paraId="64C36867" w14:textId="522C584D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ul. Wodna 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378918FA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Gniezno</w:t>
            </w:r>
          </w:p>
        </w:tc>
        <w:tc>
          <w:tcPr>
            <w:tcW w:w="2552" w:type="dxa"/>
            <w:shd w:val="clear" w:color="auto" w:fill="auto"/>
          </w:tcPr>
          <w:p w14:paraId="4A7FAE3C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218FF554" w14:textId="6365912F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- 62.32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36E6F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62,32</w:t>
            </w:r>
          </w:p>
        </w:tc>
      </w:tr>
      <w:tr w:rsidR="00C67510" w:rsidRPr="00834EF4" w14:paraId="7215D489" w14:textId="77777777" w:rsidTr="0009342D">
        <w:tc>
          <w:tcPr>
            <w:tcW w:w="2169" w:type="dxa"/>
            <w:shd w:val="clear" w:color="auto" w:fill="auto"/>
          </w:tcPr>
          <w:p w14:paraId="41239A96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baterie</w:t>
            </w:r>
          </w:p>
        </w:tc>
        <w:tc>
          <w:tcPr>
            <w:tcW w:w="3501" w:type="dxa"/>
            <w:shd w:val="clear" w:color="auto" w:fill="auto"/>
          </w:tcPr>
          <w:p w14:paraId="6F0B0D18" w14:textId="77777777" w:rsidR="0009342D" w:rsidRDefault="0009342D" w:rsidP="0009342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67510">
              <w:rPr>
                <w:b/>
                <w:bCs/>
                <w:sz w:val="20"/>
                <w:szCs w:val="20"/>
              </w:rPr>
              <w:t>Daxer</w:t>
            </w:r>
            <w:proofErr w:type="spellEnd"/>
            <w:r w:rsidRPr="00C67510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Materiały Biurowe</w:t>
            </w:r>
          </w:p>
          <w:p w14:paraId="16024B2E" w14:textId="77777777" w:rsidR="0009342D" w:rsidRPr="0009342D" w:rsidRDefault="0009342D" w:rsidP="0009342D">
            <w:pPr>
              <w:rPr>
                <w:sz w:val="20"/>
                <w:szCs w:val="20"/>
              </w:rPr>
            </w:pPr>
            <w:r w:rsidRPr="0009342D">
              <w:rPr>
                <w:sz w:val="20"/>
                <w:szCs w:val="20"/>
              </w:rPr>
              <w:t>ul. Lutycka 105A</w:t>
            </w:r>
          </w:p>
          <w:p w14:paraId="1AD088E7" w14:textId="710AE81E" w:rsidR="00C67510" w:rsidRPr="00211A34" w:rsidRDefault="0009342D" w:rsidP="0009342D">
            <w:pPr>
              <w:rPr>
                <w:color w:val="000000"/>
                <w:sz w:val="20"/>
                <w:szCs w:val="20"/>
              </w:rPr>
            </w:pPr>
            <w:r w:rsidRPr="0009342D">
              <w:rPr>
                <w:sz w:val="20"/>
                <w:szCs w:val="20"/>
              </w:rPr>
              <w:t>60-478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46463A45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4D20C41C" w14:textId="1F4C1ECC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- 40.26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1036DE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40,26</w:t>
            </w:r>
          </w:p>
        </w:tc>
      </w:tr>
      <w:tr w:rsidR="00C67510" w:rsidRPr="00834EF4" w14:paraId="15714DE3" w14:textId="77777777" w:rsidTr="0009342D">
        <w:tc>
          <w:tcPr>
            <w:tcW w:w="2169" w:type="dxa"/>
            <w:shd w:val="clear" w:color="auto" w:fill="auto"/>
          </w:tcPr>
          <w:p w14:paraId="4A878F91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papier ksero</w:t>
            </w:r>
          </w:p>
        </w:tc>
        <w:tc>
          <w:tcPr>
            <w:tcW w:w="3501" w:type="dxa"/>
            <w:shd w:val="clear" w:color="auto" w:fill="auto"/>
          </w:tcPr>
          <w:p w14:paraId="4D9B9AFF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>RODAN Sp. z o.o.</w:t>
            </w:r>
          </w:p>
          <w:p w14:paraId="65960300" w14:textId="77777777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ul. Górecka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17</w:t>
            </w:r>
          </w:p>
          <w:p w14:paraId="46FDF316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60-201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31ED9638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176375E6" w14:textId="0F3651D2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EC967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100,00</w:t>
            </w:r>
          </w:p>
        </w:tc>
      </w:tr>
      <w:tr w:rsidR="00C67510" w:rsidRPr="00834EF4" w14:paraId="4F139634" w14:textId="77777777" w:rsidTr="0009342D">
        <w:tc>
          <w:tcPr>
            <w:tcW w:w="2169" w:type="dxa"/>
            <w:shd w:val="clear" w:color="auto" w:fill="auto"/>
          </w:tcPr>
          <w:p w14:paraId="36C5AC4C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papier ksero</w:t>
            </w:r>
          </w:p>
        </w:tc>
        <w:tc>
          <w:tcPr>
            <w:tcW w:w="3501" w:type="dxa"/>
            <w:shd w:val="clear" w:color="auto" w:fill="auto"/>
          </w:tcPr>
          <w:p w14:paraId="586FA73D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 xml:space="preserve">Firma Usługowo - Handlowa ANNA </w:t>
            </w:r>
            <w:proofErr w:type="spellStart"/>
            <w:r w:rsidRPr="00C67510">
              <w:rPr>
                <w:b/>
                <w:bCs/>
                <w:sz w:val="20"/>
                <w:szCs w:val="20"/>
              </w:rPr>
              <w:t>Anna</w:t>
            </w:r>
            <w:proofErr w:type="spellEnd"/>
            <w:r w:rsidRPr="00C675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67510">
              <w:rPr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14:paraId="4E6FC1E0" w14:textId="0A44554C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ul. Wodna 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306D8BBD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Gniezno</w:t>
            </w:r>
          </w:p>
        </w:tc>
        <w:tc>
          <w:tcPr>
            <w:tcW w:w="2552" w:type="dxa"/>
            <w:shd w:val="clear" w:color="auto" w:fill="auto"/>
          </w:tcPr>
          <w:p w14:paraId="75969192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- 95.23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B8BEC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95,23</w:t>
            </w:r>
          </w:p>
        </w:tc>
      </w:tr>
      <w:tr w:rsidR="00C67510" w:rsidRPr="00834EF4" w14:paraId="15F1B5B0" w14:textId="77777777" w:rsidTr="0009342D">
        <w:tc>
          <w:tcPr>
            <w:tcW w:w="2169" w:type="dxa"/>
            <w:shd w:val="clear" w:color="auto" w:fill="auto"/>
          </w:tcPr>
          <w:p w14:paraId="3D762EF2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papier ksero</w:t>
            </w:r>
          </w:p>
        </w:tc>
        <w:tc>
          <w:tcPr>
            <w:tcW w:w="3501" w:type="dxa"/>
            <w:shd w:val="clear" w:color="auto" w:fill="auto"/>
          </w:tcPr>
          <w:p w14:paraId="6F2F6CD9" w14:textId="77777777" w:rsidR="0009342D" w:rsidRDefault="0009342D" w:rsidP="0009342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67510">
              <w:rPr>
                <w:b/>
                <w:bCs/>
                <w:sz w:val="20"/>
                <w:szCs w:val="20"/>
              </w:rPr>
              <w:t>Daxer</w:t>
            </w:r>
            <w:proofErr w:type="spellEnd"/>
            <w:r w:rsidRPr="00C67510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Materiały Biurowe</w:t>
            </w:r>
          </w:p>
          <w:p w14:paraId="096FBD5E" w14:textId="77777777" w:rsidR="0009342D" w:rsidRPr="0009342D" w:rsidRDefault="0009342D" w:rsidP="0009342D">
            <w:pPr>
              <w:rPr>
                <w:sz w:val="20"/>
                <w:szCs w:val="20"/>
              </w:rPr>
            </w:pPr>
            <w:r w:rsidRPr="0009342D">
              <w:rPr>
                <w:sz w:val="20"/>
                <w:szCs w:val="20"/>
              </w:rPr>
              <w:t>ul. Lutycka 105A</w:t>
            </w:r>
          </w:p>
          <w:p w14:paraId="5256124D" w14:textId="1EC06E6E" w:rsidR="00C67510" w:rsidRPr="00211A34" w:rsidRDefault="0009342D" w:rsidP="0009342D">
            <w:pPr>
              <w:rPr>
                <w:color w:val="000000"/>
                <w:sz w:val="20"/>
                <w:szCs w:val="20"/>
              </w:rPr>
            </w:pPr>
            <w:r w:rsidRPr="0009342D">
              <w:rPr>
                <w:sz w:val="20"/>
                <w:szCs w:val="20"/>
              </w:rPr>
              <w:t>60-478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1C0C227C" w14:textId="77777777" w:rsidR="0009342D" w:rsidRDefault="0009342D" w:rsidP="00AC21B7">
            <w:pPr>
              <w:rPr>
                <w:sz w:val="20"/>
                <w:szCs w:val="20"/>
              </w:rPr>
            </w:pPr>
          </w:p>
          <w:p w14:paraId="4B090783" w14:textId="02A8AD4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- 89.41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7209E0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89,41</w:t>
            </w:r>
          </w:p>
        </w:tc>
      </w:tr>
      <w:tr w:rsidR="00C67510" w:rsidRPr="00834EF4" w14:paraId="7A4FB737" w14:textId="77777777" w:rsidTr="0009342D">
        <w:tc>
          <w:tcPr>
            <w:tcW w:w="2169" w:type="dxa"/>
            <w:shd w:val="clear" w:color="auto" w:fill="auto"/>
          </w:tcPr>
          <w:p w14:paraId="74D3D635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płyty CD i DVD</w:t>
            </w:r>
          </w:p>
        </w:tc>
        <w:tc>
          <w:tcPr>
            <w:tcW w:w="3501" w:type="dxa"/>
            <w:shd w:val="clear" w:color="auto" w:fill="auto"/>
          </w:tcPr>
          <w:p w14:paraId="7DCDB513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>KOMERS SP.J.</w:t>
            </w:r>
          </w:p>
          <w:p w14:paraId="57A883A0" w14:textId="77777777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Wolności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38</w:t>
            </w:r>
          </w:p>
          <w:p w14:paraId="76CE765A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58-500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Jelenia Góra</w:t>
            </w:r>
          </w:p>
        </w:tc>
        <w:tc>
          <w:tcPr>
            <w:tcW w:w="2552" w:type="dxa"/>
            <w:shd w:val="clear" w:color="auto" w:fill="auto"/>
          </w:tcPr>
          <w:p w14:paraId="699F43BE" w14:textId="77777777" w:rsidR="00C67510" w:rsidRPr="00C67510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- 60.00</w:t>
            </w:r>
          </w:p>
          <w:p w14:paraId="1DF6C357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B0A8FD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100,00</w:t>
            </w:r>
          </w:p>
        </w:tc>
      </w:tr>
      <w:tr w:rsidR="00C67510" w:rsidRPr="00834EF4" w14:paraId="33C243C6" w14:textId="77777777" w:rsidTr="0009342D">
        <w:tc>
          <w:tcPr>
            <w:tcW w:w="2169" w:type="dxa"/>
            <w:shd w:val="clear" w:color="auto" w:fill="auto"/>
          </w:tcPr>
          <w:p w14:paraId="5F34B9DB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płyty CD i DVD</w:t>
            </w:r>
          </w:p>
        </w:tc>
        <w:tc>
          <w:tcPr>
            <w:tcW w:w="3501" w:type="dxa"/>
            <w:shd w:val="clear" w:color="auto" w:fill="auto"/>
          </w:tcPr>
          <w:p w14:paraId="04CAF096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>PPHU CONTENT Sp. z o.o.</w:t>
            </w:r>
          </w:p>
          <w:p w14:paraId="787C5ECA" w14:textId="77777777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Al. Korfantego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66</w:t>
            </w:r>
          </w:p>
          <w:p w14:paraId="564D6358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40-161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14:paraId="71E8F976" w14:textId="77777777" w:rsidR="00C67510" w:rsidRPr="00C67510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- 58.68</w:t>
            </w:r>
          </w:p>
          <w:p w14:paraId="11B7238C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DB791E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98,68</w:t>
            </w:r>
          </w:p>
        </w:tc>
      </w:tr>
      <w:tr w:rsidR="00C67510" w:rsidRPr="00834EF4" w14:paraId="1C8D2712" w14:textId="77777777" w:rsidTr="0009342D">
        <w:tc>
          <w:tcPr>
            <w:tcW w:w="2169" w:type="dxa"/>
            <w:shd w:val="clear" w:color="auto" w:fill="auto"/>
          </w:tcPr>
          <w:p w14:paraId="3EAECE88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7510">
              <w:rPr>
                <w:sz w:val="20"/>
                <w:szCs w:val="20"/>
              </w:rPr>
              <w:t>płyty CD i DVD</w:t>
            </w:r>
          </w:p>
        </w:tc>
        <w:tc>
          <w:tcPr>
            <w:tcW w:w="3501" w:type="dxa"/>
            <w:shd w:val="clear" w:color="auto" w:fill="auto"/>
          </w:tcPr>
          <w:p w14:paraId="53361BCF" w14:textId="77777777" w:rsidR="00C67510" w:rsidRPr="00211A34" w:rsidRDefault="00C67510" w:rsidP="00AC21B7">
            <w:pPr>
              <w:rPr>
                <w:b/>
                <w:bCs/>
                <w:sz w:val="20"/>
                <w:szCs w:val="20"/>
              </w:rPr>
            </w:pPr>
            <w:r w:rsidRPr="00C67510">
              <w:rPr>
                <w:b/>
                <w:bCs/>
                <w:sz w:val="20"/>
                <w:szCs w:val="20"/>
              </w:rPr>
              <w:t xml:space="preserve">Firma Usługowo - Handlowa ANNA </w:t>
            </w:r>
            <w:proofErr w:type="spellStart"/>
            <w:r w:rsidRPr="00C67510">
              <w:rPr>
                <w:b/>
                <w:bCs/>
                <w:sz w:val="20"/>
                <w:szCs w:val="20"/>
              </w:rPr>
              <w:t>Anna</w:t>
            </w:r>
            <w:proofErr w:type="spellEnd"/>
            <w:r w:rsidRPr="00C675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67510">
              <w:rPr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14:paraId="5DD5BD52" w14:textId="7A88F77C" w:rsidR="00C67510" w:rsidRPr="00211A34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ul. Wodna 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BCCECEB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7510">
              <w:rPr>
                <w:sz w:val="20"/>
                <w:szCs w:val="20"/>
              </w:rPr>
              <w:t>Gniezno</w:t>
            </w:r>
          </w:p>
        </w:tc>
        <w:tc>
          <w:tcPr>
            <w:tcW w:w="2552" w:type="dxa"/>
            <w:shd w:val="clear" w:color="auto" w:fill="auto"/>
          </w:tcPr>
          <w:p w14:paraId="2FA9F66C" w14:textId="77777777" w:rsidR="00C67510" w:rsidRPr="00C67510" w:rsidRDefault="00C67510" w:rsidP="00AC21B7">
            <w:pPr>
              <w:rPr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1 - Cena - 29.71</w:t>
            </w:r>
          </w:p>
          <w:p w14:paraId="265F5B3D" w14:textId="77777777" w:rsidR="00C67510" w:rsidRPr="00211A34" w:rsidRDefault="00C67510" w:rsidP="00AC21B7">
            <w:pPr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3BEA02" w14:textId="77777777" w:rsidR="00C67510" w:rsidRPr="00211A34" w:rsidRDefault="00C67510" w:rsidP="00AC21B7">
            <w:pPr>
              <w:jc w:val="center"/>
              <w:rPr>
                <w:color w:val="000000"/>
                <w:sz w:val="20"/>
                <w:szCs w:val="20"/>
              </w:rPr>
            </w:pPr>
            <w:r w:rsidRPr="00C67510">
              <w:rPr>
                <w:sz w:val="20"/>
                <w:szCs w:val="20"/>
              </w:rPr>
              <w:t xml:space="preserve">  69,71</w:t>
            </w:r>
          </w:p>
        </w:tc>
      </w:tr>
    </w:tbl>
    <w:p w14:paraId="6E2096EF" w14:textId="77777777" w:rsidR="00E85D70" w:rsidRDefault="00E85D70" w:rsidP="00AC21B7">
      <w:pPr>
        <w:jc w:val="both"/>
        <w:rPr>
          <w:color w:val="000000"/>
        </w:rPr>
      </w:pPr>
    </w:p>
    <w:p w14:paraId="734B2DE8" w14:textId="77777777" w:rsidR="008642B3" w:rsidRPr="001B7815" w:rsidRDefault="00B464D3" w:rsidP="00AC21B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9DA856A" w14:textId="77777777" w:rsidTr="00596EA3">
        <w:tc>
          <w:tcPr>
            <w:tcW w:w="871" w:type="dxa"/>
            <w:shd w:val="clear" w:color="auto" w:fill="F3F3F3"/>
            <w:vAlign w:val="center"/>
          </w:tcPr>
          <w:p w14:paraId="262D0A74" w14:textId="77777777" w:rsidR="00211A34" w:rsidRPr="00596EA3" w:rsidRDefault="00596EA3" w:rsidP="00AC21B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8F6D0A5" w14:textId="77777777" w:rsidR="00211A34" w:rsidRPr="00596EA3" w:rsidRDefault="00596EA3" w:rsidP="00AC21B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FAF0EE1" w14:textId="77777777" w:rsidR="00211A34" w:rsidRPr="00596EA3" w:rsidRDefault="00211A34" w:rsidP="00AC21B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434B81FC" w14:textId="77777777" w:rsidTr="00596EA3">
        <w:tc>
          <w:tcPr>
            <w:tcW w:w="871" w:type="dxa"/>
            <w:vAlign w:val="center"/>
          </w:tcPr>
          <w:p w14:paraId="6F3CE568" w14:textId="77777777" w:rsidR="00211A34" w:rsidRPr="00596EA3" w:rsidRDefault="00211A34" w:rsidP="00AC21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E39C5F0" w14:textId="77777777" w:rsidR="00211A34" w:rsidRPr="00596EA3" w:rsidRDefault="00211A34" w:rsidP="00AC21B7">
            <w:pPr>
              <w:rPr>
                <w:b/>
                <w:bCs/>
                <w:sz w:val="22"/>
                <w:szCs w:val="22"/>
              </w:rPr>
            </w:pPr>
          </w:p>
          <w:p w14:paraId="596B451A" w14:textId="77777777" w:rsidR="00211A34" w:rsidRPr="00211A34" w:rsidRDefault="00211A34" w:rsidP="00AC21B7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0346EA23" w14:textId="77777777" w:rsidR="00211A34" w:rsidRPr="00211A34" w:rsidRDefault="00211A34" w:rsidP="00AC21B7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2910593" w14:textId="77777777" w:rsidR="00211A34" w:rsidRPr="00596EA3" w:rsidRDefault="00211A34" w:rsidP="00AC21B7">
            <w:pPr>
              <w:rPr>
                <w:sz w:val="22"/>
                <w:szCs w:val="22"/>
              </w:rPr>
            </w:pPr>
          </w:p>
          <w:p w14:paraId="208FAF79" w14:textId="77777777" w:rsidR="00211A34" w:rsidRPr="00596EA3" w:rsidRDefault="00211A34" w:rsidP="00AC21B7">
            <w:pPr>
              <w:jc w:val="both"/>
              <w:rPr>
                <w:sz w:val="22"/>
                <w:szCs w:val="22"/>
              </w:rPr>
            </w:pPr>
          </w:p>
        </w:tc>
      </w:tr>
    </w:tbl>
    <w:p w14:paraId="42C66FE5" w14:textId="77777777" w:rsidR="008642B3" w:rsidRDefault="008642B3" w:rsidP="00AC21B7">
      <w:pPr>
        <w:jc w:val="both"/>
        <w:rPr>
          <w:color w:val="000000"/>
          <w:sz w:val="16"/>
          <w:szCs w:val="16"/>
        </w:rPr>
      </w:pPr>
    </w:p>
    <w:p w14:paraId="51BF8BBE" w14:textId="77777777" w:rsidR="009F0E5C" w:rsidRDefault="009F0E5C" w:rsidP="00AC21B7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C60D2E9" w14:textId="77777777" w:rsidR="00F960D7" w:rsidRPr="00F33C66" w:rsidRDefault="00A029B8" w:rsidP="00AC21B7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C67510" w:rsidRPr="00F33C66">
        <w:rPr>
          <w:sz w:val="22"/>
          <w:szCs w:val="22"/>
        </w:rPr>
        <w:t>nie krótszym niż 1</w:t>
      </w:r>
      <w:r w:rsidR="00C67510">
        <w:rPr>
          <w:sz w:val="22"/>
          <w:szCs w:val="22"/>
        </w:rPr>
        <w:t>0</w:t>
      </w:r>
      <w:r w:rsidR="00C67510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9881B25" w14:textId="77777777" w:rsidR="00F960D7" w:rsidRPr="00F33C66" w:rsidRDefault="00D8427E" w:rsidP="00AC21B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B595FC2" w14:textId="01447409" w:rsidR="00B464D3" w:rsidRDefault="00B464D3" w:rsidP="00AC21B7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A24274E" w14:textId="77777777" w:rsidR="000F25B3" w:rsidRDefault="000F25B3" w:rsidP="00AC21B7">
      <w:pPr>
        <w:ind w:left="3119" w:firstLine="425"/>
        <w:jc w:val="right"/>
        <w:rPr>
          <w:i/>
          <w:sz w:val="22"/>
          <w:szCs w:val="22"/>
        </w:rPr>
      </w:pPr>
    </w:p>
    <w:p w14:paraId="5887D73A" w14:textId="77777777" w:rsidR="000F25B3" w:rsidRDefault="000F25B3" w:rsidP="000F25B3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/-/ Dyrektor Szpitala Wojewódzkiego </w:t>
      </w:r>
    </w:p>
    <w:p w14:paraId="6E58A1E4" w14:textId="77777777" w:rsidR="000F25B3" w:rsidRDefault="000F25B3" w:rsidP="000F25B3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59478842" w14:textId="77777777" w:rsidR="000F25B3" w:rsidRDefault="000F25B3" w:rsidP="000F25B3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Piotr Nowicki</w:t>
      </w:r>
    </w:p>
    <w:bookmarkEnd w:id="0"/>
    <w:p w14:paraId="13EA334C" w14:textId="77777777" w:rsidR="008642B3" w:rsidRPr="00B464D3" w:rsidRDefault="008642B3" w:rsidP="00AC21B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3CCBD" w14:textId="77777777" w:rsidR="00D649C1" w:rsidRDefault="00D649C1">
      <w:r>
        <w:separator/>
      </w:r>
    </w:p>
  </w:endnote>
  <w:endnote w:type="continuationSeparator" w:id="0">
    <w:p w14:paraId="29D0A691" w14:textId="77777777" w:rsidR="00D649C1" w:rsidRDefault="00D64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BE2F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5E75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183C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E0B89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91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3060C" w14:textId="77777777" w:rsidR="00D649C1" w:rsidRDefault="00D649C1">
      <w:r>
        <w:separator/>
      </w:r>
    </w:p>
  </w:footnote>
  <w:footnote w:type="continuationSeparator" w:id="0">
    <w:p w14:paraId="65CAB681" w14:textId="77777777" w:rsidR="00D649C1" w:rsidRDefault="00D64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067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7A87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DB38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9C1"/>
    <w:rsid w:val="00022322"/>
    <w:rsid w:val="00042497"/>
    <w:rsid w:val="0009342D"/>
    <w:rsid w:val="000C1E6F"/>
    <w:rsid w:val="000E4E56"/>
    <w:rsid w:val="000F25B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21B7"/>
    <w:rsid w:val="00B32D12"/>
    <w:rsid w:val="00B464D3"/>
    <w:rsid w:val="00B8185B"/>
    <w:rsid w:val="00BC6F7F"/>
    <w:rsid w:val="00BD2174"/>
    <w:rsid w:val="00C423DD"/>
    <w:rsid w:val="00C60D7B"/>
    <w:rsid w:val="00C65E53"/>
    <w:rsid w:val="00C67510"/>
    <w:rsid w:val="00CA0B33"/>
    <w:rsid w:val="00CA3511"/>
    <w:rsid w:val="00D01E5B"/>
    <w:rsid w:val="00D04203"/>
    <w:rsid w:val="00D26ED6"/>
    <w:rsid w:val="00D42C90"/>
    <w:rsid w:val="00D649C1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7BDBD0"/>
  <w15:chartTrackingRefBased/>
  <w15:docId w15:val="{53B42739-A70A-44F8-A296-148CDDC22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F25B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2021-09-08T10:27:00Z</cp:lastPrinted>
  <dcterms:created xsi:type="dcterms:W3CDTF">2021-09-08T10:28:00Z</dcterms:created>
  <dcterms:modified xsi:type="dcterms:W3CDTF">2021-09-08T10:28:00Z</dcterms:modified>
</cp:coreProperties>
</file>