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E7724" w:rsidRPr="002E7724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7724" w:rsidRPr="002E7724">
        <w:rPr>
          <w:rFonts w:ascii="Times New Roman" w:hAnsi="Times New Roman"/>
          <w:b/>
        </w:rPr>
        <w:t>KA-2/076/2021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2E7724" w:rsidRPr="002E7724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E7724" w:rsidRPr="00110593" w:rsidTr="00B35923">
        <w:tc>
          <w:tcPr>
            <w:tcW w:w="9212" w:type="dxa"/>
            <w:shd w:val="clear" w:color="auto" w:fill="D9D9D9"/>
          </w:tcPr>
          <w:p w:rsidR="002E7724" w:rsidRPr="00110593" w:rsidRDefault="002E7724" w:rsidP="00B3592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E7724" w:rsidRPr="00110593" w:rsidRDefault="002E7724" w:rsidP="00B3592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E772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E7724" w:rsidRPr="00110593" w:rsidRDefault="002E7724" w:rsidP="00B359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E7724" w:rsidRPr="00110593" w:rsidRDefault="002E7724" w:rsidP="00B359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2E7724" w:rsidRPr="00110593" w:rsidRDefault="002E7724" w:rsidP="00B3592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E7724" w:rsidRPr="002E7724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2E772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E7724">
        <w:rPr>
          <w:rFonts w:ascii="Times New Roman" w:hAnsi="Times New Roman"/>
          <w:b/>
        </w:rPr>
        <w:t>Wykonanie wielobranżowej dokumentacji projektowo-kosztorysowej w ramach zadania inwestycyjnego pn. "</w:t>
      </w:r>
      <w:r w:rsidR="00C750AC">
        <w:rPr>
          <w:rFonts w:ascii="Times New Roman" w:hAnsi="Times New Roman"/>
          <w:b/>
        </w:rPr>
        <w:t>D</w:t>
      </w:r>
      <w:r w:rsidRPr="002E7724">
        <w:rPr>
          <w:rFonts w:ascii="Times New Roman" w:hAnsi="Times New Roman"/>
          <w:b/>
        </w:rPr>
        <w:t>ostosowanie budynku DS.-2(21-2) do wymagań ochrony ppoż.</w:t>
      </w:r>
      <w:r w:rsidR="00C750AC">
        <w:rPr>
          <w:rFonts w:ascii="Times New Roman" w:hAnsi="Times New Roman"/>
          <w:b/>
        </w:rPr>
        <w:t xml:space="preserve">                            </w:t>
      </w:r>
      <w:bookmarkStart w:id="0" w:name="_GoBack"/>
      <w:bookmarkEnd w:id="0"/>
      <w:r w:rsidRPr="002E7724">
        <w:rPr>
          <w:rFonts w:ascii="Times New Roman" w:hAnsi="Times New Roman"/>
          <w:b/>
        </w:rPr>
        <w:t xml:space="preserve"> </w:t>
      </w:r>
      <w:r w:rsidR="00C750AC">
        <w:rPr>
          <w:rFonts w:ascii="Times New Roman" w:hAnsi="Times New Roman"/>
          <w:b/>
        </w:rPr>
        <w:t>u</w:t>
      </w:r>
      <w:r w:rsidRPr="002E7724">
        <w:rPr>
          <w:rFonts w:ascii="Times New Roman" w:hAnsi="Times New Roman"/>
          <w:b/>
        </w:rPr>
        <w:t>l.</w:t>
      </w:r>
      <w:r w:rsidR="00C750AC">
        <w:rPr>
          <w:rFonts w:ascii="Times New Roman" w:hAnsi="Times New Roman"/>
          <w:b/>
        </w:rPr>
        <w:t xml:space="preserve"> </w:t>
      </w:r>
      <w:proofErr w:type="spellStart"/>
      <w:r w:rsidRPr="002E7724">
        <w:rPr>
          <w:rFonts w:ascii="Times New Roman" w:hAnsi="Times New Roman"/>
          <w:b/>
        </w:rPr>
        <w:t>Skarżynskiego</w:t>
      </w:r>
      <w:proofErr w:type="spellEnd"/>
      <w:r w:rsidRPr="002E7724">
        <w:rPr>
          <w:rFonts w:ascii="Times New Roman" w:hAnsi="Times New Roman"/>
          <w:b/>
        </w:rPr>
        <w:t xml:space="preserve"> Kraków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E7724" w:rsidRPr="00997D0F" w:rsidRDefault="002E7724" w:rsidP="002E772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2E7724" w:rsidP="002E7724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E7724" w:rsidRPr="00292198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2E7724" w:rsidRPr="000247FF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2E7724" w:rsidRPr="00292198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5</w:t>
      </w:r>
    </w:p>
    <w:p w:rsidR="002E7724" w:rsidRPr="005E24AA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2E7724" w:rsidRPr="005E24AA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6</w:t>
      </w:r>
    </w:p>
    <w:p w:rsidR="002E7724" w:rsidRPr="000247FF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jeżeli występuje konflikt interesów w rozumieniu art. 56 ust. 2, którego nie można skutecznie wyeliminować w inny sposób niż przez wykluczenie </w:t>
      </w:r>
      <w:r>
        <w:rPr>
          <w:rFonts w:ascii="Times New Roman" w:hAnsi="Times New Roman"/>
          <w:color w:val="auto"/>
          <w:sz w:val="22"/>
          <w:szCs w:val="22"/>
        </w:rPr>
        <w:t>W</w:t>
      </w:r>
      <w:r w:rsidRPr="005E24AA">
        <w:rPr>
          <w:rFonts w:ascii="Times New Roman" w:hAnsi="Times New Roman"/>
          <w:color w:val="auto"/>
          <w:sz w:val="22"/>
          <w:szCs w:val="22"/>
        </w:rPr>
        <w:t>ykonawcy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E7724" w:rsidRPr="000247FF" w:rsidRDefault="002E7724" w:rsidP="002E772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7</w:t>
      </w:r>
    </w:p>
    <w:p w:rsidR="002E7724" w:rsidRPr="005E24AA" w:rsidRDefault="002E7724" w:rsidP="002E772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E642DF" w:rsidRPr="00EB54AD" w:rsidRDefault="00E642DF" w:rsidP="00E642DF">
      <w:pPr>
        <w:spacing w:before="10" w:afterLines="10" w:after="24" w:line="276" w:lineRule="auto"/>
        <w:jc w:val="both"/>
        <w:rPr>
          <w:rFonts w:ascii="Cambria" w:hAnsi="Cambria"/>
          <w:b/>
        </w:rPr>
      </w:pPr>
      <w:r w:rsidRPr="00EB54AD">
        <w:rPr>
          <w:rFonts w:ascii="Cambria" w:hAnsi="Cambria"/>
          <w:b/>
        </w:rPr>
        <w:t>Jako Wykonawca ubiegający się o udzielenie zamówienia oświadczam, że spełniam wskazane w SWZ warunki udziału w postępowaniu.</w:t>
      </w:r>
    </w:p>
    <w:p w:rsidR="00E642DF" w:rsidRDefault="00E642DF" w:rsidP="00E642DF">
      <w:pPr>
        <w:pStyle w:val="Akapitzlist"/>
        <w:numPr>
          <w:ilvl w:val="0"/>
          <w:numId w:val="12"/>
        </w:numPr>
        <w:spacing w:before="120" w:after="120" w:line="288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 Oświadczam, że w celu spełnienia wskazanych w SWZ warunków udziału w postępowaniu polegam na zasobach podmiotów:</w:t>
      </w:r>
      <w:r>
        <w:rPr>
          <w:rFonts w:ascii="Cambria" w:hAnsi="Cambria"/>
          <w:b/>
        </w:rPr>
        <w:t>*</w:t>
      </w:r>
    </w:p>
    <w:p w:rsidR="00E642DF" w:rsidRDefault="00E642DF" w:rsidP="00E642DF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E642DF" w:rsidRDefault="00E642DF" w:rsidP="00E642DF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E642DF" w:rsidRDefault="00E642DF" w:rsidP="00E642DF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E642DF" w:rsidRDefault="00E642DF" w:rsidP="00E642DF">
      <w:pPr>
        <w:pStyle w:val="Akapitzlist"/>
        <w:spacing w:before="120" w:after="120" w:line="288" w:lineRule="auto"/>
        <w:ind w:left="709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(uzupełnić poprzez wskazanie nazwy/firmy adresu, w zależności od podmiotu NIP/PESEL, KRS/CEIDG)</w:t>
      </w:r>
    </w:p>
    <w:p w:rsidR="00E642DF" w:rsidRDefault="00E642DF" w:rsidP="00422C88">
      <w:pPr>
        <w:pStyle w:val="Akapitzlist"/>
        <w:spacing w:after="120" w:line="240" w:lineRule="auto"/>
        <w:ind w:left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UWAGA:</w:t>
      </w:r>
    </w:p>
    <w:p w:rsidR="00E642DF" w:rsidRPr="00EB54AD" w:rsidRDefault="00E642DF" w:rsidP="00422C88">
      <w:pPr>
        <w:spacing w:after="120" w:line="240" w:lineRule="auto"/>
        <w:jc w:val="both"/>
        <w:rPr>
          <w:rFonts w:ascii="Cambria" w:hAnsi="Cambria"/>
          <w:b/>
          <w:iCs/>
        </w:rPr>
      </w:pPr>
      <w:r>
        <w:rPr>
          <w:rFonts w:ascii="Cambria" w:hAnsi="Cambria"/>
          <w:b/>
          <w:i/>
          <w:iCs/>
        </w:rPr>
        <w:t xml:space="preserve">* </w:t>
      </w:r>
      <w:r w:rsidRPr="00EB54AD">
        <w:rPr>
          <w:rFonts w:ascii="Cambria" w:hAnsi="Cambria"/>
          <w:b/>
          <w:iCs/>
        </w:rPr>
        <w:t>wypełnić, jeżeli w celu wykazania warunków udziału w postępowaniu Wykonawca składający ofertę polega na zasobach innych podmiotów</w:t>
      </w:r>
    </w:p>
    <w:p w:rsidR="00E642DF" w:rsidRPr="00D2702A" w:rsidRDefault="00E642DF" w:rsidP="00E642DF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E642DF" w:rsidRPr="006676AE" w:rsidRDefault="00E642DF" w:rsidP="0007492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………</w:t>
      </w:r>
      <w:r w:rsidR="00074928">
        <w:rPr>
          <w:rFonts w:ascii="Times New Roman" w:hAnsi="Times New Roman"/>
          <w:sz w:val="20"/>
          <w:szCs w:val="20"/>
        </w:rPr>
        <w:t xml:space="preserve">………    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E642DF" w:rsidRPr="006676AE" w:rsidRDefault="00E642DF" w:rsidP="00E642D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BA9" w:rsidRDefault="00743BA9" w:rsidP="0038231F">
      <w:pPr>
        <w:spacing w:after="0" w:line="240" w:lineRule="auto"/>
      </w:pPr>
      <w:r>
        <w:separator/>
      </w:r>
    </w:p>
  </w:endnote>
  <w:endnote w:type="continuationSeparator" w:id="0">
    <w:p w:rsidR="00743BA9" w:rsidRDefault="00743B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BA9" w:rsidRDefault="00743BA9" w:rsidP="0038231F">
      <w:pPr>
        <w:spacing w:after="0" w:line="240" w:lineRule="auto"/>
      </w:pPr>
      <w:r>
        <w:separator/>
      </w:r>
    </w:p>
  </w:footnote>
  <w:footnote w:type="continuationSeparator" w:id="0">
    <w:p w:rsidR="00743BA9" w:rsidRDefault="00743B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724" w:rsidRDefault="002E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BA9"/>
    <w:rsid w:val="00023477"/>
    <w:rsid w:val="000247FF"/>
    <w:rsid w:val="00025C8D"/>
    <w:rsid w:val="000303EE"/>
    <w:rsid w:val="0005473D"/>
    <w:rsid w:val="00073C3D"/>
    <w:rsid w:val="00074928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7724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C8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3BA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50AC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2DF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7C0F1B"/>
  <w15:docId w15:val="{F1FA0CB5-B678-4C7D-A651-F22CF232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9E762-3BC3-4182-817C-AF0845EDE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597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6</cp:revision>
  <cp:lastPrinted>2016-07-26T10:32:00Z</cp:lastPrinted>
  <dcterms:created xsi:type="dcterms:W3CDTF">2021-09-01T08:41:00Z</dcterms:created>
  <dcterms:modified xsi:type="dcterms:W3CDTF">2021-09-03T12:03:00Z</dcterms:modified>
</cp:coreProperties>
</file>