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535AA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81513" w:rsidRPr="00A81513">
        <w:rPr>
          <w:rFonts w:ascii="Times New Roman" w:eastAsia="Times New Roman" w:hAnsi="Times New Roman"/>
          <w:b/>
          <w:lang w:eastAsia="pl-PL"/>
        </w:rPr>
        <w:t>KA-2/076/2021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A81513" w:rsidRPr="00A81513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A8151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A81513">
        <w:rPr>
          <w:rFonts w:ascii="Times New Roman" w:eastAsia="Times New Roman" w:hAnsi="Times New Roman"/>
          <w:b/>
          <w:lang w:eastAsia="pl-PL"/>
        </w:rPr>
        <w:t xml:space="preserve">Wykonanie wielobranżowej dokumentacji projektowo-kosztorysowej w ramach zadania inwestycyjnego pn. "dostosowanie budynku DS.-2(21-2) do wymagań ochrony ppoż. </w:t>
      </w:r>
      <w:proofErr w:type="spellStart"/>
      <w:r w:rsidRPr="00A81513">
        <w:rPr>
          <w:rFonts w:ascii="Times New Roman" w:eastAsia="Times New Roman" w:hAnsi="Times New Roman"/>
          <w:b/>
          <w:lang w:eastAsia="pl-PL"/>
        </w:rPr>
        <w:t>Ul.Skarżynskiego</w:t>
      </w:r>
      <w:proofErr w:type="spellEnd"/>
      <w:r w:rsidRPr="00A81513">
        <w:rPr>
          <w:rFonts w:ascii="Times New Roman" w:eastAsia="Times New Roman" w:hAnsi="Times New Roman"/>
          <w:b/>
          <w:lang w:eastAsia="pl-PL"/>
        </w:rPr>
        <w:t xml:space="preserve"> Kraków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bookmarkStart w:id="2" w:name="_GoBack"/>
      <w:bookmarkEnd w:id="2"/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40AD" w:rsidRDefault="005740AD" w:rsidP="00025386">
      <w:pPr>
        <w:spacing w:after="0" w:line="240" w:lineRule="auto"/>
      </w:pPr>
      <w:r>
        <w:separator/>
      </w:r>
    </w:p>
  </w:endnote>
  <w:endnote w:type="continuationSeparator" w:id="0">
    <w:p w:rsidR="005740AD" w:rsidRDefault="005740A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513" w:rsidRDefault="00A815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513" w:rsidRDefault="00A815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40AD" w:rsidRDefault="005740AD" w:rsidP="00025386">
      <w:pPr>
        <w:spacing w:after="0" w:line="240" w:lineRule="auto"/>
      </w:pPr>
      <w:r>
        <w:separator/>
      </w:r>
    </w:p>
  </w:footnote>
  <w:footnote w:type="continuationSeparator" w:id="0">
    <w:p w:rsidR="005740AD" w:rsidRDefault="005740A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513" w:rsidRDefault="00A815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513" w:rsidRDefault="00A815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513" w:rsidRDefault="00A815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40AD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535AA"/>
    <w:rsid w:val="005624D8"/>
    <w:rsid w:val="005740AD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1513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C16E99"/>
  <w15:chartTrackingRefBased/>
  <w15:docId w15:val="{8739F4B2-711C-4A69-BEA8-44750664E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2021-09-01T08:50:00Z</dcterms:created>
  <dcterms:modified xsi:type="dcterms:W3CDTF">2021-09-01T08:51:00Z</dcterms:modified>
</cp:coreProperties>
</file>