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06F" w:rsidRDefault="007C2465">
      <w:pPr>
        <w:pStyle w:val="Nagwek4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</w:rPr>
        <w:pict>
          <v:roundrect id="_x0000_s1026" style="position:absolute;left:0;text-align:left;margin-left:-3.85pt;margin-top:-7.7pt;width:189pt;height:1in;z-index:251657728" arcsize="10923f" filled="f" strokeweight=".25pt">
            <v:textbox style="mso-next-textbox:#_x0000_s1026" inset="1pt,1pt,1pt,1pt">
              <w:txbxContent>
                <w:p w:rsidR="00CE306F" w:rsidRDefault="00CE306F"/>
                <w:p w:rsidR="00CE306F" w:rsidRDefault="00CE306F">
                  <w:pPr>
                    <w:rPr>
                      <w:sz w:val="12"/>
                    </w:rPr>
                  </w:pPr>
                </w:p>
                <w:p w:rsidR="00CE306F" w:rsidRDefault="00CE306F">
                  <w:pPr>
                    <w:rPr>
                      <w:sz w:val="12"/>
                    </w:rPr>
                  </w:pPr>
                </w:p>
                <w:p w:rsidR="00CE306F" w:rsidRDefault="00CE306F">
                  <w:pPr>
                    <w:rPr>
                      <w:sz w:val="12"/>
                    </w:rPr>
                  </w:pPr>
                </w:p>
                <w:p w:rsidR="00CE306F" w:rsidRDefault="00CE306F">
                  <w:pPr>
                    <w:rPr>
                      <w:sz w:val="12"/>
                    </w:rPr>
                  </w:pPr>
                </w:p>
                <w:p w:rsidR="00CE306F" w:rsidRDefault="00CE306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oferenta</w:t>
                  </w:r>
                </w:p>
                <w:p w:rsidR="00CE306F" w:rsidRDefault="00CE306F"/>
              </w:txbxContent>
            </v:textbox>
          </v:roundrect>
        </w:pict>
      </w:r>
      <w:r w:rsidR="00CE306F" w:rsidRPr="00A345EA">
        <w:rPr>
          <w:rFonts w:ascii="Arial" w:hAnsi="Arial" w:cs="Arial"/>
          <w:b/>
          <w:bCs/>
        </w:rPr>
        <w:t xml:space="preserve">Załącznik nr </w:t>
      </w:r>
      <w:r w:rsidR="00AF188F" w:rsidRPr="00A345EA">
        <w:rPr>
          <w:rFonts w:ascii="Arial" w:hAnsi="Arial" w:cs="Arial"/>
          <w:b/>
          <w:bCs/>
        </w:rPr>
        <w:t>6</w:t>
      </w:r>
      <w:r w:rsidR="00CE306F" w:rsidRPr="00A345EA">
        <w:rPr>
          <w:rFonts w:ascii="Arial" w:hAnsi="Arial" w:cs="Arial"/>
          <w:b/>
          <w:bCs/>
        </w:rPr>
        <w:t xml:space="preserve"> do SWZ</w:t>
      </w:r>
    </w:p>
    <w:p w:rsidR="00CE306F" w:rsidRDefault="00CE306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E306F" w:rsidRDefault="00CE306F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Znak sprawy: </w:t>
      </w:r>
      <w:r w:rsidR="00D4257C" w:rsidRPr="00D4257C">
        <w:rPr>
          <w:rFonts w:ascii="Arial" w:hAnsi="Arial" w:cs="Arial"/>
          <w:b/>
          <w:bCs/>
          <w:sz w:val="24"/>
        </w:rPr>
        <w:t>KA-2/076/2021</w:t>
      </w:r>
    </w:p>
    <w:p w:rsidR="00CE306F" w:rsidRDefault="00CE306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E306F" w:rsidRDefault="00CE306F">
      <w:pPr>
        <w:ind w:left="567"/>
        <w:jc w:val="both"/>
        <w:rPr>
          <w:b/>
          <w:szCs w:val="20"/>
        </w:rPr>
      </w:pPr>
    </w:p>
    <w:p w:rsidR="00CE306F" w:rsidRDefault="00CE306F">
      <w:pPr>
        <w:ind w:left="567"/>
        <w:jc w:val="both"/>
      </w:pPr>
    </w:p>
    <w:p w:rsidR="00CE306F" w:rsidRDefault="00B35A1D">
      <w:pPr>
        <w:pStyle w:val="Nagwek2"/>
      </w:pPr>
      <w:r w:rsidRPr="004358F0">
        <w:t>WYKAZ USŁUG</w:t>
      </w:r>
      <w:r>
        <w:t xml:space="preserve"> </w:t>
      </w:r>
    </w:p>
    <w:p w:rsidR="004358F0" w:rsidRDefault="004358F0" w:rsidP="004358F0">
      <w:pPr>
        <w:ind w:left="-567"/>
        <w:jc w:val="both"/>
      </w:pPr>
      <w:r>
        <w:t xml:space="preserve">         </w:t>
      </w:r>
      <w:r w:rsidR="00A345EA">
        <w:t>O</w:t>
      </w:r>
      <w:r>
        <w:t>świadczam(y), że wykonałem/wykonaliśmy następujące usługi:</w:t>
      </w:r>
    </w:p>
    <w:p w:rsidR="004358F0" w:rsidRDefault="004358F0" w:rsidP="004358F0">
      <w:pPr>
        <w:ind w:left="426"/>
        <w:rPr>
          <w:sz w:val="22"/>
        </w:rPr>
      </w:pPr>
    </w:p>
    <w:tbl>
      <w:tblPr>
        <w:tblW w:w="970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1"/>
        <w:gridCol w:w="2159"/>
        <w:gridCol w:w="2975"/>
      </w:tblGrid>
      <w:tr w:rsidR="004358F0" w:rsidTr="00AA053C">
        <w:trPr>
          <w:trHeight w:val="740"/>
          <w:jc w:val="center"/>
        </w:trPr>
        <w:tc>
          <w:tcPr>
            <w:tcW w:w="4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358F0" w:rsidRPr="00CA1CFC" w:rsidRDefault="004358F0">
            <w:pPr>
              <w:pStyle w:val="Nagwek"/>
              <w:tabs>
                <w:tab w:val="left" w:pos="708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A1CFC">
              <w:rPr>
                <w:rFonts w:ascii="Arial" w:hAnsi="Arial" w:cs="Arial"/>
                <w:b/>
                <w:sz w:val="22"/>
                <w:szCs w:val="22"/>
              </w:rPr>
              <w:t>Przedmiot usług</w:t>
            </w:r>
          </w:p>
          <w:p w:rsidR="004358F0" w:rsidRPr="00CA1CFC" w:rsidRDefault="004358F0">
            <w:pPr>
              <w:pStyle w:val="Nagwek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1CFC">
              <w:rPr>
                <w:rFonts w:ascii="Arial" w:hAnsi="Arial" w:cs="Arial"/>
                <w:sz w:val="22"/>
                <w:szCs w:val="22"/>
              </w:rPr>
              <w:t xml:space="preserve">(należy podać szczegółowy zakres usług z uwzględnieniem  zapisów  pkt. </w:t>
            </w:r>
            <w:r w:rsidR="00D366BD" w:rsidRPr="00CA1CFC">
              <w:rPr>
                <w:rFonts w:ascii="Arial" w:hAnsi="Arial" w:cs="Arial"/>
                <w:sz w:val="22"/>
                <w:szCs w:val="22"/>
              </w:rPr>
              <w:t>7</w:t>
            </w:r>
            <w:r w:rsidRPr="00CA1CFC">
              <w:rPr>
                <w:rFonts w:ascii="Arial" w:hAnsi="Arial" w:cs="Arial"/>
                <w:sz w:val="22"/>
                <w:szCs w:val="22"/>
              </w:rPr>
              <w:t xml:space="preserve">. 2 tabela pkt </w:t>
            </w:r>
            <w:r w:rsidR="00D366BD" w:rsidRPr="00CA1CFC">
              <w:rPr>
                <w:rFonts w:ascii="Arial" w:hAnsi="Arial" w:cs="Arial"/>
                <w:sz w:val="22"/>
                <w:szCs w:val="22"/>
              </w:rPr>
              <w:t>4</w:t>
            </w:r>
            <w:r w:rsidRPr="00CA1CF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A1CFC">
              <w:rPr>
                <w:rFonts w:ascii="Arial" w:hAnsi="Arial" w:cs="Arial"/>
                <w:sz w:val="22"/>
                <w:szCs w:val="22"/>
              </w:rPr>
              <w:t>ppkt</w:t>
            </w:r>
            <w:proofErr w:type="spellEnd"/>
            <w:r w:rsidRPr="00CA1CFC">
              <w:rPr>
                <w:rFonts w:ascii="Arial" w:hAnsi="Arial" w:cs="Arial"/>
                <w:sz w:val="22"/>
                <w:szCs w:val="22"/>
              </w:rPr>
              <w:t xml:space="preserve"> 1 SWZ)</w:t>
            </w:r>
          </w:p>
        </w:tc>
        <w:tc>
          <w:tcPr>
            <w:tcW w:w="21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358F0" w:rsidRPr="00CA1CFC" w:rsidRDefault="004358F0">
            <w:pPr>
              <w:jc w:val="center"/>
              <w:rPr>
                <w:b/>
                <w:sz w:val="22"/>
                <w:szCs w:val="22"/>
              </w:rPr>
            </w:pPr>
            <w:r w:rsidRPr="00CA1CFC">
              <w:rPr>
                <w:b/>
                <w:sz w:val="22"/>
                <w:szCs w:val="22"/>
              </w:rPr>
              <w:t>Data wykonania</w:t>
            </w:r>
          </w:p>
          <w:p w:rsidR="004358F0" w:rsidRPr="00CA1CFC" w:rsidRDefault="004358F0">
            <w:pPr>
              <w:jc w:val="center"/>
              <w:rPr>
                <w:sz w:val="22"/>
                <w:szCs w:val="22"/>
              </w:rPr>
            </w:pPr>
            <w:r w:rsidRPr="00CA1CFC">
              <w:rPr>
                <w:sz w:val="22"/>
                <w:szCs w:val="22"/>
              </w:rPr>
              <w:t>(data rozpoczęcia i data zakończenia dla usług wykonanych lub data rozpoczęcia dla usług wykonywanych)</w:t>
            </w:r>
          </w:p>
        </w:tc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358F0" w:rsidRPr="00CA1CFC" w:rsidRDefault="004358F0">
            <w:pPr>
              <w:jc w:val="center"/>
              <w:rPr>
                <w:b/>
                <w:sz w:val="22"/>
                <w:szCs w:val="22"/>
              </w:rPr>
            </w:pPr>
            <w:r w:rsidRPr="00CA1CFC">
              <w:rPr>
                <w:b/>
                <w:sz w:val="22"/>
                <w:szCs w:val="22"/>
              </w:rPr>
              <w:t>Odbiorca</w:t>
            </w:r>
          </w:p>
          <w:p w:rsidR="004358F0" w:rsidRPr="00CA1CFC" w:rsidRDefault="004358F0">
            <w:pPr>
              <w:jc w:val="center"/>
              <w:rPr>
                <w:sz w:val="22"/>
                <w:szCs w:val="22"/>
              </w:rPr>
            </w:pPr>
            <w:r w:rsidRPr="00CA1CFC">
              <w:rPr>
                <w:sz w:val="22"/>
                <w:szCs w:val="22"/>
              </w:rPr>
              <w:t>(podmiot na rzecz którego usługi zostały wykonane lub są wykonywane )</w:t>
            </w:r>
          </w:p>
        </w:tc>
      </w:tr>
      <w:tr w:rsidR="004358F0" w:rsidTr="00AA053C">
        <w:trPr>
          <w:trHeight w:val="765"/>
          <w:jc w:val="center"/>
        </w:trPr>
        <w:tc>
          <w:tcPr>
            <w:tcW w:w="4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8F0" w:rsidRDefault="004358F0"/>
        </w:tc>
        <w:tc>
          <w:tcPr>
            <w:tcW w:w="2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8F0" w:rsidRDefault="004358F0"/>
          <w:p w:rsidR="004358F0" w:rsidRDefault="004358F0"/>
          <w:p w:rsidR="004358F0" w:rsidRDefault="004358F0"/>
        </w:tc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8F0" w:rsidRDefault="004358F0"/>
          <w:p w:rsidR="004358F0" w:rsidRDefault="004358F0"/>
          <w:p w:rsidR="004358F0" w:rsidRDefault="004358F0"/>
          <w:p w:rsidR="004358F0" w:rsidRDefault="004358F0"/>
          <w:p w:rsidR="004358F0" w:rsidRDefault="004358F0"/>
          <w:p w:rsidR="00AA053C" w:rsidRDefault="00AA053C"/>
          <w:p w:rsidR="00AA053C" w:rsidRDefault="00AA053C"/>
          <w:p w:rsidR="00AA053C" w:rsidRDefault="00AA053C"/>
          <w:p w:rsidR="00AA053C" w:rsidRDefault="00AA053C"/>
          <w:p w:rsidR="00AA053C" w:rsidRDefault="00AA053C"/>
          <w:p w:rsidR="00AA053C" w:rsidRDefault="00AA053C"/>
          <w:p w:rsidR="00AA053C" w:rsidRDefault="00AA053C"/>
          <w:p w:rsidR="00AA053C" w:rsidRDefault="00AA053C"/>
          <w:p w:rsidR="00AA053C" w:rsidRDefault="00AA053C"/>
          <w:p w:rsidR="00AA053C" w:rsidRDefault="00AA053C"/>
          <w:p w:rsidR="00AA053C" w:rsidRDefault="00AA053C"/>
          <w:p w:rsidR="00AA053C" w:rsidRDefault="00AA053C"/>
          <w:p w:rsidR="00AA053C" w:rsidRDefault="00AA053C"/>
          <w:p w:rsidR="007C2465" w:rsidRDefault="007C2465"/>
          <w:p w:rsidR="007C2465" w:rsidRDefault="007C2465">
            <w:bookmarkStart w:id="0" w:name="_GoBack"/>
            <w:bookmarkEnd w:id="0"/>
          </w:p>
          <w:p w:rsidR="00AA053C" w:rsidRDefault="00AA053C"/>
          <w:p w:rsidR="00AA053C" w:rsidRDefault="00AA053C"/>
          <w:p w:rsidR="00AA053C" w:rsidRDefault="00AA053C"/>
        </w:tc>
      </w:tr>
    </w:tbl>
    <w:p w:rsidR="004358F0" w:rsidRDefault="004358F0" w:rsidP="004358F0">
      <w:pPr>
        <w:ind w:left="-567"/>
        <w:jc w:val="both"/>
        <w:rPr>
          <w:szCs w:val="20"/>
        </w:rPr>
      </w:pPr>
    </w:p>
    <w:p w:rsidR="004358F0" w:rsidRDefault="004358F0" w:rsidP="004358F0"/>
    <w:p w:rsidR="004358F0" w:rsidRDefault="004358F0" w:rsidP="004358F0">
      <w:r>
        <w:t>……….…….. dnia ……….……..            ……………………………………………………</w:t>
      </w:r>
    </w:p>
    <w:p w:rsidR="004358F0" w:rsidRDefault="004358F0" w:rsidP="004358F0">
      <w:pPr>
        <w:jc w:val="center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           podpis osoby uprawnionej do składania </w:t>
      </w:r>
    </w:p>
    <w:p w:rsidR="004358F0" w:rsidRDefault="004358F0" w:rsidP="004358F0">
      <w:pPr>
        <w:jc w:val="center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          oświadczeń woli w imieniu Wykonawcy</w:t>
      </w:r>
    </w:p>
    <w:p w:rsidR="004358F0" w:rsidRDefault="004358F0" w:rsidP="004358F0"/>
    <w:p w:rsidR="00CE306F" w:rsidRPr="00AA053C" w:rsidRDefault="00CE306F" w:rsidP="00AA053C">
      <w:pPr>
        <w:ind w:left="4248"/>
        <w:rPr>
          <w:sz w:val="20"/>
        </w:rPr>
      </w:pPr>
      <w:r>
        <w:rPr>
          <w:rFonts w:eastAsia="MS Mincho"/>
          <w:sz w:val="20"/>
        </w:rPr>
        <w:tab/>
      </w:r>
    </w:p>
    <w:p w:rsidR="00CE306F" w:rsidRDefault="00CE306F">
      <w:pPr>
        <w:jc w:val="both"/>
        <w:rPr>
          <w:rFonts w:eastAsia="MS Mincho"/>
          <w:sz w:val="20"/>
        </w:rPr>
      </w:pPr>
    </w:p>
    <w:p w:rsidR="00CE306F" w:rsidRDefault="00CE306F">
      <w:pPr>
        <w:jc w:val="both"/>
        <w:rPr>
          <w:rFonts w:eastAsia="MS Mincho"/>
          <w:sz w:val="20"/>
        </w:rPr>
      </w:pPr>
      <w:r>
        <w:rPr>
          <w:rFonts w:eastAsia="MS Mincho"/>
          <w:sz w:val="20"/>
        </w:rPr>
        <w:t>Do wykazu należy załączyć dokumenty potwierdzające należyte wykonanie zamówienia (referencje, opinie  itp.)</w:t>
      </w:r>
    </w:p>
    <w:p w:rsidR="00952B9D" w:rsidRDefault="00952B9D" w:rsidP="00952B9D">
      <w:pPr>
        <w:jc w:val="both"/>
        <w:rPr>
          <w:rFonts w:eastAsia="MS Mincho"/>
          <w:sz w:val="20"/>
        </w:rPr>
      </w:pPr>
      <w:r w:rsidRPr="00FE4512">
        <w:rPr>
          <w:rFonts w:ascii="Verdana" w:hAnsi="Verdana" w:cs="Times New Roman"/>
          <w:sz w:val="18"/>
          <w:szCs w:val="18"/>
        </w:rPr>
        <w:t>UWAGA: W przypadku wykonawców, którzy realizowali usługi w innych walutach niż PLN, Zamawiający przeliczy wartość netto tych usług po średnim kursie NBP z dnia ukazania się ogłoszenia o zamówieniu</w:t>
      </w:r>
    </w:p>
    <w:sectPr w:rsidR="00952B9D" w:rsidSect="00AA05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257C" w:rsidRDefault="00D4257C" w:rsidP="00D4257C">
      <w:r>
        <w:separator/>
      </w:r>
    </w:p>
  </w:endnote>
  <w:endnote w:type="continuationSeparator" w:id="0">
    <w:p w:rsidR="00D4257C" w:rsidRDefault="00D4257C" w:rsidP="00D42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57C" w:rsidRDefault="00D425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57C" w:rsidRDefault="00D425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57C" w:rsidRDefault="00D425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257C" w:rsidRDefault="00D4257C" w:rsidP="00D4257C">
      <w:r>
        <w:separator/>
      </w:r>
    </w:p>
  </w:footnote>
  <w:footnote w:type="continuationSeparator" w:id="0">
    <w:p w:rsidR="00D4257C" w:rsidRDefault="00D4257C" w:rsidP="00D425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57C" w:rsidRDefault="00D425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57C" w:rsidRDefault="00D425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57C" w:rsidRDefault="00D425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16B7"/>
    <w:rsid w:val="001F16E7"/>
    <w:rsid w:val="004358F0"/>
    <w:rsid w:val="00522423"/>
    <w:rsid w:val="007C2465"/>
    <w:rsid w:val="00952B9D"/>
    <w:rsid w:val="009868A0"/>
    <w:rsid w:val="00A345EA"/>
    <w:rsid w:val="00AA053C"/>
    <w:rsid w:val="00AF188F"/>
    <w:rsid w:val="00B35A1D"/>
    <w:rsid w:val="00CA1CFC"/>
    <w:rsid w:val="00CE306F"/>
    <w:rsid w:val="00D366BD"/>
    <w:rsid w:val="00D4257C"/>
    <w:rsid w:val="00DD3877"/>
    <w:rsid w:val="00E11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CEAB5EB"/>
  <w15:chartTrackingRefBased/>
  <w15:docId w15:val="{2F16903F-3EE9-414B-88C1-FCA013F44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rsid w:val="0052242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D425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4257C"/>
    <w:rPr>
      <w:rFonts w:ascii="Arial" w:hAnsi="Arial" w:cs="Arial"/>
      <w:sz w:val="24"/>
      <w:szCs w:val="24"/>
    </w:rPr>
  </w:style>
  <w:style w:type="character" w:customStyle="1" w:styleId="NagwekZnak">
    <w:name w:val="Nagłówek Znak"/>
    <w:link w:val="Nagwek"/>
    <w:rsid w:val="004358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10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117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Sylwia Banach</dc:creator>
  <cp:keywords/>
  <dc:description/>
  <cp:lastModifiedBy>Sylwia Banach</cp:lastModifiedBy>
  <cp:revision>4</cp:revision>
  <cp:lastPrinted>1899-12-31T23:00:00Z</cp:lastPrinted>
  <dcterms:created xsi:type="dcterms:W3CDTF">2021-09-01T08:59:00Z</dcterms:created>
  <dcterms:modified xsi:type="dcterms:W3CDTF">2021-09-01T09:02:00Z</dcterms:modified>
</cp:coreProperties>
</file>