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3CC92756" w:rsidR="005D2404" w:rsidRPr="00AB7D71" w:rsidRDefault="008D2AB8" w:rsidP="00AB7D71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57219C" w:rsidRPr="0057219C">
        <w:rPr>
          <w:b/>
          <w:bCs/>
          <w:sz w:val="20"/>
          <w:szCs w:val="20"/>
        </w:rPr>
        <w:t>szkolenie dla kadry dydaktycznej AGH z obsługi systemów GOM do pomiarów deformacji, moduły: ARAMIS i TRITOP - KC-zp.272-432/21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869B22A" w14:textId="27229AFB" w:rsidR="00D03055" w:rsidRDefault="00AA0898" w:rsidP="00D03055">
      <w:pPr>
        <w:widowControl w:val="0"/>
        <w:ind w:right="1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Cena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brutto*</w:t>
      </w:r>
      <w:r w:rsidRPr="00AA089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za całość przedmiotu zamówienia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tj. szkolenie dla </w:t>
      </w:r>
      <w:r w:rsidR="0057219C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7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osób - ………………….. 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PLN</w:t>
      </w:r>
    </w:p>
    <w:p w14:paraId="41651DAD" w14:textId="4C3A1C5A" w:rsidR="00AA0898" w:rsidRDefault="00AA0898" w:rsidP="00D03055">
      <w:pPr>
        <w:widowControl w:val="0"/>
        <w:ind w:right="1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(słownie: …………………………………………………..)</w:t>
      </w:r>
    </w:p>
    <w:p w14:paraId="6A0D379D" w14:textId="25D33129" w:rsidR="00AA0898" w:rsidRPr="000E2C30" w:rsidRDefault="00AA0898" w:rsidP="00AA0898">
      <w:pPr>
        <w:tabs>
          <w:tab w:val="right" w:pos="9000"/>
        </w:tabs>
        <w:rPr>
          <w:bCs/>
          <w:sz w:val="22"/>
          <w:szCs w:val="22"/>
        </w:rPr>
      </w:pP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Cena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b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rutto* </w:t>
      </w:r>
      <w:r w:rsidRPr="00AA0898">
        <w:rPr>
          <w:bCs/>
          <w:sz w:val="22"/>
          <w:szCs w:val="22"/>
        </w:rPr>
        <w:t>za usługę  dla 1 osoby</w:t>
      </w:r>
      <w:r>
        <w:rPr>
          <w:bCs/>
          <w:sz w:val="22"/>
          <w:szCs w:val="22"/>
        </w:rPr>
        <w:t xml:space="preserve"> - ……………….. </w:t>
      </w:r>
      <w:r w:rsidRPr="000E2C30">
        <w:rPr>
          <w:bCs/>
          <w:sz w:val="22"/>
          <w:szCs w:val="22"/>
        </w:rPr>
        <w:t>PLN</w:t>
      </w:r>
    </w:p>
    <w:p w14:paraId="37461EE8" w14:textId="77777777" w:rsidR="00AA0898" w:rsidRDefault="00AA0898" w:rsidP="00AA0898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</w:p>
    <w:p w14:paraId="58B4CEE5" w14:textId="50285B5F" w:rsidR="00AA0898" w:rsidRPr="000E2C30" w:rsidRDefault="00AA0898" w:rsidP="00AA0898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  <w:r w:rsidRPr="000E2C30">
        <w:rPr>
          <w:b/>
          <w:bCs/>
          <w:i/>
          <w:iCs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0E2C30">
        <w:rPr>
          <w:b/>
          <w:bCs/>
          <w:i/>
          <w:iCs/>
          <w:sz w:val="20"/>
          <w:szCs w:val="20"/>
        </w:rPr>
        <w:t>t.j</w:t>
      </w:r>
      <w:proofErr w:type="spellEnd"/>
      <w:r w:rsidRPr="000E2C30">
        <w:rPr>
          <w:b/>
          <w:bCs/>
          <w:i/>
          <w:iCs/>
          <w:sz w:val="20"/>
          <w:szCs w:val="20"/>
        </w:rPr>
        <w:t>. Dz. U. 2018.701 j.t.)</w:t>
      </w:r>
    </w:p>
    <w:p w14:paraId="43204DD6" w14:textId="77777777" w:rsidR="003A226C" w:rsidRDefault="003A226C" w:rsidP="00BE0FB6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</w:p>
    <w:p w14:paraId="386A3FE5" w14:textId="39D1F41B" w:rsidR="00486653" w:rsidRPr="006846B1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</w:t>
      </w:r>
      <w:r w:rsidR="007725AA">
        <w:rPr>
          <w:b/>
          <w:sz w:val="20"/>
          <w:szCs w:val="20"/>
        </w:rPr>
        <w:t xml:space="preserve">do </w:t>
      </w:r>
      <w:r w:rsidR="0057219C">
        <w:rPr>
          <w:b/>
          <w:sz w:val="20"/>
          <w:szCs w:val="20"/>
        </w:rPr>
        <w:t>30.09.2022 r</w:t>
      </w:r>
    </w:p>
    <w:p w14:paraId="290DDE79" w14:textId="77777777" w:rsidR="008D2AB8" w:rsidRPr="00C81224" w:rsidRDefault="008D2AB8" w:rsidP="00BE0FB6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206C0B27" w14:textId="1075232E" w:rsidR="00AA0898" w:rsidRPr="00AA0898" w:rsidRDefault="00AA0898" w:rsidP="00FE545C">
      <w:pPr>
        <w:rPr>
          <w:b/>
          <w:color w:val="0070C0"/>
          <w:sz w:val="20"/>
          <w:szCs w:val="20"/>
          <w:u w:val="single"/>
        </w:rPr>
      </w:pPr>
      <w:r w:rsidRPr="00AA0898">
        <w:rPr>
          <w:b/>
          <w:color w:val="0070C0"/>
          <w:sz w:val="20"/>
          <w:szCs w:val="20"/>
          <w:u w:val="single"/>
        </w:rPr>
        <w:t>Kryterium</w:t>
      </w:r>
      <w:r w:rsidR="00EC28E2">
        <w:rPr>
          <w:b/>
          <w:color w:val="0070C0"/>
          <w:sz w:val="20"/>
          <w:szCs w:val="20"/>
          <w:u w:val="single"/>
        </w:rPr>
        <w:t xml:space="preserve"> oceny ofert</w:t>
      </w:r>
      <w:bookmarkStart w:id="1" w:name="_GoBack"/>
      <w:bookmarkEnd w:id="1"/>
      <w:r w:rsidRPr="00AA0898">
        <w:rPr>
          <w:b/>
          <w:color w:val="0070C0"/>
          <w:sz w:val="20"/>
          <w:szCs w:val="20"/>
          <w:u w:val="single"/>
        </w:rPr>
        <w:t xml:space="preserve">: Doświadczenie </w:t>
      </w:r>
      <w:r w:rsidR="0057219C">
        <w:rPr>
          <w:b/>
          <w:color w:val="0070C0"/>
          <w:sz w:val="20"/>
          <w:szCs w:val="20"/>
          <w:u w:val="single"/>
        </w:rPr>
        <w:t>osoby</w:t>
      </w:r>
      <w:r w:rsidRPr="00AA0898">
        <w:rPr>
          <w:b/>
          <w:color w:val="0070C0"/>
          <w:sz w:val="20"/>
          <w:szCs w:val="20"/>
          <w:u w:val="single"/>
        </w:rPr>
        <w:t xml:space="preserve"> </w:t>
      </w:r>
      <w:r w:rsidR="0044055D">
        <w:rPr>
          <w:b/>
          <w:color w:val="0070C0"/>
          <w:sz w:val="20"/>
          <w:szCs w:val="20"/>
          <w:u w:val="single"/>
        </w:rPr>
        <w:t>wyznaczone</w:t>
      </w:r>
      <w:r w:rsidR="0057219C">
        <w:rPr>
          <w:b/>
          <w:color w:val="0070C0"/>
          <w:sz w:val="20"/>
          <w:szCs w:val="20"/>
          <w:u w:val="single"/>
        </w:rPr>
        <w:t>j</w:t>
      </w:r>
      <w:r w:rsidR="0044055D">
        <w:rPr>
          <w:b/>
          <w:color w:val="0070C0"/>
          <w:sz w:val="20"/>
          <w:szCs w:val="20"/>
          <w:u w:val="single"/>
        </w:rPr>
        <w:t xml:space="preserve"> do realizacji zamówienia</w:t>
      </w:r>
    </w:p>
    <w:p w14:paraId="19DFEAF6" w14:textId="77777777" w:rsidR="00EC28E2" w:rsidRDefault="00EC28E2" w:rsidP="00EC28E2">
      <w:pPr>
        <w:widowControl w:val="0"/>
        <w:jc w:val="both"/>
        <w:rPr>
          <w:b/>
          <w:sz w:val="20"/>
          <w:szCs w:val="20"/>
        </w:rPr>
      </w:pPr>
    </w:p>
    <w:tbl>
      <w:tblPr>
        <w:tblW w:w="8931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4110"/>
        <w:gridCol w:w="1560"/>
        <w:gridCol w:w="1701"/>
      </w:tblGrid>
      <w:tr w:rsidR="00EC28E2" w14:paraId="0C00820A" w14:textId="77777777" w:rsidTr="00EC28E2">
        <w:trPr>
          <w:cantSplit/>
          <w:trHeight w:val="370"/>
        </w:trPr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45928B" w14:textId="77777777" w:rsidR="00EC28E2" w:rsidRDefault="00EC28E2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Imię i nazwisko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13BAA9" w14:textId="77777777" w:rsidR="00EC28E2" w:rsidRDefault="00EC28E2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  <w:p w14:paraId="25ECA8E8" w14:textId="4F11E82A" w:rsidR="00EC28E2" w:rsidRDefault="00EC28E2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Przedmiot usługi </w:t>
            </w:r>
          </w:p>
          <w:p w14:paraId="03189903" w14:textId="77777777" w:rsidR="00EC28E2" w:rsidRDefault="00EC28E2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  <w:p w14:paraId="61B2BB90" w14:textId="77777777" w:rsidR="00EC28E2" w:rsidRDefault="00EC28E2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D2F5B9" w14:textId="77777777" w:rsidR="00EC28E2" w:rsidRDefault="00EC28E2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Data wykonania </w:t>
            </w:r>
          </w:p>
          <w:p w14:paraId="4929A5BB" w14:textId="77777777" w:rsidR="00EC28E2" w:rsidRDefault="00EC28E2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A4447E" w14:textId="77777777" w:rsidR="00EC28E2" w:rsidRDefault="00EC28E2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  <w:p w14:paraId="5FE46FB0" w14:textId="77777777" w:rsidR="00EC28E2" w:rsidRDefault="00EC28E2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Odbiorca usługi </w:t>
            </w:r>
          </w:p>
          <w:p w14:paraId="599D8B94" w14:textId="77777777" w:rsidR="00EC28E2" w:rsidRDefault="00EC28E2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EC28E2" w14:paraId="63D353F5" w14:textId="77777777" w:rsidTr="00F567B8">
        <w:trPr>
          <w:cantSplit/>
          <w:trHeight w:val="400"/>
        </w:trPr>
        <w:tc>
          <w:tcPr>
            <w:tcW w:w="156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A8961DF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7C703E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773EBC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E7534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EC28E2" w14:paraId="3D43C6CF" w14:textId="77777777" w:rsidTr="00F567B8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D48D8D0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2723D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6B6C0A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1C7866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EC28E2" w14:paraId="4D8BD763" w14:textId="77777777" w:rsidTr="00F567B8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6C2EC073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9E008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62A79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4837A6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EC28E2" w14:paraId="11E9CF73" w14:textId="77777777" w:rsidTr="00F567B8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8D2C304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901FF6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858C8A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6D4482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EC28E2" w14:paraId="1B8B8421" w14:textId="77777777" w:rsidTr="00F567B8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1C8264C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72224E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8499D2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DDAB0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EC28E2" w14:paraId="77BD30E0" w14:textId="77777777" w:rsidTr="00EC28E2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258B8EF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B8596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15C817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A9D0D3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EC28E2" w14:paraId="3760868F" w14:textId="77777777" w:rsidTr="00EC28E2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81DA9B2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3FACA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8EB26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213DA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EC28E2" w14:paraId="52C9132A" w14:textId="77777777" w:rsidTr="00EC28E2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C1DF196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C9DEB6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1B013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7CBF70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EC28E2" w14:paraId="64DE8E31" w14:textId="77777777" w:rsidTr="00EC28E2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2FAC7F6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D5DE8B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C73A7C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B8588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EC28E2" w14:paraId="7355FBCC" w14:textId="77777777" w:rsidTr="00EC28E2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A96DAE5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586E69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90AF94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C76CB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EC28E2" w14:paraId="421BC172" w14:textId="77777777" w:rsidTr="00F567B8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48D6FA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C3613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3371D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4646ED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14:paraId="3008F5E4" w14:textId="77777777" w:rsidR="00EC28E2" w:rsidRDefault="00EC28E2" w:rsidP="00EC28E2">
      <w:pPr>
        <w:widowControl w:val="0"/>
        <w:spacing w:line="360" w:lineRule="auto"/>
        <w:ind w:right="1"/>
        <w:jc w:val="both"/>
        <w:rPr>
          <w:bCs/>
          <w:iCs/>
          <w:color w:val="000000"/>
          <w:sz w:val="20"/>
          <w:szCs w:val="20"/>
          <w:lang w:eastAsia="x-none"/>
        </w:rPr>
      </w:pPr>
      <w:r>
        <w:rPr>
          <w:bCs/>
          <w:iCs/>
          <w:color w:val="000000"/>
          <w:sz w:val="20"/>
          <w:szCs w:val="20"/>
          <w:lang w:eastAsia="x-none"/>
        </w:rPr>
        <w:t xml:space="preserve">Oświadczam, iż przedmiot wskazanych w tabeli usług zgodny jest z wymaganiami </w:t>
      </w:r>
      <w:proofErr w:type="spellStart"/>
      <w:r>
        <w:rPr>
          <w:bCs/>
          <w:iCs/>
          <w:color w:val="000000"/>
          <w:sz w:val="20"/>
          <w:szCs w:val="20"/>
          <w:lang w:eastAsia="x-none"/>
        </w:rPr>
        <w:t>swz</w:t>
      </w:r>
      <w:proofErr w:type="spellEnd"/>
      <w:r>
        <w:rPr>
          <w:bCs/>
          <w:iCs/>
          <w:color w:val="000000"/>
          <w:sz w:val="20"/>
          <w:szCs w:val="20"/>
          <w:lang w:eastAsia="x-none"/>
        </w:rPr>
        <w:t xml:space="preserve"> tj. pkt 22.2.2 SWZ</w:t>
      </w:r>
    </w:p>
    <w:p w14:paraId="2E6E43AC" w14:textId="77777777" w:rsidR="00AA0898" w:rsidRDefault="00AA0898" w:rsidP="00FE545C">
      <w:pPr>
        <w:rPr>
          <w:b/>
          <w:sz w:val="20"/>
          <w:szCs w:val="20"/>
          <w:u w:val="single"/>
        </w:rPr>
      </w:pPr>
    </w:p>
    <w:p w14:paraId="19DE66C3" w14:textId="4FB13598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56723607" w:rsidR="009D651F" w:rsidRPr="00AA0898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lastRenderedPageBreak/>
        <w:t>Oferta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podpisem zaufanym lub </w:t>
      </w:r>
      <w:r w:rsidR="0057219C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podpisem osobistym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3A226C">
      <w:headerReference w:type="default" r:id="rId8"/>
      <w:footerReference w:type="default" r:id="rId9"/>
      <w:pgSz w:w="11906" w:h="16838"/>
      <w:pgMar w:top="851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A528A7" w14:textId="77777777" w:rsidR="006B21D9" w:rsidRDefault="006B21D9">
      <w:r>
        <w:separator/>
      </w:r>
    </w:p>
  </w:endnote>
  <w:endnote w:type="continuationSeparator" w:id="0">
    <w:p w14:paraId="68F93E39" w14:textId="77777777" w:rsidR="006B21D9" w:rsidRDefault="006B2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8A7221" w14:textId="77777777" w:rsidR="006B21D9" w:rsidRDefault="006B21D9">
      <w:r>
        <w:separator/>
      </w:r>
    </w:p>
  </w:footnote>
  <w:footnote w:type="continuationSeparator" w:id="0">
    <w:p w14:paraId="5F336AC5" w14:textId="77777777" w:rsidR="006B21D9" w:rsidRDefault="006B21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F82A1" w14:textId="4BADB31B" w:rsidR="00D223B9" w:rsidRDefault="00D223B9">
    <w:pPr>
      <w:pStyle w:val="Nagwek"/>
    </w:pPr>
    <w:r>
      <w:t xml:space="preserve">                     </w:t>
    </w:r>
    <w:r>
      <w:rPr>
        <w:noProof/>
      </w:rPr>
      <w:drawing>
        <wp:inline distT="0" distB="0" distL="0" distR="0" wp14:anchorId="734F8A36" wp14:editId="4D762CB5">
          <wp:extent cx="4905375" cy="447675"/>
          <wp:effectExtent l="0" t="0" r="0" b="0"/>
          <wp:docPr id="2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37083"/>
    <w:rsid w:val="00071CCC"/>
    <w:rsid w:val="00085967"/>
    <w:rsid w:val="000B731D"/>
    <w:rsid w:val="000C1BB5"/>
    <w:rsid w:val="000D6134"/>
    <w:rsid w:val="000E09C7"/>
    <w:rsid w:val="000E1ECC"/>
    <w:rsid w:val="000F6589"/>
    <w:rsid w:val="00106636"/>
    <w:rsid w:val="00116EC6"/>
    <w:rsid w:val="0013406B"/>
    <w:rsid w:val="00143F97"/>
    <w:rsid w:val="00165A31"/>
    <w:rsid w:val="001801DD"/>
    <w:rsid w:val="001D4612"/>
    <w:rsid w:val="00207E98"/>
    <w:rsid w:val="002331CB"/>
    <w:rsid w:val="00266FA8"/>
    <w:rsid w:val="002723B0"/>
    <w:rsid w:val="002A48B7"/>
    <w:rsid w:val="003049BF"/>
    <w:rsid w:val="00315A4A"/>
    <w:rsid w:val="00317C81"/>
    <w:rsid w:val="00332F01"/>
    <w:rsid w:val="00363710"/>
    <w:rsid w:val="00371FF4"/>
    <w:rsid w:val="0037234E"/>
    <w:rsid w:val="003A226C"/>
    <w:rsid w:val="004244A9"/>
    <w:rsid w:val="0044055D"/>
    <w:rsid w:val="00486653"/>
    <w:rsid w:val="00493393"/>
    <w:rsid w:val="004B7300"/>
    <w:rsid w:val="004C6753"/>
    <w:rsid w:val="004E40D9"/>
    <w:rsid w:val="004F2474"/>
    <w:rsid w:val="00543BD2"/>
    <w:rsid w:val="00562324"/>
    <w:rsid w:val="0057219C"/>
    <w:rsid w:val="00595C87"/>
    <w:rsid w:val="005D2404"/>
    <w:rsid w:val="005D2C65"/>
    <w:rsid w:val="005E6D94"/>
    <w:rsid w:val="005F002D"/>
    <w:rsid w:val="0063384F"/>
    <w:rsid w:val="00643C6F"/>
    <w:rsid w:val="00646202"/>
    <w:rsid w:val="00652706"/>
    <w:rsid w:val="0065290F"/>
    <w:rsid w:val="006570B4"/>
    <w:rsid w:val="006815F6"/>
    <w:rsid w:val="006846B1"/>
    <w:rsid w:val="006A6BB2"/>
    <w:rsid w:val="006B21D9"/>
    <w:rsid w:val="006D107A"/>
    <w:rsid w:val="006E41F3"/>
    <w:rsid w:val="006F088B"/>
    <w:rsid w:val="007326AB"/>
    <w:rsid w:val="0073659D"/>
    <w:rsid w:val="007538B8"/>
    <w:rsid w:val="007725AA"/>
    <w:rsid w:val="007748F0"/>
    <w:rsid w:val="007A4321"/>
    <w:rsid w:val="007C304C"/>
    <w:rsid w:val="007C7422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F1C66"/>
    <w:rsid w:val="00960965"/>
    <w:rsid w:val="00962D25"/>
    <w:rsid w:val="00970FE4"/>
    <w:rsid w:val="009D651F"/>
    <w:rsid w:val="00A0022B"/>
    <w:rsid w:val="00A346FE"/>
    <w:rsid w:val="00A47B4D"/>
    <w:rsid w:val="00A83018"/>
    <w:rsid w:val="00AA0898"/>
    <w:rsid w:val="00AA2081"/>
    <w:rsid w:val="00AA33D0"/>
    <w:rsid w:val="00AB7D71"/>
    <w:rsid w:val="00B04FA9"/>
    <w:rsid w:val="00B620F9"/>
    <w:rsid w:val="00B774DC"/>
    <w:rsid w:val="00BA79C6"/>
    <w:rsid w:val="00BE0FB6"/>
    <w:rsid w:val="00BF6F0A"/>
    <w:rsid w:val="00C1016D"/>
    <w:rsid w:val="00C81224"/>
    <w:rsid w:val="00C969A6"/>
    <w:rsid w:val="00CA7D36"/>
    <w:rsid w:val="00D03055"/>
    <w:rsid w:val="00D223B9"/>
    <w:rsid w:val="00D24208"/>
    <w:rsid w:val="00D537A2"/>
    <w:rsid w:val="00D572B5"/>
    <w:rsid w:val="00D60C38"/>
    <w:rsid w:val="00D66893"/>
    <w:rsid w:val="00D90ACB"/>
    <w:rsid w:val="00DC1500"/>
    <w:rsid w:val="00E41344"/>
    <w:rsid w:val="00E44371"/>
    <w:rsid w:val="00E85B62"/>
    <w:rsid w:val="00E949B0"/>
    <w:rsid w:val="00EB3E67"/>
    <w:rsid w:val="00EC28E2"/>
    <w:rsid w:val="00EE3FB1"/>
    <w:rsid w:val="00F00591"/>
    <w:rsid w:val="00F13020"/>
    <w:rsid w:val="00F324D7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A4EF6A-CF4E-4A53-851A-5DD3D84A1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695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4</cp:revision>
  <cp:lastPrinted>2021-09-02T09:54:00Z</cp:lastPrinted>
  <dcterms:created xsi:type="dcterms:W3CDTF">2021-09-03T06:36:00Z</dcterms:created>
  <dcterms:modified xsi:type="dcterms:W3CDTF">2021-09-03T06:49:00Z</dcterms:modified>
</cp:coreProperties>
</file>