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209B7E9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F6F88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20771042" w:rsidR="00E40A3C" w:rsidRDefault="00E40A3C" w:rsidP="009A136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453580" w:rsidRPr="00453580">
        <w:rPr>
          <w:b/>
          <w:sz w:val="22"/>
          <w:szCs w:val="22"/>
        </w:rPr>
        <w:t>szkolenie dla kadry dydaktycznej AGH z obsługi systemów GOM do pomiarów deformacji, moduły: ARAMIS i TRITOP - KC-zp.272-432/21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569"/>
        <w:gridCol w:w="1985"/>
        <w:gridCol w:w="2268"/>
      </w:tblGrid>
      <w:tr w:rsidR="009A1361" w14:paraId="48785F38" w14:textId="77777777" w:rsidTr="009A136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569" w:type="dxa"/>
            <w:vAlign w:val="center"/>
          </w:tcPr>
          <w:p w14:paraId="31981277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5" w:type="dxa"/>
          </w:tcPr>
          <w:p w14:paraId="789877E5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9A1361" w14:paraId="21D5C273" w14:textId="77777777" w:rsidTr="009A136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569" w:type="dxa"/>
            <w:vAlign w:val="center"/>
          </w:tcPr>
          <w:p w14:paraId="3EDE7729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5" w:type="dxa"/>
          </w:tcPr>
          <w:p w14:paraId="4D95BC23" w14:textId="4472FC74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255DFD93" w14:textId="1918704A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A1361" w14:paraId="7B668A21" w14:textId="77777777" w:rsidTr="009A1361">
        <w:trPr>
          <w:cantSplit/>
          <w:trHeight w:val="921"/>
        </w:trPr>
        <w:tc>
          <w:tcPr>
            <w:tcW w:w="633" w:type="dxa"/>
          </w:tcPr>
          <w:p w14:paraId="20918BA6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0AA718E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5D19D0C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A1361" w14:paraId="298C3FD5" w14:textId="77777777" w:rsidTr="009A1361">
        <w:trPr>
          <w:cantSplit/>
          <w:trHeight w:val="870"/>
        </w:trPr>
        <w:tc>
          <w:tcPr>
            <w:tcW w:w="633" w:type="dxa"/>
          </w:tcPr>
          <w:p w14:paraId="27CE183D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2884A691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51380EFB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A1361" w14:paraId="256E1D96" w14:textId="77777777" w:rsidTr="009A1361">
        <w:trPr>
          <w:cantSplit/>
          <w:trHeight w:val="870"/>
        </w:trPr>
        <w:tc>
          <w:tcPr>
            <w:tcW w:w="633" w:type="dxa"/>
          </w:tcPr>
          <w:p w14:paraId="5C7026C9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558CE428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07DCD6DC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7F6F88">
      <w:pPr>
        <w:spacing w:line="360" w:lineRule="auto"/>
        <w:jc w:val="center"/>
      </w:pPr>
    </w:p>
    <w:p w14:paraId="70E5DC4E" w14:textId="77777777" w:rsidR="007F6F88" w:rsidRPr="009606C2" w:rsidRDefault="007F6F88" w:rsidP="007F6F88">
      <w:pPr>
        <w:jc w:val="center"/>
        <w:rPr>
          <w:b/>
          <w:i/>
          <w:color w:val="FF0000"/>
        </w:rPr>
      </w:pPr>
      <w:bookmarkStart w:id="0" w:name="_GoBack"/>
      <w:r w:rsidRPr="009606C2">
        <w:rPr>
          <w:b/>
          <w:i/>
          <w:color w:val="FF0000"/>
        </w:rPr>
        <w:t>Dokument należy sporządzić w postaci elektronicznej i podpisać kwalifikowanym</w:t>
      </w:r>
    </w:p>
    <w:p w14:paraId="550F255A" w14:textId="6E92A205" w:rsidR="00E40A3C" w:rsidRPr="009606C2" w:rsidRDefault="007F6F88" w:rsidP="007F6F88">
      <w:pPr>
        <w:jc w:val="center"/>
        <w:rPr>
          <w:i/>
        </w:rPr>
      </w:pPr>
      <w:r w:rsidRPr="009606C2">
        <w:rPr>
          <w:b/>
          <w:i/>
          <w:color w:val="FF0000"/>
        </w:rPr>
        <w:t xml:space="preserve">podpisem elektronicznym lub podpisem zaufanym lub </w:t>
      </w:r>
      <w:r w:rsidR="009606C2" w:rsidRPr="009606C2">
        <w:rPr>
          <w:b/>
          <w:i/>
          <w:color w:val="FF0000"/>
        </w:rPr>
        <w:t xml:space="preserve">elektronicznym </w:t>
      </w:r>
      <w:r w:rsidRPr="009606C2">
        <w:rPr>
          <w:b/>
          <w:i/>
          <w:color w:val="FF0000"/>
        </w:rPr>
        <w:t>podpisem osobistym.</w:t>
      </w:r>
    </w:p>
    <w:bookmarkEnd w:id="0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415FD8">
      <w:headerReference w:type="default" r:id="rId6"/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23229" w14:textId="77777777" w:rsidR="004E2FF5" w:rsidRDefault="004E2FF5">
      <w:r>
        <w:separator/>
      </w:r>
    </w:p>
  </w:endnote>
  <w:endnote w:type="continuationSeparator" w:id="0">
    <w:p w14:paraId="1AA914F9" w14:textId="77777777" w:rsidR="004E2FF5" w:rsidRDefault="004E2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5D208" w14:textId="77777777" w:rsidR="004E2FF5" w:rsidRDefault="004E2FF5">
      <w:r>
        <w:separator/>
      </w:r>
    </w:p>
  </w:footnote>
  <w:footnote w:type="continuationSeparator" w:id="0">
    <w:p w14:paraId="3916F884" w14:textId="77777777" w:rsidR="004E2FF5" w:rsidRDefault="004E2FF5">
      <w:r>
        <w:continuationSeparator/>
      </w:r>
    </w:p>
  </w:footnote>
  <w:footnote w:id="1">
    <w:p w14:paraId="2D6EB44F" w14:textId="3369967C" w:rsidR="009A1361" w:rsidRDefault="009A136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E23524F" w:rsidR="00E13954" w:rsidRDefault="00E13954">
    <w:pPr>
      <w:pStyle w:val="Nagwek"/>
    </w:pPr>
    <w:r>
      <w:t xml:space="preserve">                 </w:t>
    </w:r>
    <w:r w:rsidR="00415FD8">
      <w:rPr>
        <w:noProof/>
      </w:rPr>
      <w:drawing>
        <wp:inline distT="0" distB="0" distL="0" distR="0" wp14:anchorId="7C196BED" wp14:editId="764E4B05">
          <wp:extent cx="5759450" cy="532130"/>
          <wp:effectExtent l="0" t="0" r="0" b="127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67EF5"/>
    <w:rsid w:val="00082E0F"/>
    <w:rsid w:val="00210E8E"/>
    <w:rsid w:val="00276C10"/>
    <w:rsid w:val="003E2D6C"/>
    <w:rsid w:val="00415FD8"/>
    <w:rsid w:val="00453580"/>
    <w:rsid w:val="004E2FF5"/>
    <w:rsid w:val="00561097"/>
    <w:rsid w:val="006C357F"/>
    <w:rsid w:val="00702A72"/>
    <w:rsid w:val="00707683"/>
    <w:rsid w:val="007F6F88"/>
    <w:rsid w:val="007F7B24"/>
    <w:rsid w:val="008724D5"/>
    <w:rsid w:val="008B02BB"/>
    <w:rsid w:val="008E3B90"/>
    <w:rsid w:val="009606C2"/>
    <w:rsid w:val="00987DD8"/>
    <w:rsid w:val="009A1361"/>
    <w:rsid w:val="009B7E62"/>
    <w:rsid w:val="00A40AE7"/>
    <w:rsid w:val="00A54C7C"/>
    <w:rsid w:val="00A91C25"/>
    <w:rsid w:val="00A9350F"/>
    <w:rsid w:val="00C049BA"/>
    <w:rsid w:val="00C254C7"/>
    <w:rsid w:val="00C34B2E"/>
    <w:rsid w:val="00CA5EC4"/>
    <w:rsid w:val="00D11BC3"/>
    <w:rsid w:val="00D76928"/>
    <w:rsid w:val="00D931E4"/>
    <w:rsid w:val="00DD5BF2"/>
    <w:rsid w:val="00E13954"/>
    <w:rsid w:val="00E40A3C"/>
    <w:rsid w:val="00E966E9"/>
    <w:rsid w:val="00EA0362"/>
    <w:rsid w:val="00EC2036"/>
    <w:rsid w:val="00ED4C26"/>
    <w:rsid w:val="00F213FB"/>
    <w:rsid w:val="00F27FC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Ewa Wojciechowska</cp:lastModifiedBy>
  <cp:revision>5</cp:revision>
  <cp:lastPrinted>1899-12-31T23:00:00Z</cp:lastPrinted>
  <dcterms:created xsi:type="dcterms:W3CDTF">2021-09-02T12:19:00Z</dcterms:created>
  <dcterms:modified xsi:type="dcterms:W3CDTF">2021-09-03T07:31:00Z</dcterms:modified>
</cp:coreProperties>
</file>