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0E4E87B9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DC5660" w:rsidRPr="00DC566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kamery termowizyjnej dla </w:t>
      </w:r>
      <w:proofErr w:type="spellStart"/>
      <w:r w:rsidR="00DC5660" w:rsidRPr="00DC5660">
        <w:rPr>
          <w:rFonts w:ascii="Arial" w:eastAsia="Times New Roman" w:hAnsi="Arial" w:cs="Arial"/>
          <w:b/>
          <w:sz w:val="20"/>
          <w:szCs w:val="20"/>
          <w:lang w:eastAsia="pl-PL"/>
        </w:rPr>
        <w:t>WIMiR</w:t>
      </w:r>
      <w:proofErr w:type="spellEnd"/>
      <w:r w:rsidR="00DC5660" w:rsidRPr="00DC566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KC-zp.272-372/21</w:t>
      </w:r>
      <w:bookmarkStart w:id="0" w:name="_GoBack"/>
      <w:bookmarkEnd w:id="0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B65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77777777" w:rsidR="000B6508" w:rsidRP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</w:p>
    <w:p w14:paraId="2422A190" w14:textId="77777777" w:rsidR="000B6508" w:rsidRPr="000B6508" w:rsidRDefault="000B6508" w:rsidP="000B6508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B6508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0B6508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77777777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0B6508">
        <w:rPr>
          <w:rFonts w:ascii="Arial" w:hAnsi="Arial" w:cs="Arial"/>
          <w:i/>
          <w:sz w:val="20"/>
          <w:szCs w:val="20"/>
        </w:rPr>
        <w:t>109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i/>
          <w:sz w:val="20"/>
          <w:szCs w:val="20"/>
        </w:rPr>
        <w:t>1 pkt 1, 4, 5 i 7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i/>
          <w:sz w:val="20"/>
          <w:szCs w:val="20"/>
          <w:lang w:val="x-none"/>
        </w:rPr>
        <w:t>).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21E97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B47563" w14:textId="28942404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366BA5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77777777" w:rsidR="000B6508" w:rsidRPr="000B6508" w:rsidRDefault="000B6508" w:rsidP="000B650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51F08E" w14:textId="77777777" w:rsidR="00E24A98" w:rsidRDefault="00E24A98" w:rsidP="0038231F">
      <w:pPr>
        <w:spacing w:after="0" w:line="240" w:lineRule="auto"/>
      </w:pPr>
      <w:r>
        <w:separator/>
      </w:r>
    </w:p>
  </w:endnote>
  <w:endnote w:type="continuationSeparator" w:id="0">
    <w:p w14:paraId="4A5BFADD" w14:textId="77777777" w:rsidR="00E24A98" w:rsidRDefault="00E24A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A738A7" w14:textId="77777777" w:rsidR="00EF7C10" w:rsidRDefault="00EF7C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6F0F80" w14:textId="77777777" w:rsidR="00EF7C10" w:rsidRDefault="00EF7C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97242A" w14:textId="77777777" w:rsidR="00E24A98" w:rsidRDefault="00E24A98" w:rsidP="0038231F">
      <w:pPr>
        <w:spacing w:after="0" w:line="240" w:lineRule="auto"/>
      </w:pPr>
      <w:r>
        <w:separator/>
      </w:r>
    </w:p>
  </w:footnote>
  <w:footnote w:type="continuationSeparator" w:id="0">
    <w:p w14:paraId="5C45FD46" w14:textId="77777777" w:rsidR="00E24A98" w:rsidRDefault="00E24A9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EC4319" w14:textId="77777777" w:rsidR="00EF7C10" w:rsidRDefault="00EF7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25FB39" w14:textId="77777777" w:rsidR="00EF7C10" w:rsidRDefault="00EF7C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6C498" w14:textId="77777777" w:rsidR="00EF7C10" w:rsidRDefault="00EF7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1902D2"/>
    <w:rsid w:val="001C6945"/>
    <w:rsid w:val="001D2E2A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3AF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A6EC7"/>
    <w:rsid w:val="00DB0C17"/>
    <w:rsid w:val="00DC5660"/>
    <w:rsid w:val="00DD146A"/>
    <w:rsid w:val="00DD3E9D"/>
    <w:rsid w:val="00E022A1"/>
    <w:rsid w:val="00E21B42"/>
    <w:rsid w:val="00E24546"/>
    <w:rsid w:val="00E24A98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1580E-DF3D-428A-BF00-0BD393B8C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3</cp:revision>
  <cp:lastPrinted>2016-07-26T10:32:00Z</cp:lastPrinted>
  <dcterms:created xsi:type="dcterms:W3CDTF">2021-08-05T10:04:00Z</dcterms:created>
  <dcterms:modified xsi:type="dcterms:W3CDTF">2021-08-05T11:18:00Z</dcterms:modified>
</cp:coreProperties>
</file>