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F607B4" w14:textId="24BD4782" w:rsidR="00FE545C" w:rsidRDefault="008D2AB8" w:rsidP="00B2596E">
      <w:pPr>
        <w:pStyle w:val="Nagwek3"/>
        <w:jc w:val="right"/>
        <w:rPr>
          <w:sz w:val="20"/>
          <w:szCs w:val="20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</w:p>
    <w:p w14:paraId="2D1ACC6F" w14:textId="77777777" w:rsidR="00404400" w:rsidRPr="00404400" w:rsidRDefault="00404400" w:rsidP="00404400">
      <w:pPr>
        <w:keepNext/>
        <w:spacing w:before="240" w:after="60"/>
        <w:jc w:val="right"/>
        <w:outlineLvl w:val="2"/>
        <w:rPr>
          <w:b/>
          <w:bCs/>
          <w:sz w:val="20"/>
          <w:szCs w:val="20"/>
        </w:rPr>
      </w:pPr>
      <w:r w:rsidRPr="00404400">
        <w:rPr>
          <w:b/>
          <w:bCs/>
          <w:sz w:val="20"/>
          <w:szCs w:val="20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FORMULARZ OFERTY</w:t>
      </w: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404400" w:rsidRDefault="00404400" w:rsidP="00404400">
      <w:pPr>
        <w:spacing w:line="360" w:lineRule="auto"/>
        <w:rPr>
          <w:sz w:val="20"/>
          <w:szCs w:val="20"/>
        </w:rPr>
      </w:pPr>
      <w:r w:rsidRPr="00404400">
        <w:rPr>
          <w:sz w:val="20"/>
          <w:szCs w:val="20"/>
        </w:rPr>
        <w:t>Do: Nazwa i siedziba Zamawiającego:</w:t>
      </w:r>
    </w:p>
    <w:p w14:paraId="5A98C090" w14:textId="77777777" w:rsidR="00404400" w:rsidRPr="00404400" w:rsidRDefault="00404400" w:rsidP="00404400">
      <w:pPr>
        <w:ind w:right="-110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Akademia Górniczo - Hutnicza</w:t>
      </w:r>
    </w:p>
    <w:p w14:paraId="31202C81" w14:textId="77777777" w:rsidR="00404400" w:rsidRPr="00404400" w:rsidRDefault="00404400" w:rsidP="00404400">
      <w:pPr>
        <w:ind w:right="-110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im. Stanisława Staszica w Krakowie</w:t>
      </w:r>
    </w:p>
    <w:p w14:paraId="3A5822B0" w14:textId="77777777" w:rsidR="00404400" w:rsidRPr="00404400" w:rsidRDefault="00404400" w:rsidP="00404400">
      <w:pPr>
        <w:ind w:right="-110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 xml:space="preserve">Dział Zamówień Publicznych  </w:t>
      </w:r>
    </w:p>
    <w:p w14:paraId="62377AE6" w14:textId="77777777" w:rsidR="00404400" w:rsidRPr="00404400" w:rsidRDefault="00404400" w:rsidP="00404400">
      <w:pPr>
        <w:ind w:right="-110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 xml:space="preserve">Al. Mickiewicza 30 </w:t>
      </w:r>
    </w:p>
    <w:p w14:paraId="0572B5E8" w14:textId="77777777" w:rsidR="00404400" w:rsidRPr="00404400" w:rsidRDefault="00404400" w:rsidP="00404400">
      <w:pPr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 xml:space="preserve">30-059 Kraków,  </w:t>
      </w:r>
    </w:p>
    <w:p w14:paraId="1CB92B6C" w14:textId="77777777" w:rsidR="00404400" w:rsidRPr="00404400" w:rsidRDefault="00404400" w:rsidP="00404400">
      <w:pPr>
        <w:ind w:firstLine="3969"/>
        <w:rPr>
          <w:b/>
          <w:sz w:val="20"/>
          <w:szCs w:val="20"/>
        </w:rPr>
      </w:pPr>
    </w:p>
    <w:p w14:paraId="06C3932C" w14:textId="7AE4E05D" w:rsidR="00404400" w:rsidRPr="00490893" w:rsidRDefault="00404400" w:rsidP="00490893">
      <w:pPr>
        <w:spacing w:before="600"/>
        <w:rPr>
          <w:b/>
          <w:sz w:val="20"/>
          <w:szCs w:val="20"/>
        </w:rPr>
      </w:pPr>
      <w:r w:rsidRPr="00404400">
        <w:rPr>
          <w:sz w:val="20"/>
          <w:szCs w:val="20"/>
        </w:rPr>
        <w:t xml:space="preserve">Przystępując do postępowania o udzielenie zamówienia publicznego, którego przedmiotem </w:t>
      </w:r>
      <w:r w:rsidRPr="00490893">
        <w:rPr>
          <w:sz w:val="20"/>
          <w:szCs w:val="20"/>
        </w:rPr>
        <w:t>jest</w:t>
      </w:r>
      <w:bookmarkStart w:id="0" w:name="_Hlk58842586"/>
      <w:r w:rsidRPr="00490893">
        <w:rPr>
          <w:b/>
          <w:bCs/>
          <w:sz w:val="20"/>
          <w:szCs w:val="20"/>
        </w:rPr>
        <w:t xml:space="preserve"> </w:t>
      </w:r>
      <w:bookmarkStart w:id="1" w:name="_Hlk79058862"/>
      <w:bookmarkEnd w:id="0"/>
      <w:r w:rsidR="00490893" w:rsidRPr="00490893">
        <w:rPr>
          <w:b/>
          <w:sz w:val="20"/>
          <w:szCs w:val="20"/>
        </w:rPr>
        <w:t xml:space="preserve">dostawa kamery termowizyjnej dla </w:t>
      </w:r>
      <w:proofErr w:type="spellStart"/>
      <w:r w:rsidR="00490893" w:rsidRPr="00490893">
        <w:rPr>
          <w:b/>
          <w:sz w:val="20"/>
          <w:szCs w:val="20"/>
        </w:rPr>
        <w:t>WIMiR</w:t>
      </w:r>
      <w:proofErr w:type="spellEnd"/>
      <w:r w:rsidR="00490893" w:rsidRPr="00490893">
        <w:rPr>
          <w:b/>
          <w:sz w:val="20"/>
          <w:szCs w:val="20"/>
        </w:rPr>
        <w:t xml:space="preserve"> - KC-zp.272-372/21</w:t>
      </w:r>
      <w:bookmarkEnd w:id="1"/>
      <w:r w:rsidRPr="00404400">
        <w:rPr>
          <w:sz w:val="20"/>
          <w:szCs w:val="20"/>
        </w:rPr>
        <w:t>,</w:t>
      </w:r>
      <w:r w:rsidRPr="00404400">
        <w:rPr>
          <w:b/>
          <w:sz w:val="20"/>
          <w:szCs w:val="20"/>
        </w:rPr>
        <w:t xml:space="preserve"> </w:t>
      </w:r>
      <w:r w:rsidRPr="00404400">
        <w:rPr>
          <w:sz w:val="20"/>
          <w:szCs w:val="20"/>
        </w:rPr>
        <w:t>oferuję realizację przedmiotu zamówienia, zgodnie z zasadami określonymi w specyfikacji warunków zamówienia.</w:t>
      </w:r>
    </w:p>
    <w:p w14:paraId="17F1B6A9" w14:textId="77777777" w:rsidR="00404400" w:rsidRPr="00404400" w:rsidRDefault="00404400" w:rsidP="00404400">
      <w:pPr>
        <w:widowControl w:val="0"/>
        <w:ind w:right="1"/>
        <w:jc w:val="both"/>
        <w:rPr>
          <w:sz w:val="20"/>
          <w:szCs w:val="20"/>
        </w:rPr>
      </w:pPr>
    </w:p>
    <w:p w14:paraId="2EF9234C" w14:textId="2C3EB737" w:rsidR="00404400" w:rsidRPr="00404400" w:rsidRDefault="00404400" w:rsidP="00404400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Cena netto:   .........................................................................</w:t>
      </w:r>
      <w:r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>PLN</w:t>
      </w:r>
    </w:p>
    <w:p w14:paraId="26CBF367" w14:textId="77777777" w:rsidR="00404400" w:rsidRPr="00404400" w:rsidRDefault="00404400" w:rsidP="00404400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79457342" w14:textId="7D077645" w:rsidR="00404400" w:rsidRPr="00404400" w:rsidRDefault="00404400" w:rsidP="00404400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Cena brutto: .........................................................................</w:t>
      </w:r>
      <w:r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>PLN</w:t>
      </w:r>
    </w:p>
    <w:p w14:paraId="786397B2" w14:textId="77777777" w:rsidR="00404400" w:rsidRPr="00404400" w:rsidRDefault="00404400" w:rsidP="0040440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FBF7716" w14:textId="051A785D" w:rsidR="00404400" w:rsidRPr="00404400" w:rsidRDefault="00404400" w:rsidP="00404400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404400">
        <w:rPr>
          <w:sz w:val="20"/>
          <w:szCs w:val="20"/>
        </w:rPr>
        <w:t>.......................................................................................................................</w:t>
      </w:r>
      <w:r>
        <w:rPr>
          <w:sz w:val="20"/>
          <w:szCs w:val="20"/>
        </w:rPr>
        <w:t>...................................</w:t>
      </w:r>
    </w:p>
    <w:p w14:paraId="0F483E5E" w14:textId="77777777" w:rsidR="00404400" w:rsidRPr="00404400" w:rsidRDefault="00404400" w:rsidP="0040440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18D588A" w14:textId="77777777" w:rsidR="00404400" w:rsidRPr="00404400" w:rsidRDefault="00404400" w:rsidP="00404400">
      <w:pPr>
        <w:widowControl w:val="0"/>
        <w:spacing w:line="360" w:lineRule="auto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Powyższa cena zawiera podatek VAT w wysokości .......... % tj.…………………….PLN</w:t>
      </w:r>
    </w:p>
    <w:p w14:paraId="068A8F69" w14:textId="5F9C2A95" w:rsidR="00404400" w:rsidRPr="00404400" w:rsidRDefault="00404400" w:rsidP="00404400">
      <w:pPr>
        <w:widowControl w:val="0"/>
        <w:spacing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P</w:t>
      </w:r>
      <w:r w:rsidRPr="00404400">
        <w:rPr>
          <w:b/>
          <w:sz w:val="20"/>
          <w:szCs w:val="20"/>
        </w:rPr>
        <w:t>roducent/model zaoferowane</w:t>
      </w:r>
      <w:r>
        <w:rPr>
          <w:b/>
          <w:sz w:val="20"/>
          <w:szCs w:val="20"/>
        </w:rPr>
        <w:t>j kamery zintegrowanej radiometrycznej:</w:t>
      </w:r>
      <w:r w:rsidRPr="00404400">
        <w:rPr>
          <w:bCs/>
          <w:sz w:val="20"/>
          <w:szCs w:val="20"/>
        </w:rPr>
        <w:t xml:space="preserve"> ………………………………</w:t>
      </w:r>
      <w:r>
        <w:rPr>
          <w:bCs/>
          <w:sz w:val="20"/>
          <w:szCs w:val="20"/>
        </w:rPr>
        <w:t>……</w:t>
      </w:r>
    </w:p>
    <w:p w14:paraId="0CAC6A7E" w14:textId="71EA9780" w:rsidR="00404400" w:rsidRDefault="00404400" w:rsidP="0040440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Okres udzielonej gwarancji wynosi:</w:t>
      </w:r>
      <w:r w:rsidRPr="00404400">
        <w:rPr>
          <w:sz w:val="20"/>
          <w:szCs w:val="20"/>
        </w:rPr>
        <w:t xml:space="preserve"> </w:t>
      </w:r>
      <w:r w:rsidRPr="00404400">
        <w:rPr>
          <w:bCs/>
          <w:sz w:val="20"/>
          <w:szCs w:val="20"/>
        </w:rPr>
        <w:t xml:space="preserve">……………….  </w:t>
      </w:r>
      <w:r w:rsidRPr="00404400">
        <w:rPr>
          <w:b/>
          <w:sz w:val="20"/>
          <w:szCs w:val="20"/>
        </w:rPr>
        <w:t xml:space="preserve">miesięcy </w:t>
      </w:r>
      <w:r w:rsidRPr="00404400">
        <w:rPr>
          <w:bCs/>
          <w:i/>
          <w:iCs/>
          <w:sz w:val="20"/>
          <w:szCs w:val="20"/>
        </w:rPr>
        <w:t>(kryterium oceny ofert)</w:t>
      </w:r>
    </w:p>
    <w:p w14:paraId="4D7E11DB" w14:textId="11129FFD" w:rsidR="00404400" w:rsidRPr="00404400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404400">
        <w:rPr>
          <w:b/>
          <w:sz w:val="20"/>
          <w:szCs w:val="20"/>
        </w:rPr>
        <w:t xml:space="preserve">Termin realizacji umowy: do </w:t>
      </w:r>
      <w:r w:rsidR="00490893">
        <w:rPr>
          <w:b/>
          <w:sz w:val="20"/>
          <w:szCs w:val="20"/>
        </w:rPr>
        <w:t>……………..</w:t>
      </w:r>
      <w:r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>dni od daty podpisania umowy</w:t>
      </w:r>
      <w:r>
        <w:rPr>
          <w:b/>
          <w:sz w:val="20"/>
          <w:szCs w:val="20"/>
        </w:rPr>
        <w:t>.</w:t>
      </w:r>
      <w:r w:rsidR="00490893" w:rsidRPr="00490893">
        <w:rPr>
          <w:bCs/>
          <w:i/>
          <w:iCs/>
          <w:sz w:val="20"/>
          <w:szCs w:val="20"/>
        </w:rPr>
        <w:t xml:space="preserve"> </w:t>
      </w:r>
      <w:r w:rsidR="00490893" w:rsidRPr="00404400">
        <w:rPr>
          <w:bCs/>
          <w:i/>
          <w:iCs/>
          <w:sz w:val="20"/>
          <w:szCs w:val="20"/>
        </w:rPr>
        <w:t>(kryterium oceny ofert)</w:t>
      </w:r>
    </w:p>
    <w:p w14:paraId="787FCD3B" w14:textId="77777777" w:rsidR="00404400" w:rsidRPr="00404400" w:rsidRDefault="00404400" w:rsidP="0040440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8172154" w14:textId="77777777" w:rsidR="00404400" w:rsidRPr="00404400" w:rsidRDefault="00404400" w:rsidP="00404400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404400">
        <w:rPr>
          <w:b/>
          <w:sz w:val="20"/>
          <w:szCs w:val="20"/>
        </w:rPr>
        <w:t xml:space="preserve">Termin płatności: </w:t>
      </w:r>
      <w:r w:rsidRPr="00404400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A665740" w14:textId="77777777" w:rsidR="00404400" w:rsidRPr="00404400" w:rsidRDefault="00404400" w:rsidP="00404400">
      <w:pPr>
        <w:jc w:val="right"/>
        <w:rPr>
          <w:sz w:val="22"/>
          <w:szCs w:val="22"/>
        </w:rPr>
      </w:pPr>
    </w:p>
    <w:p w14:paraId="532E13E1" w14:textId="77777777" w:rsidR="00404400" w:rsidRPr="00404400" w:rsidRDefault="00404400" w:rsidP="00404400">
      <w:pPr>
        <w:rPr>
          <w:b/>
          <w:sz w:val="20"/>
          <w:szCs w:val="20"/>
          <w:u w:val="single"/>
        </w:rPr>
      </w:pPr>
      <w:r w:rsidRPr="00404400">
        <w:rPr>
          <w:sz w:val="22"/>
          <w:szCs w:val="22"/>
        </w:rPr>
        <w:br w:type="page"/>
      </w:r>
      <w:r w:rsidRPr="00404400">
        <w:rPr>
          <w:b/>
          <w:sz w:val="20"/>
          <w:szCs w:val="20"/>
          <w:u w:val="single"/>
        </w:rPr>
        <w:lastRenderedPageBreak/>
        <w:t>Jednocześnie oświadczamy, że:</w:t>
      </w:r>
    </w:p>
    <w:p w14:paraId="29BD9294" w14:textId="77777777" w:rsidR="00404400" w:rsidRPr="00404400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404400"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14:paraId="68AD0A8F" w14:textId="6E1BC0A5" w:rsidR="00404400" w:rsidRPr="00B87FF0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404400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>
        <w:rPr>
          <w:color w:val="000000"/>
          <w:sz w:val="20"/>
          <w:szCs w:val="20"/>
          <w:lang w:eastAsia="ar-SA"/>
        </w:rPr>
        <w:t xml:space="preserve"> </w:t>
      </w:r>
      <w:r w:rsidRPr="00404400">
        <w:rPr>
          <w:color w:val="000000"/>
          <w:sz w:val="20"/>
          <w:szCs w:val="20"/>
          <w:lang w:eastAsia="ar-SA"/>
        </w:rPr>
        <w:t xml:space="preserve">Warunków Zamówienia, w miejscu i </w:t>
      </w:r>
      <w:r w:rsidRPr="00B87FF0">
        <w:rPr>
          <w:color w:val="000000"/>
          <w:sz w:val="20"/>
          <w:szCs w:val="20"/>
          <w:lang w:eastAsia="ar-SA"/>
        </w:rPr>
        <w:t>terminie wyznaczonym przez zamawiającego</w:t>
      </w:r>
      <w:r w:rsidRPr="00B87FF0">
        <w:rPr>
          <w:color w:val="000000"/>
          <w:sz w:val="20"/>
          <w:szCs w:val="20"/>
        </w:rPr>
        <w:t xml:space="preserve"> i nie wnosimy do nich żadnych zastrzeżeń.</w:t>
      </w:r>
    </w:p>
    <w:p w14:paraId="517B0523" w14:textId="77777777" w:rsidR="00404400" w:rsidRPr="00404400" w:rsidRDefault="00404400" w:rsidP="00404400">
      <w:pPr>
        <w:numPr>
          <w:ilvl w:val="0"/>
          <w:numId w:val="1"/>
        </w:numPr>
        <w:jc w:val="both"/>
        <w:rPr>
          <w:sz w:val="20"/>
          <w:szCs w:val="20"/>
        </w:rPr>
      </w:pPr>
      <w:bookmarkStart w:id="2" w:name="_GoBack"/>
      <w:bookmarkEnd w:id="2"/>
      <w:r w:rsidRPr="00404400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404400" w:rsidRDefault="00404400" w:rsidP="00404400">
      <w:pPr>
        <w:ind w:left="360"/>
        <w:jc w:val="both"/>
        <w:rPr>
          <w:i/>
          <w:sz w:val="20"/>
          <w:szCs w:val="20"/>
        </w:rPr>
      </w:pPr>
      <w:r w:rsidRPr="00404400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404400" w:rsidRDefault="00404400" w:rsidP="00404400">
      <w:pPr>
        <w:ind w:left="360"/>
        <w:jc w:val="both"/>
        <w:rPr>
          <w:i/>
          <w:sz w:val="20"/>
          <w:szCs w:val="20"/>
        </w:rPr>
      </w:pPr>
      <w:r w:rsidRPr="00404400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404400" w:rsidRDefault="00404400" w:rsidP="00404400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404400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404400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4400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404400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4400">
              <w:rPr>
                <w:sz w:val="20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404400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4400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404400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4400">
              <w:rPr>
                <w:sz w:val="20"/>
                <w:szCs w:val="20"/>
              </w:rPr>
              <w:t>Nazwa podwykonawcy</w:t>
            </w:r>
            <w:r w:rsidRPr="00404400">
              <w:rPr>
                <w:sz w:val="20"/>
                <w:szCs w:val="20"/>
              </w:rPr>
              <w:br/>
              <w:t>(o ile jest znana)</w:t>
            </w:r>
          </w:p>
        </w:tc>
      </w:tr>
      <w:tr w:rsidR="00404400" w:rsidRPr="00404400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404400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404400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404400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404400" w:rsidRPr="00404400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404400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404400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404400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7A2233B3" w14:textId="77777777" w:rsidR="00404400" w:rsidRPr="00404400" w:rsidRDefault="00404400" w:rsidP="00404400">
      <w:pPr>
        <w:numPr>
          <w:ilvl w:val="0"/>
          <w:numId w:val="1"/>
        </w:numPr>
        <w:jc w:val="both"/>
        <w:rPr>
          <w:sz w:val="20"/>
          <w:szCs w:val="20"/>
        </w:rPr>
      </w:pPr>
      <w:r w:rsidRPr="00404400">
        <w:rPr>
          <w:sz w:val="20"/>
          <w:szCs w:val="20"/>
        </w:rPr>
        <w:t>Upoważnionymi do reprezentowania naszej firmy są następujące osoby:</w:t>
      </w:r>
    </w:p>
    <w:p w14:paraId="0D265955" w14:textId="77777777" w:rsidR="00404400" w:rsidRPr="00404400" w:rsidRDefault="00404400" w:rsidP="00404400">
      <w:pPr>
        <w:keepNext/>
        <w:spacing w:before="240" w:after="60"/>
        <w:outlineLvl w:val="0"/>
        <w:rPr>
          <w:b/>
          <w:bCs/>
          <w:kern w:val="32"/>
          <w:sz w:val="20"/>
          <w:szCs w:val="20"/>
        </w:rPr>
      </w:pPr>
      <w:r w:rsidRPr="00404400">
        <w:rPr>
          <w:b/>
          <w:bCs/>
          <w:kern w:val="32"/>
          <w:sz w:val="20"/>
          <w:szCs w:val="20"/>
        </w:rPr>
        <w:tab/>
        <w:t>Imię i Nazwisko</w:t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</w:p>
    <w:p w14:paraId="133DDCBC" w14:textId="77777777" w:rsidR="00404400" w:rsidRPr="00404400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40440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404400">
        <w:rPr>
          <w:sz w:val="20"/>
          <w:szCs w:val="20"/>
        </w:rPr>
        <w:tab/>
      </w:r>
      <w:r w:rsidRPr="00404400">
        <w:rPr>
          <w:sz w:val="20"/>
          <w:szCs w:val="20"/>
        </w:rPr>
        <w:tab/>
        <w:t xml:space="preserve"> </w:t>
      </w:r>
    </w:p>
    <w:p w14:paraId="4749DD61" w14:textId="77777777" w:rsidR="00404400" w:rsidRPr="00404400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77BEBE35" w14:textId="77777777" w:rsidR="00404400" w:rsidRPr="00404400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40440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404400">
        <w:rPr>
          <w:sz w:val="20"/>
          <w:szCs w:val="20"/>
        </w:rPr>
        <w:tab/>
      </w:r>
      <w:r w:rsidRPr="00404400">
        <w:rPr>
          <w:sz w:val="20"/>
          <w:szCs w:val="20"/>
        </w:rPr>
        <w:tab/>
        <w:t xml:space="preserve"> </w:t>
      </w:r>
    </w:p>
    <w:p w14:paraId="6B93EDA3" w14:textId="77777777" w:rsidR="00404400" w:rsidRPr="00404400" w:rsidRDefault="00404400" w:rsidP="00404400">
      <w:pPr>
        <w:numPr>
          <w:ilvl w:val="0"/>
          <w:numId w:val="1"/>
        </w:numPr>
        <w:jc w:val="both"/>
        <w:rPr>
          <w:sz w:val="20"/>
          <w:szCs w:val="20"/>
        </w:rPr>
      </w:pPr>
      <w:r w:rsidRPr="00404400">
        <w:rPr>
          <w:sz w:val="20"/>
          <w:szCs w:val="20"/>
        </w:rPr>
        <w:t>upoważnienie dla powyżej wskazanych osób wynika z następującego (</w:t>
      </w:r>
      <w:proofErr w:type="spellStart"/>
      <w:r w:rsidRPr="00404400">
        <w:rPr>
          <w:sz w:val="20"/>
          <w:szCs w:val="20"/>
        </w:rPr>
        <w:t>ych</w:t>
      </w:r>
      <w:proofErr w:type="spellEnd"/>
      <w:r w:rsidRPr="00404400">
        <w:rPr>
          <w:sz w:val="20"/>
          <w:szCs w:val="20"/>
        </w:rPr>
        <w:t>) dokumentu(ów)</w:t>
      </w:r>
    </w:p>
    <w:p w14:paraId="2510861F" w14:textId="77777777" w:rsidR="00404400" w:rsidRPr="00404400" w:rsidRDefault="00404400" w:rsidP="00404400">
      <w:pPr>
        <w:jc w:val="both"/>
        <w:rPr>
          <w:sz w:val="20"/>
          <w:szCs w:val="20"/>
        </w:rPr>
      </w:pPr>
      <w:r w:rsidRPr="00404400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404400" w:rsidRDefault="00404400" w:rsidP="00404400">
      <w:pPr>
        <w:numPr>
          <w:ilvl w:val="0"/>
          <w:numId w:val="1"/>
        </w:numPr>
        <w:jc w:val="both"/>
        <w:rPr>
          <w:sz w:val="20"/>
          <w:szCs w:val="20"/>
        </w:rPr>
      </w:pPr>
      <w:r w:rsidRPr="00404400">
        <w:rPr>
          <w:sz w:val="20"/>
          <w:szCs w:val="20"/>
        </w:rPr>
        <w:t>załącznikami do niniejszej oferty są:</w:t>
      </w:r>
    </w:p>
    <w:p w14:paraId="4AC94E31" w14:textId="77777777" w:rsidR="00404400" w:rsidRPr="00404400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404400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404400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3D20C5CF" w14:textId="77777777" w:rsidR="00404400" w:rsidRPr="00404400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………………………………………………………………………………………….</w:t>
      </w:r>
    </w:p>
    <w:p w14:paraId="2D515B0F" w14:textId="77777777" w:rsidR="00404400" w:rsidRPr="00404400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……………………………………………..……………………………………………</w:t>
      </w:r>
    </w:p>
    <w:p w14:paraId="36EF1557" w14:textId="77777777" w:rsidR="00404400" w:rsidRPr="00404400" w:rsidRDefault="00404400" w:rsidP="00404400">
      <w:pPr>
        <w:jc w:val="both"/>
        <w:rPr>
          <w:sz w:val="20"/>
          <w:szCs w:val="20"/>
        </w:rPr>
      </w:pPr>
    </w:p>
    <w:p w14:paraId="0D128306" w14:textId="77777777" w:rsidR="00404400" w:rsidRPr="00404400" w:rsidRDefault="00404400" w:rsidP="00404400">
      <w:pPr>
        <w:jc w:val="right"/>
        <w:rPr>
          <w:sz w:val="20"/>
          <w:szCs w:val="20"/>
        </w:rPr>
      </w:pPr>
    </w:p>
    <w:p w14:paraId="1A393D8C" w14:textId="77777777" w:rsidR="00404400" w:rsidRPr="00404400" w:rsidRDefault="00404400" w:rsidP="00404400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404400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40440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404400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40440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404400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40440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404400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404400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1D926E91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7BBE00" w14:textId="77777777" w:rsidR="00544327" w:rsidRDefault="00544327">
      <w:r>
        <w:separator/>
      </w:r>
    </w:p>
  </w:endnote>
  <w:endnote w:type="continuationSeparator" w:id="0">
    <w:p w14:paraId="4D5DCA48" w14:textId="77777777" w:rsidR="00544327" w:rsidRDefault="00544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649319" w14:textId="77777777" w:rsidR="00D63B96" w:rsidRDefault="00D63B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546539" w14:textId="77777777" w:rsidR="00D63B96" w:rsidRDefault="00D63B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9A2E6C" w14:textId="77777777" w:rsidR="00544327" w:rsidRDefault="00544327">
      <w:r>
        <w:separator/>
      </w:r>
    </w:p>
  </w:footnote>
  <w:footnote w:type="continuationSeparator" w:id="0">
    <w:p w14:paraId="0AADD9CA" w14:textId="77777777" w:rsidR="00544327" w:rsidRDefault="005443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24B8D3" w14:textId="77777777" w:rsidR="00D63B96" w:rsidRDefault="00D63B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4574A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6A4B45" w14:textId="77777777" w:rsidR="00D63B96" w:rsidRDefault="00D63B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04400"/>
    <w:rsid w:val="00490893"/>
    <w:rsid w:val="004B7300"/>
    <w:rsid w:val="004C6753"/>
    <w:rsid w:val="00544327"/>
    <w:rsid w:val="00595C87"/>
    <w:rsid w:val="005B6047"/>
    <w:rsid w:val="005D2C65"/>
    <w:rsid w:val="005E6D94"/>
    <w:rsid w:val="0063384F"/>
    <w:rsid w:val="00643C6F"/>
    <w:rsid w:val="00646202"/>
    <w:rsid w:val="006510DD"/>
    <w:rsid w:val="0065290F"/>
    <w:rsid w:val="006815F6"/>
    <w:rsid w:val="00752756"/>
    <w:rsid w:val="007748F0"/>
    <w:rsid w:val="007A4321"/>
    <w:rsid w:val="008250A1"/>
    <w:rsid w:val="00833933"/>
    <w:rsid w:val="00853083"/>
    <w:rsid w:val="008B2F0C"/>
    <w:rsid w:val="008B4928"/>
    <w:rsid w:val="008C556D"/>
    <w:rsid w:val="008D2AB8"/>
    <w:rsid w:val="008F1C66"/>
    <w:rsid w:val="00970FE4"/>
    <w:rsid w:val="009C66FB"/>
    <w:rsid w:val="00A0022B"/>
    <w:rsid w:val="00A346FE"/>
    <w:rsid w:val="00A47B4D"/>
    <w:rsid w:val="00A83018"/>
    <w:rsid w:val="00AD24FD"/>
    <w:rsid w:val="00B2596E"/>
    <w:rsid w:val="00B774DC"/>
    <w:rsid w:val="00B87FF0"/>
    <w:rsid w:val="00C969A6"/>
    <w:rsid w:val="00CA7D36"/>
    <w:rsid w:val="00D24208"/>
    <w:rsid w:val="00D60C38"/>
    <w:rsid w:val="00D63B96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B54DDF-C66B-4DBB-89BD-F4156DAC0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668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8</cp:revision>
  <cp:lastPrinted>1899-12-31T23:00:00Z</cp:lastPrinted>
  <dcterms:created xsi:type="dcterms:W3CDTF">2021-08-05T10:03:00Z</dcterms:created>
  <dcterms:modified xsi:type="dcterms:W3CDTF">2021-08-05T10:39:00Z</dcterms:modified>
</cp:coreProperties>
</file>