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F27BC" w14:textId="77777777" w:rsidR="00FB7F50" w:rsidRPr="002245BE" w:rsidRDefault="00F246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46BE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246BE">
        <w:rPr>
          <w:sz w:val="22"/>
          <w:szCs w:val="22"/>
        </w:rPr>
        <w:t>2021-09-10</w:t>
      </w:r>
    </w:p>
    <w:p w14:paraId="6254202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0615ABE" w14:textId="77777777" w:rsidR="00F246BE" w:rsidRPr="00F246BE" w:rsidRDefault="00F246BE" w:rsidP="00FB7F50">
      <w:pPr>
        <w:spacing w:after="40"/>
        <w:rPr>
          <w:b/>
          <w:bCs/>
          <w:sz w:val="22"/>
          <w:szCs w:val="22"/>
        </w:rPr>
      </w:pPr>
      <w:r w:rsidRPr="00F246BE">
        <w:rPr>
          <w:b/>
          <w:bCs/>
          <w:sz w:val="22"/>
          <w:szCs w:val="22"/>
        </w:rPr>
        <w:t>Szpital Wojewódzki w Poznaniu</w:t>
      </w:r>
    </w:p>
    <w:p w14:paraId="41E3132D" w14:textId="77777777" w:rsidR="00FB7F50" w:rsidRPr="002245BE" w:rsidRDefault="00F246BE" w:rsidP="00FB7F50">
      <w:pPr>
        <w:spacing w:after="40"/>
        <w:rPr>
          <w:b/>
          <w:bCs/>
          <w:sz w:val="22"/>
          <w:szCs w:val="22"/>
        </w:rPr>
      </w:pPr>
      <w:r w:rsidRPr="00F246BE">
        <w:rPr>
          <w:b/>
          <w:bCs/>
          <w:sz w:val="22"/>
          <w:szCs w:val="22"/>
        </w:rPr>
        <w:t>Dział Zamówień Publicznych</w:t>
      </w:r>
    </w:p>
    <w:p w14:paraId="3F636B42" w14:textId="6D750B56" w:rsidR="00FB7F50" w:rsidRPr="002245BE" w:rsidRDefault="00D43BEE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246BE" w:rsidRPr="00F246BE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F246BE" w:rsidRPr="00F246BE">
        <w:rPr>
          <w:sz w:val="22"/>
          <w:szCs w:val="22"/>
        </w:rPr>
        <w:t>7/19</w:t>
      </w:r>
    </w:p>
    <w:p w14:paraId="64168882" w14:textId="77777777" w:rsidR="00FB7F50" w:rsidRPr="002245BE" w:rsidRDefault="00F246BE" w:rsidP="00FB7F50">
      <w:pPr>
        <w:rPr>
          <w:sz w:val="22"/>
          <w:szCs w:val="22"/>
        </w:rPr>
      </w:pPr>
      <w:r w:rsidRPr="00F246BE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246BE">
        <w:rPr>
          <w:sz w:val="22"/>
          <w:szCs w:val="22"/>
        </w:rPr>
        <w:t>Poznań</w:t>
      </w:r>
    </w:p>
    <w:p w14:paraId="039BACBD" w14:textId="77777777" w:rsidR="00FB7F50" w:rsidRPr="002245BE" w:rsidRDefault="00FB7F50" w:rsidP="00FB7F50">
      <w:pPr>
        <w:rPr>
          <w:sz w:val="22"/>
          <w:szCs w:val="22"/>
        </w:rPr>
      </w:pPr>
    </w:p>
    <w:p w14:paraId="063E6F68" w14:textId="77777777" w:rsidR="00FB7F50" w:rsidRPr="002245BE" w:rsidRDefault="00FB7F50" w:rsidP="00FB7F50">
      <w:pPr>
        <w:rPr>
          <w:sz w:val="22"/>
          <w:szCs w:val="22"/>
        </w:rPr>
      </w:pPr>
    </w:p>
    <w:p w14:paraId="2444AAB8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246BE" w:rsidRPr="00F246BE">
        <w:rPr>
          <w:bCs/>
          <w:sz w:val="22"/>
          <w:szCs w:val="22"/>
        </w:rPr>
        <w:t>SZW/DZP/33/2021/20</w:t>
      </w:r>
    </w:p>
    <w:p w14:paraId="795628AF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963CB97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486502D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FBE8C9D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C253AB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246BE" w:rsidRPr="00607F9B" w14:paraId="67715618" w14:textId="77777777" w:rsidTr="00D727A3">
        <w:trPr>
          <w:trHeight w:val="638"/>
        </w:trPr>
        <w:tc>
          <w:tcPr>
            <w:tcW w:w="959" w:type="dxa"/>
            <w:shd w:val="clear" w:color="auto" w:fill="auto"/>
          </w:tcPr>
          <w:p w14:paraId="7B49D2CB" w14:textId="77777777" w:rsidR="00F246BE" w:rsidRPr="00607F9B" w:rsidRDefault="00F246BE" w:rsidP="00D727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28B9EB" w14:textId="77777777" w:rsidR="00F246BE" w:rsidRPr="00607F9B" w:rsidRDefault="00F246BE" w:rsidP="00D727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46B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46BE">
              <w:rPr>
                <w:b/>
                <w:bCs/>
                <w:sz w:val="22"/>
                <w:szCs w:val="22"/>
              </w:rPr>
              <w:t>Rękawice diagnostyczne i chirurgiczne dla wszystkich jednostek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46BE">
              <w:rPr>
                <w:b/>
                <w:sz w:val="22"/>
                <w:szCs w:val="22"/>
              </w:rPr>
              <w:t>SZW/DZP/33/2021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200BBE0" w14:textId="77777777" w:rsidR="00F246BE" w:rsidRPr="00F246B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246BE" w:rsidRPr="00F246BE">
        <w:rPr>
          <w:b/>
          <w:sz w:val="22"/>
          <w:szCs w:val="22"/>
        </w:rPr>
        <w:t>Szpital Wojewódzki w Poznaniu</w:t>
      </w:r>
    </w:p>
    <w:p w14:paraId="71343C17" w14:textId="3E40C5AC" w:rsidR="008642B3" w:rsidRDefault="00F246B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246B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246BE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D43BEE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246BE" w14:paraId="5BF7EAA8" w14:textId="77777777" w:rsidTr="00D727A3">
        <w:trPr>
          <w:cantSplit/>
        </w:trPr>
        <w:tc>
          <w:tcPr>
            <w:tcW w:w="9498" w:type="dxa"/>
          </w:tcPr>
          <w:p w14:paraId="7BF235A4" w14:textId="38124EBA" w:rsidR="00F246BE" w:rsidRPr="00D26ED6" w:rsidRDefault="00F246BE" w:rsidP="00D727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46BE">
              <w:rPr>
                <w:b/>
                <w:sz w:val="22"/>
                <w:szCs w:val="22"/>
              </w:rPr>
              <w:t>Zarys International Group sp. z o.o. Sp.</w:t>
            </w:r>
            <w:r w:rsidR="00A46F42">
              <w:rPr>
                <w:b/>
                <w:sz w:val="22"/>
                <w:szCs w:val="22"/>
              </w:rPr>
              <w:t xml:space="preserve"> k</w:t>
            </w:r>
            <w:r w:rsidRPr="00F246BE">
              <w:rPr>
                <w:b/>
                <w:sz w:val="22"/>
                <w:szCs w:val="22"/>
              </w:rPr>
              <w:t>.</w:t>
            </w:r>
          </w:p>
          <w:p w14:paraId="1600CC17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A25D68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Zabrze</w:t>
            </w:r>
          </w:p>
          <w:p w14:paraId="6AE62A75" w14:textId="77777777" w:rsidR="00F246BE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F7B5E1" w14:textId="77777777" w:rsidR="00F246BE" w:rsidRPr="00A46F42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46F42">
              <w:rPr>
                <w:sz w:val="22"/>
                <w:szCs w:val="22"/>
                <w:u w:val="single"/>
              </w:rPr>
              <w:t xml:space="preserve">Zadanie nr 1: Rękawice diagnostyczne nitrylowe, niejałowe za cenę brutto </w:t>
            </w:r>
            <w:r w:rsidRPr="00A46F42">
              <w:rPr>
                <w:b/>
                <w:sz w:val="22"/>
                <w:szCs w:val="22"/>
                <w:u w:val="single"/>
              </w:rPr>
              <w:t>430 000.00 zł</w:t>
            </w:r>
            <w:r w:rsidRPr="00A46F42">
              <w:rPr>
                <w:bCs/>
                <w:sz w:val="22"/>
                <w:szCs w:val="22"/>
                <w:u w:val="single"/>
              </w:rPr>
              <w:t>.</w:t>
            </w:r>
          </w:p>
          <w:p w14:paraId="2C093774" w14:textId="77777777" w:rsidR="00F246BE" w:rsidRPr="00D26ED6" w:rsidRDefault="00F246BE" w:rsidP="00D727A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A13840" w14:textId="3B52BF1C" w:rsidR="00F246BE" w:rsidRDefault="00F246BE" w:rsidP="00A46F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246BE">
              <w:t xml:space="preserve">Oferta otrzymała największą ilość punktów - łącznie 100,00 - w oparciu o określone </w:t>
            </w:r>
            <w:r w:rsidR="00A46F42">
              <w:br/>
            </w:r>
            <w:r w:rsidRPr="00F246BE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246BE" w14:paraId="7CCD4D9B" w14:textId="77777777" w:rsidTr="00D727A3">
        <w:trPr>
          <w:cantSplit/>
        </w:trPr>
        <w:tc>
          <w:tcPr>
            <w:tcW w:w="9498" w:type="dxa"/>
          </w:tcPr>
          <w:p w14:paraId="50F20F2A" w14:textId="15CCEBF7" w:rsidR="00F246BE" w:rsidRPr="00D26ED6" w:rsidRDefault="00F246BE" w:rsidP="00D727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46BE">
              <w:rPr>
                <w:b/>
                <w:sz w:val="22"/>
                <w:szCs w:val="22"/>
              </w:rPr>
              <w:lastRenderedPageBreak/>
              <w:t xml:space="preserve">SKAMEX  Spółka z ograniczoną odpowiedzialnością Spółka </w:t>
            </w:r>
            <w:r w:rsidR="00A46F42">
              <w:rPr>
                <w:b/>
                <w:sz w:val="22"/>
                <w:szCs w:val="22"/>
              </w:rPr>
              <w:t>Jawna</w:t>
            </w:r>
          </w:p>
          <w:p w14:paraId="713C99D1" w14:textId="47993E1A" w:rsidR="00F246BE" w:rsidRPr="009F0E5C" w:rsidRDefault="00A46F42" w:rsidP="00D727A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46BE" w:rsidRPr="00F246BE">
              <w:rPr>
                <w:bCs/>
                <w:sz w:val="22"/>
                <w:szCs w:val="22"/>
              </w:rPr>
              <w:t>Częstochowska</w:t>
            </w:r>
            <w:r w:rsidR="00F246BE" w:rsidRPr="009F0E5C">
              <w:rPr>
                <w:bCs/>
                <w:sz w:val="22"/>
                <w:szCs w:val="22"/>
              </w:rPr>
              <w:t xml:space="preserve"> </w:t>
            </w:r>
            <w:r w:rsidR="00F246BE" w:rsidRPr="00F246BE">
              <w:rPr>
                <w:bCs/>
                <w:sz w:val="22"/>
                <w:szCs w:val="22"/>
              </w:rPr>
              <w:t>38</w:t>
            </w:r>
            <w:r w:rsidR="00F246BE">
              <w:rPr>
                <w:bCs/>
                <w:sz w:val="22"/>
                <w:szCs w:val="22"/>
              </w:rPr>
              <w:t xml:space="preserve"> </w:t>
            </w:r>
            <w:r w:rsidR="00F246BE" w:rsidRPr="00F246BE">
              <w:rPr>
                <w:bCs/>
                <w:sz w:val="22"/>
                <w:szCs w:val="22"/>
              </w:rPr>
              <w:t>/52</w:t>
            </w:r>
          </w:p>
          <w:p w14:paraId="3CE5E5C8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Łódź</w:t>
            </w:r>
          </w:p>
          <w:p w14:paraId="5AACF110" w14:textId="77777777" w:rsidR="00F246BE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A8D0A0" w14:textId="77777777" w:rsidR="00F246BE" w:rsidRPr="00A46F42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46F42">
              <w:rPr>
                <w:sz w:val="22"/>
                <w:szCs w:val="22"/>
                <w:u w:val="single"/>
              </w:rPr>
              <w:t xml:space="preserve">Zadanie nr 3: Rękawice diagnostyczne lateksowe, bezpudrowe, niejałowe za cenę brutto </w:t>
            </w:r>
            <w:r w:rsidRPr="00A46F42">
              <w:rPr>
                <w:b/>
                <w:sz w:val="22"/>
                <w:szCs w:val="22"/>
                <w:u w:val="single"/>
              </w:rPr>
              <w:t>115 000.00 zł</w:t>
            </w:r>
            <w:r w:rsidRPr="00A46F42">
              <w:rPr>
                <w:bCs/>
                <w:sz w:val="22"/>
                <w:szCs w:val="22"/>
                <w:u w:val="single"/>
              </w:rPr>
              <w:t>.</w:t>
            </w:r>
          </w:p>
          <w:p w14:paraId="62584D7C" w14:textId="77777777" w:rsidR="00F246BE" w:rsidRPr="00D26ED6" w:rsidRDefault="00F246BE" w:rsidP="00D727A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A17333" w14:textId="5CF0529F" w:rsidR="00F246BE" w:rsidRDefault="00F246BE" w:rsidP="00A46F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246BE">
              <w:t xml:space="preserve">Oferta otrzymała największą ilość punktów - łącznie 100,00 - w oparciu o określone </w:t>
            </w:r>
            <w:r w:rsidR="00A46F42">
              <w:br/>
            </w:r>
            <w:r w:rsidRPr="00F246BE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246BE" w14:paraId="23CE224A" w14:textId="77777777" w:rsidTr="00D727A3">
        <w:trPr>
          <w:cantSplit/>
        </w:trPr>
        <w:tc>
          <w:tcPr>
            <w:tcW w:w="9498" w:type="dxa"/>
          </w:tcPr>
          <w:p w14:paraId="6B272AAB" w14:textId="77777777" w:rsidR="00F246BE" w:rsidRPr="00D26ED6" w:rsidRDefault="00F246BE" w:rsidP="00D727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46BE">
              <w:rPr>
                <w:b/>
                <w:sz w:val="22"/>
                <w:szCs w:val="22"/>
              </w:rPr>
              <w:t>MERCATOR MEDICAL S.A.</w:t>
            </w:r>
          </w:p>
          <w:p w14:paraId="589CC999" w14:textId="636339DE" w:rsidR="00F246BE" w:rsidRPr="009F0E5C" w:rsidRDefault="00A46F42" w:rsidP="00D727A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46BE" w:rsidRPr="00F246BE">
              <w:rPr>
                <w:bCs/>
                <w:sz w:val="22"/>
                <w:szCs w:val="22"/>
              </w:rPr>
              <w:t>Heleny Modrzejewskiej</w:t>
            </w:r>
            <w:r w:rsidR="00F246BE" w:rsidRPr="009F0E5C">
              <w:rPr>
                <w:bCs/>
                <w:sz w:val="22"/>
                <w:szCs w:val="22"/>
              </w:rPr>
              <w:t xml:space="preserve"> </w:t>
            </w:r>
            <w:r w:rsidR="00F246BE" w:rsidRPr="00F246BE">
              <w:rPr>
                <w:bCs/>
                <w:sz w:val="22"/>
                <w:szCs w:val="22"/>
              </w:rPr>
              <w:t>30</w:t>
            </w:r>
            <w:r w:rsidR="00F246BE">
              <w:rPr>
                <w:bCs/>
                <w:sz w:val="22"/>
                <w:szCs w:val="22"/>
              </w:rPr>
              <w:t xml:space="preserve"> </w:t>
            </w:r>
          </w:p>
          <w:p w14:paraId="11EEC694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Kraków</w:t>
            </w:r>
          </w:p>
          <w:p w14:paraId="1044E6FF" w14:textId="77777777" w:rsidR="00F246BE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5E8633" w14:textId="77777777" w:rsidR="00F246BE" w:rsidRPr="00A46F42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46F42">
              <w:rPr>
                <w:sz w:val="22"/>
                <w:szCs w:val="22"/>
                <w:u w:val="single"/>
              </w:rPr>
              <w:t xml:space="preserve">Zadanie nr 5: Rękawice diagnostyczne oporne na przenikanie substancji chemicznych, nitrylowe, bezpudrowe za cenę brutto </w:t>
            </w:r>
            <w:r w:rsidRPr="00A46F42">
              <w:rPr>
                <w:b/>
                <w:sz w:val="22"/>
                <w:szCs w:val="22"/>
                <w:u w:val="single"/>
              </w:rPr>
              <w:t>10 200.00 zł</w:t>
            </w:r>
            <w:r w:rsidRPr="00A46F42">
              <w:rPr>
                <w:bCs/>
                <w:sz w:val="22"/>
                <w:szCs w:val="22"/>
                <w:u w:val="single"/>
              </w:rPr>
              <w:t>.</w:t>
            </w:r>
          </w:p>
          <w:p w14:paraId="4B4F29E5" w14:textId="77777777" w:rsidR="00F246BE" w:rsidRPr="00D26ED6" w:rsidRDefault="00F246BE" w:rsidP="00D727A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070817" w14:textId="70AFD429" w:rsidR="00F246BE" w:rsidRDefault="00F246BE" w:rsidP="00A46F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246BE">
              <w:t xml:space="preserve">Oferta otrzymała największą ilość punktów - łącznie 100,00 - w oparciu o określone </w:t>
            </w:r>
            <w:r w:rsidR="00A46F42">
              <w:br/>
            </w:r>
            <w:r w:rsidRPr="00F246BE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246BE" w14:paraId="51B1A814" w14:textId="77777777" w:rsidTr="00D727A3">
        <w:trPr>
          <w:cantSplit/>
        </w:trPr>
        <w:tc>
          <w:tcPr>
            <w:tcW w:w="9498" w:type="dxa"/>
          </w:tcPr>
          <w:p w14:paraId="360632BF" w14:textId="77777777" w:rsidR="00F246BE" w:rsidRPr="00D26ED6" w:rsidRDefault="00F246BE" w:rsidP="00D727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46BE">
              <w:rPr>
                <w:b/>
                <w:sz w:val="22"/>
                <w:szCs w:val="22"/>
              </w:rPr>
              <w:t>MERCATOR MEDICAL S.A.</w:t>
            </w:r>
          </w:p>
          <w:p w14:paraId="26D59644" w14:textId="26DE1260" w:rsidR="00F246BE" w:rsidRPr="009F0E5C" w:rsidRDefault="00A46F42" w:rsidP="00D727A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46BE" w:rsidRPr="00F246BE">
              <w:rPr>
                <w:bCs/>
                <w:sz w:val="22"/>
                <w:szCs w:val="22"/>
              </w:rPr>
              <w:t>Heleny Modrzejewskiej</w:t>
            </w:r>
            <w:r w:rsidR="00F246BE" w:rsidRPr="009F0E5C">
              <w:rPr>
                <w:bCs/>
                <w:sz w:val="22"/>
                <w:szCs w:val="22"/>
              </w:rPr>
              <w:t xml:space="preserve"> </w:t>
            </w:r>
            <w:r w:rsidR="00F246BE" w:rsidRPr="00F246BE">
              <w:rPr>
                <w:bCs/>
                <w:sz w:val="22"/>
                <w:szCs w:val="22"/>
              </w:rPr>
              <w:t>30</w:t>
            </w:r>
            <w:r w:rsidR="00F246BE">
              <w:rPr>
                <w:bCs/>
                <w:sz w:val="22"/>
                <w:szCs w:val="22"/>
              </w:rPr>
              <w:t xml:space="preserve"> </w:t>
            </w:r>
          </w:p>
          <w:p w14:paraId="6AF2701D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Kraków</w:t>
            </w:r>
          </w:p>
          <w:p w14:paraId="71C3F853" w14:textId="77777777" w:rsidR="00F246BE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1A88A9" w14:textId="77777777" w:rsidR="00F246BE" w:rsidRPr="00A46F42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46F42">
              <w:rPr>
                <w:sz w:val="22"/>
                <w:szCs w:val="22"/>
                <w:u w:val="single"/>
              </w:rPr>
              <w:t xml:space="preserve">Zadanie nr 6: Rękawice do procedur wymagających podwójnego rękawiczkowania, chirurgiczne jałowe, lateksowe, bezpudrowe za cenę brutto </w:t>
            </w:r>
            <w:r w:rsidRPr="00A46F42">
              <w:rPr>
                <w:b/>
                <w:sz w:val="22"/>
                <w:szCs w:val="22"/>
                <w:u w:val="single"/>
              </w:rPr>
              <w:t>60 200.00 zł</w:t>
            </w:r>
            <w:r w:rsidRPr="00A46F42">
              <w:rPr>
                <w:bCs/>
                <w:sz w:val="22"/>
                <w:szCs w:val="22"/>
                <w:u w:val="single"/>
              </w:rPr>
              <w:t>.</w:t>
            </w:r>
          </w:p>
          <w:p w14:paraId="42F95C4A" w14:textId="77777777" w:rsidR="00F246BE" w:rsidRPr="00D26ED6" w:rsidRDefault="00F246BE" w:rsidP="00D727A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35652C1" w14:textId="3073ADEA" w:rsidR="00F246BE" w:rsidRDefault="00F246BE" w:rsidP="00A46F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246BE">
              <w:t xml:space="preserve">Oferta otrzymała największą ilość punktów - łącznie 100,00 - w oparciu o określone </w:t>
            </w:r>
            <w:r w:rsidR="00A46F42">
              <w:br/>
            </w:r>
            <w:r w:rsidRPr="00F246BE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246BE" w14:paraId="0B168FDB" w14:textId="77777777" w:rsidTr="00D727A3">
        <w:trPr>
          <w:cantSplit/>
        </w:trPr>
        <w:tc>
          <w:tcPr>
            <w:tcW w:w="9498" w:type="dxa"/>
          </w:tcPr>
          <w:p w14:paraId="2789EBBF" w14:textId="77777777" w:rsidR="00F246BE" w:rsidRPr="00D26ED6" w:rsidRDefault="00F246BE" w:rsidP="00D727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46BE">
              <w:rPr>
                <w:b/>
                <w:sz w:val="22"/>
                <w:szCs w:val="22"/>
              </w:rPr>
              <w:t>MERCATOR MEDICAL S.A.</w:t>
            </w:r>
          </w:p>
          <w:p w14:paraId="7125C81D" w14:textId="69B60A24" w:rsidR="00F246BE" w:rsidRPr="009F0E5C" w:rsidRDefault="00A46F42" w:rsidP="00D727A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46BE" w:rsidRPr="00F246BE">
              <w:rPr>
                <w:bCs/>
                <w:sz w:val="22"/>
                <w:szCs w:val="22"/>
              </w:rPr>
              <w:t>Heleny Modrzejewskiej</w:t>
            </w:r>
            <w:r w:rsidR="00F246BE" w:rsidRPr="009F0E5C">
              <w:rPr>
                <w:bCs/>
                <w:sz w:val="22"/>
                <w:szCs w:val="22"/>
              </w:rPr>
              <w:t xml:space="preserve"> </w:t>
            </w:r>
            <w:r w:rsidR="00F246BE" w:rsidRPr="00F246BE">
              <w:rPr>
                <w:bCs/>
                <w:sz w:val="22"/>
                <w:szCs w:val="22"/>
              </w:rPr>
              <w:t>30</w:t>
            </w:r>
            <w:r w:rsidR="00F246BE">
              <w:rPr>
                <w:bCs/>
                <w:sz w:val="22"/>
                <w:szCs w:val="22"/>
              </w:rPr>
              <w:t xml:space="preserve"> </w:t>
            </w:r>
          </w:p>
          <w:p w14:paraId="517AF68C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Kraków</w:t>
            </w:r>
          </w:p>
          <w:p w14:paraId="755135FE" w14:textId="77777777" w:rsidR="00F246BE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914902" w14:textId="77777777" w:rsidR="00F246BE" w:rsidRPr="00A46F42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46F42">
              <w:rPr>
                <w:sz w:val="22"/>
                <w:szCs w:val="22"/>
                <w:u w:val="single"/>
              </w:rPr>
              <w:t xml:space="preserve">Zadanie nr 7: Rękawice chirurgiczne jałowe, lateksowe, bezpudrowe za cenę brutto </w:t>
            </w:r>
            <w:r w:rsidRPr="00A46F42">
              <w:rPr>
                <w:b/>
                <w:sz w:val="22"/>
                <w:szCs w:val="22"/>
                <w:u w:val="single"/>
              </w:rPr>
              <w:t>150 000.00 zł</w:t>
            </w:r>
            <w:r w:rsidRPr="00A46F42">
              <w:rPr>
                <w:bCs/>
                <w:sz w:val="22"/>
                <w:szCs w:val="22"/>
                <w:u w:val="single"/>
              </w:rPr>
              <w:t>.</w:t>
            </w:r>
          </w:p>
          <w:p w14:paraId="2BAAB5C2" w14:textId="77777777" w:rsidR="00F246BE" w:rsidRPr="00D26ED6" w:rsidRDefault="00F246BE" w:rsidP="00D727A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0B99C2" w14:textId="07B00017" w:rsidR="00F246BE" w:rsidRDefault="00F246BE" w:rsidP="00A46F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246BE">
              <w:t xml:space="preserve">Oferta otrzymała największą ilość punktów - łącznie 100,00 - w oparciu o określone </w:t>
            </w:r>
            <w:r w:rsidR="00A46F42">
              <w:br/>
            </w:r>
            <w:r w:rsidRPr="00F246BE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246BE" w14:paraId="6743D80C" w14:textId="77777777" w:rsidTr="00D727A3">
        <w:trPr>
          <w:cantSplit/>
        </w:trPr>
        <w:tc>
          <w:tcPr>
            <w:tcW w:w="9498" w:type="dxa"/>
          </w:tcPr>
          <w:p w14:paraId="7B997901" w14:textId="77777777" w:rsidR="00F246BE" w:rsidRPr="00D26ED6" w:rsidRDefault="00F246BE" w:rsidP="00D727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46BE">
              <w:rPr>
                <w:b/>
                <w:sz w:val="22"/>
                <w:szCs w:val="22"/>
              </w:rPr>
              <w:lastRenderedPageBreak/>
              <w:t>Abbok</w:t>
            </w:r>
            <w:proofErr w:type="spellEnd"/>
            <w:r w:rsidRPr="00F246BE">
              <w:rPr>
                <w:b/>
                <w:sz w:val="22"/>
                <w:szCs w:val="22"/>
              </w:rPr>
              <w:t xml:space="preserve"> Sp. z o.o.</w:t>
            </w:r>
          </w:p>
          <w:p w14:paraId="49C42143" w14:textId="6715EC1D" w:rsidR="00F246BE" w:rsidRPr="009F0E5C" w:rsidRDefault="00A46F42" w:rsidP="00D727A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46BE" w:rsidRPr="00F246BE">
              <w:rPr>
                <w:bCs/>
                <w:sz w:val="22"/>
                <w:szCs w:val="22"/>
              </w:rPr>
              <w:t>Brzostowska</w:t>
            </w:r>
            <w:r w:rsidR="00F246BE" w:rsidRPr="009F0E5C">
              <w:rPr>
                <w:bCs/>
                <w:sz w:val="22"/>
                <w:szCs w:val="22"/>
              </w:rPr>
              <w:t xml:space="preserve"> </w:t>
            </w:r>
            <w:r w:rsidR="00F246BE" w:rsidRPr="00F246BE">
              <w:rPr>
                <w:bCs/>
                <w:sz w:val="22"/>
                <w:szCs w:val="22"/>
              </w:rPr>
              <w:t>22</w:t>
            </w:r>
            <w:r w:rsidR="00F246BE">
              <w:rPr>
                <w:bCs/>
                <w:sz w:val="22"/>
                <w:szCs w:val="22"/>
              </w:rPr>
              <w:t xml:space="preserve"> </w:t>
            </w:r>
          </w:p>
          <w:p w14:paraId="043CD199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04-985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Warszawa</w:t>
            </w:r>
          </w:p>
          <w:p w14:paraId="2C418E49" w14:textId="77777777" w:rsidR="00F246BE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FC46BB" w14:textId="77777777" w:rsidR="00F246BE" w:rsidRPr="00A46F42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46F42">
              <w:rPr>
                <w:sz w:val="22"/>
                <w:szCs w:val="22"/>
                <w:u w:val="single"/>
              </w:rPr>
              <w:t xml:space="preserve">Zadanie nr 8: Rękawice chirurgiczne jałowe przeznaczone do mikrochirurgii za cenę brutto </w:t>
            </w:r>
            <w:r w:rsidRPr="00A46F42">
              <w:rPr>
                <w:b/>
                <w:sz w:val="22"/>
                <w:szCs w:val="22"/>
                <w:u w:val="single"/>
              </w:rPr>
              <w:t>19 900.00 zł</w:t>
            </w:r>
            <w:r w:rsidRPr="00A46F42">
              <w:rPr>
                <w:bCs/>
                <w:sz w:val="22"/>
                <w:szCs w:val="22"/>
                <w:u w:val="single"/>
              </w:rPr>
              <w:t>.</w:t>
            </w:r>
          </w:p>
          <w:p w14:paraId="0E326754" w14:textId="77777777" w:rsidR="00F246BE" w:rsidRPr="00D26ED6" w:rsidRDefault="00F246BE" w:rsidP="00D727A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B2AA80" w14:textId="4F0FF531" w:rsidR="00F246BE" w:rsidRDefault="00F246BE" w:rsidP="00A46F4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246BE">
              <w:t xml:space="preserve">Oferta otrzymała największą ilość punktów - łącznie 100,00 - w oparciu o określone </w:t>
            </w:r>
            <w:r w:rsidR="00A46F42">
              <w:br/>
            </w:r>
            <w:r w:rsidRPr="00F246BE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246BE" w14:paraId="64AE8982" w14:textId="77777777" w:rsidTr="00D727A3">
        <w:trPr>
          <w:cantSplit/>
        </w:trPr>
        <w:tc>
          <w:tcPr>
            <w:tcW w:w="9498" w:type="dxa"/>
          </w:tcPr>
          <w:p w14:paraId="30C4459D" w14:textId="77777777" w:rsidR="00F246BE" w:rsidRPr="00D26ED6" w:rsidRDefault="00F246BE" w:rsidP="00D727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46BE">
              <w:rPr>
                <w:b/>
                <w:sz w:val="22"/>
                <w:szCs w:val="22"/>
              </w:rPr>
              <w:t>Abbok</w:t>
            </w:r>
            <w:proofErr w:type="spellEnd"/>
            <w:r w:rsidRPr="00F246BE">
              <w:rPr>
                <w:b/>
                <w:sz w:val="22"/>
                <w:szCs w:val="22"/>
              </w:rPr>
              <w:t xml:space="preserve"> Sp. z o.o.</w:t>
            </w:r>
          </w:p>
          <w:p w14:paraId="74AF582C" w14:textId="357568D9" w:rsidR="00F246BE" w:rsidRPr="009F0E5C" w:rsidRDefault="00A46F42" w:rsidP="00D727A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46BE" w:rsidRPr="00F246BE">
              <w:rPr>
                <w:bCs/>
                <w:sz w:val="22"/>
                <w:szCs w:val="22"/>
              </w:rPr>
              <w:t>Brzostowska</w:t>
            </w:r>
            <w:r w:rsidR="00F246BE" w:rsidRPr="009F0E5C">
              <w:rPr>
                <w:bCs/>
                <w:sz w:val="22"/>
                <w:szCs w:val="22"/>
              </w:rPr>
              <w:t xml:space="preserve"> </w:t>
            </w:r>
            <w:r w:rsidR="00F246BE" w:rsidRPr="00F246BE">
              <w:rPr>
                <w:bCs/>
                <w:sz w:val="22"/>
                <w:szCs w:val="22"/>
              </w:rPr>
              <w:t>22</w:t>
            </w:r>
            <w:r w:rsidR="00F246BE">
              <w:rPr>
                <w:bCs/>
                <w:sz w:val="22"/>
                <w:szCs w:val="22"/>
              </w:rPr>
              <w:t xml:space="preserve"> </w:t>
            </w:r>
          </w:p>
          <w:p w14:paraId="05D67C69" w14:textId="77777777" w:rsidR="00F246BE" w:rsidRPr="009F0E5C" w:rsidRDefault="00F246BE" w:rsidP="00D727A3">
            <w:pPr>
              <w:jc w:val="both"/>
              <w:rPr>
                <w:bCs/>
                <w:sz w:val="22"/>
                <w:szCs w:val="22"/>
              </w:rPr>
            </w:pPr>
            <w:r w:rsidRPr="00F246BE">
              <w:rPr>
                <w:bCs/>
                <w:sz w:val="22"/>
                <w:szCs w:val="22"/>
              </w:rPr>
              <w:t>04-985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6BE">
              <w:rPr>
                <w:bCs/>
                <w:sz w:val="22"/>
                <w:szCs w:val="22"/>
              </w:rPr>
              <w:t>Warszawa</w:t>
            </w:r>
          </w:p>
          <w:p w14:paraId="106F7554" w14:textId="77777777" w:rsidR="00F246BE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F4DF4D" w14:textId="77777777" w:rsidR="00F246BE" w:rsidRPr="00A46F42" w:rsidRDefault="00F246BE" w:rsidP="00D727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46F42">
              <w:rPr>
                <w:sz w:val="22"/>
                <w:szCs w:val="22"/>
              </w:rPr>
              <w:t xml:space="preserve">Zadanie nr 9: Rękawice chirurgiczne jałowe, neoprenowe, bezpudrowe, wolne od akceleratorów za cenę brutto </w:t>
            </w:r>
            <w:r w:rsidRPr="00A46F42">
              <w:rPr>
                <w:b/>
                <w:sz w:val="22"/>
                <w:szCs w:val="22"/>
              </w:rPr>
              <w:t>72 200.00 zł</w:t>
            </w:r>
            <w:r w:rsidRPr="00A46F42">
              <w:rPr>
                <w:bCs/>
                <w:sz w:val="22"/>
                <w:szCs w:val="22"/>
              </w:rPr>
              <w:t>.</w:t>
            </w:r>
          </w:p>
          <w:p w14:paraId="332740E6" w14:textId="77777777" w:rsidR="00F246BE" w:rsidRPr="00D26ED6" w:rsidRDefault="00F246BE" w:rsidP="00D727A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F18CAD" w14:textId="4F5933F6" w:rsidR="00F246BE" w:rsidRDefault="00F246BE" w:rsidP="00B776B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246BE">
              <w:t xml:space="preserve">Oferta otrzymała największą ilość punktów - łącznie 100,00 - w oparciu o określone </w:t>
            </w:r>
            <w:r w:rsidR="00B776B7">
              <w:br/>
            </w:r>
            <w:r w:rsidRPr="00F246BE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16DE3711" w14:textId="7B02ED8E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F43B78A" w14:textId="77777777" w:rsidTr="00596EA3">
        <w:tc>
          <w:tcPr>
            <w:tcW w:w="2169" w:type="dxa"/>
            <w:shd w:val="clear" w:color="auto" w:fill="F3F3F3"/>
          </w:tcPr>
          <w:p w14:paraId="65F33DC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F96A4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141446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FEA016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246BE" w:rsidRPr="00834EF4" w14:paraId="2A62BA4B" w14:textId="77777777" w:rsidTr="00D727A3">
        <w:tc>
          <w:tcPr>
            <w:tcW w:w="2169" w:type="dxa"/>
            <w:shd w:val="clear" w:color="auto" w:fill="auto"/>
          </w:tcPr>
          <w:p w14:paraId="03E4DFAF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diagnostyczne nitrylowe, niejałowe</w:t>
            </w:r>
          </w:p>
        </w:tc>
        <w:tc>
          <w:tcPr>
            <w:tcW w:w="2793" w:type="dxa"/>
            <w:shd w:val="clear" w:color="auto" w:fill="auto"/>
          </w:tcPr>
          <w:p w14:paraId="7E65F90A" w14:textId="1B74DA2F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 xml:space="preserve">SKAMEX  Spółka z ograniczoną odpowiedzialnością Spółka </w:t>
            </w:r>
            <w:r w:rsidR="00B776B7">
              <w:rPr>
                <w:b/>
                <w:bCs/>
                <w:sz w:val="20"/>
                <w:szCs w:val="20"/>
              </w:rPr>
              <w:t>Jawna</w:t>
            </w:r>
          </w:p>
          <w:p w14:paraId="290FE4E1" w14:textId="10577A51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Częstochowska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38/52</w:t>
            </w:r>
          </w:p>
          <w:p w14:paraId="61CC431C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4376BED" w14:textId="1424274C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- 68.2</w:t>
            </w:r>
            <w:r w:rsidR="00B776B7"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344C60" w14:textId="2302F9AA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68,2</w:t>
            </w:r>
            <w:r w:rsidR="00B776B7">
              <w:rPr>
                <w:sz w:val="20"/>
                <w:szCs w:val="20"/>
              </w:rPr>
              <w:t>6</w:t>
            </w:r>
          </w:p>
        </w:tc>
      </w:tr>
      <w:tr w:rsidR="00F246BE" w:rsidRPr="00834EF4" w14:paraId="7B28CF0A" w14:textId="77777777" w:rsidTr="00D727A3">
        <w:tc>
          <w:tcPr>
            <w:tcW w:w="2169" w:type="dxa"/>
            <w:shd w:val="clear" w:color="auto" w:fill="auto"/>
          </w:tcPr>
          <w:p w14:paraId="2891AAA9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diagnostyczne nitrylowe, niejałowe</w:t>
            </w:r>
          </w:p>
        </w:tc>
        <w:tc>
          <w:tcPr>
            <w:tcW w:w="2793" w:type="dxa"/>
            <w:shd w:val="clear" w:color="auto" w:fill="auto"/>
          </w:tcPr>
          <w:p w14:paraId="774CDFF2" w14:textId="23E84A45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B776B7">
              <w:rPr>
                <w:b/>
                <w:bCs/>
                <w:sz w:val="20"/>
                <w:szCs w:val="20"/>
              </w:rPr>
              <w:t xml:space="preserve"> k</w:t>
            </w:r>
            <w:r w:rsidRPr="00F246BE">
              <w:rPr>
                <w:b/>
                <w:bCs/>
                <w:sz w:val="20"/>
                <w:szCs w:val="20"/>
              </w:rPr>
              <w:t>.</w:t>
            </w:r>
          </w:p>
          <w:p w14:paraId="5B383CDA" w14:textId="77777777" w:rsidR="00F246BE" w:rsidRPr="00211A34" w:rsidRDefault="00F246BE" w:rsidP="00D727A3">
            <w:pPr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18</w:t>
            </w:r>
          </w:p>
          <w:p w14:paraId="17834D71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33E9E27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45F730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100,00</w:t>
            </w:r>
          </w:p>
        </w:tc>
      </w:tr>
      <w:tr w:rsidR="00F246BE" w:rsidRPr="00834EF4" w14:paraId="2288A524" w14:textId="77777777" w:rsidTr="00D727A3">
        <w:tc>
          <w:tcPr>
            <w:tcW w:w="2169" w:type="dxa"/>
            <w:shd w:val="clear" w:color="auto" w:fill="auto"/>
          </w:tcPr>
          <w:p w14:paraId="679BB455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diagnostyczne lateksowe, bezpudrowe, niejałowe</w:t>
            </w:r>
          </w:p>
        </w:tc>
        <w:tc>
          <w:tcPr>
            <w:tcW w:w="2793" w:type="dxa"/>
            <w:shd w:val="clear" w:color="auto" w:fill="auto"/>
          </w:tcPr>
          <w:p w14:paraId="5B620AE7" w14:textId="40B5F149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 xml:space="preserve">SKAMEX  Spółka z ograniczoną odpowiedzialnością Spółka </w:t>
            </w:r>
            <w:r w:rsidR="00B776B7">
              <w:rPr>
                <w:b/>
                <w:bCs/>
                <w:sz w:val="20"/>
                <w:szCs w:val="20"/>
              </w:rPr>
              <w:t>Jawna</w:t>
            </w:r>
          </w:p>
          <w:p w14:paraId="5B491A94" w14:textId="4806AF33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Częstochowska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38/52</w:t>
            </w:r>
          </w:p>
          <w:p w14:paraId="1E8D97BA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9028CFE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E7BE9F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100,00</w:t>
            </w:r>
          </w:p>
        </w:tc>
      </w:tr>
      <w:tr w:rsidR="00F246BE" w:rsidRPr="00834EF4" w14:paraId="3EC227E2" w14:textId="77777777" w:rsidTr="00D727A3">
        <w:tc>
          <w:tcPr>
            <w:tcW w:w="2169" w:type="dxa"/>
            <w:shd w:val="clear" w:color="auto" w:fill="auto"/>
          </w:tcPr>
          <w:p w14:paraId="6F342593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diagnostyczne lateksowe, bezpudrowe, niejałowe</w:t>
            </w:r>
          </w:p>
        </w:tc>
        <w:tc>
          <w:tcPr>
            <w:tcW w:w="2793" w:type="dxa"/>
            <w:shd w:val="clear" w:color="auto" w:fill="auto"/>
          </w:tcPr>
          <w:p w14:paraId="3E926DE4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>MERCATOR MEDICAL S.A.</w:t>
            </w:r>
          </w:p>
          <w:p w14:paraId="128E967A" w14:textId="264BB86D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Heleny Modrzejewskiej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30</w:t>
            </w:r>
          </w:p>
          <w:p w14:paraId="032F8736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162E1A2" w14:textId="07065E82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- 95.8</w:t>
            </w:r>
            <w:r w:rsidR="00B776B7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76D47A" w14:textId="651D85F8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95,</w:t>
            </w:r>
            <w:r w:rsidR="00B776B7">
              <w:rPr>
                <w:sz w:val="20"/>
                <w:szCs w:val="20"/>
              </w:rPr>
              <w:t>84</w:t>
            </w:r>
          </w:p>
        </w:tc>
      </w:tr>
      <w:tr w:rsidR="00B776B7" w:rsidRPr="00834EF4" w14:paraId="4D8C7F00" w14:textId="77777777" w:rsidTr="007F4775">
        <w:tc>
          <w:tcPr>
            <w:tcW w:w="2169" w:type="dxa"/>
            <w:shd w:val="clear" w:color="auto" w:fill="auto"/>
          </w:tcPr>
          <w:p w14:paraId="3980E198" w14:textId="77777777" w:rsidR="00B776B7" w:rsidRPr="00211A34" w:rsidRDefault="00B776B7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diagnostyczne lateksowe, bezpudrowe, niejałowe</w:t>
            </w:r>
          </w:p>
        </w:tc>
        <w:tc>
          <w:tcPr>
            <w:tcW w:w="2793" w:type="dxa"/>
            <w:shd w:val="clear" w:color="auto" w:fill="auto"/>
          </w:tcPr>
          <w:p w14:paraId="205B4B8E" w14:textId="5F8F7550" w:rsidR="00B776B7" w:rsidRPr="00211A34" w:rsidRDefault="00B776B7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>Zarys International Group sp. z o.o. Sp.</w:t>
            </w:r>
            <w:r>
              <w:rPr>
                <w:b/>
                <w:bCs/>
                <w:sz w:val="20"/>
                <w:szCs w:val="20"/>
              </w:rPr>
              <w:t xml:space="preserve"> k</w:t>
            </w:r>
            <w:r w:rsidRPr="00F246BE">
              <w:rPr>
                <w:b/>
                <w:bCs/>
                <w:sz w:val="20"/>
                <w:szCs w:val="20"/>
              </w:rPr>
              <w:t>.</w:t>
            </w:r>
          </w:p>
          <w:p w14:paraId="696E3710" w14:textId="77777777" w:rsidR="00B776B7" w:rsidRPr="00211A34" w:rsidRDefault="00B776B7" w:rsidP="00D727A3">
            <w:pPr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18</w:t>
            </w:r>
          </w:p>
          <w:p w14:paraId="44434EA8" w14:textId="77777777" w:rsidR="00B776B7" w:rsidRPr="00211A34" w:rsidRDefault="00B776B7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Zabrze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BBA01F8" w14:textId="77777777" w:rsidR="00B776B7" w:rsidRDefault="00B776B7" w:rsidP="00D727A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9F455CE" w14:textId="5731C75C" w:rsidR="00B776B7" w:rsidRPr="00211A34" w:rsidRDefault="00B776B7" w:rsidP="00D727A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F246BE" w:rsidRPr="00834EF4" w14:paraId="4398B2F9" w14:textId="77777777" w:rsidTr="00D727A3">
        <w:tc>
          <w:tcPr>
            <w:tcW w:w="2169" w:type="dxa"/>
            <w:shd w:val="clear" w:color="auto" w:fill="auto"/>
          </w:tcPr>
          <w:p w14:paraId="21F10190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 xml:space="preserve">Rękawice diagnostyczne oporne na przenikanie substancji </w:t>
            </w:r>
            <w:r w:rsidRPr="00F246BE">
              <w:rPr>
                <w:sz w:val="20"/>
                <w:szCs w:val="20"/>
              </w:rPr>
              <w:lastRenderedPageBreak/>
              <w:t>chemicznych, nitrylowe, bezpudrowe</w:t>
            </w:r>
          </w:p>
        </w:tc>
        <w:tc>
          <w:tcPr>
            <w:tcW w:w="2793" w:type="dxa"/>
            <w:shd w:val="clear" w:color="auto" w:fill="auto"/>
          </w:tcPr>
          <w:p w14:paraId="35D5ADA1" w14:textId="21B2256A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lastRenderedPageBreak/>
              <w:t xml:space="preserve">SKAMEX  Spółka z ograniczoną odpowiedzialnością Spółka </w:t>
            </w:r>
            <w:r w:rsidR="00B776B7">
              <w:rPr>
                <w:b/>
                <w:bCs/>
                <w:sz w:val="20"/>
                <w:szCs w:val="20"/>
              </w:rPr>
              <w:t>Jawna</w:t>
            </w:r>
          </w:p>
          <w:p w14:paraId="6172DBCB" w14:textId="53C04420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F246BE" w:rsidRPr="00F246BE">
              <w:rPr>
                <w:sz w:val="20"/>
                <w:szCs w:val="20"/>
              </w:rPr>
              <w:t>Częstochowska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38/52</w:t>
            </w:r>
          </w:p>
          <w:p w14:paraId="0E66E094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BC23B79" w14:textId="7E06E938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lastRenderedPageBreak/>
              <w:t>1 - Cena oferty (brutto) - 23.6</w:t>
            </w:r>
            <w:r w:rsidR="00B776B7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706328" w14:textId="037EAE31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23,6</w:t>
            </w:r>
            <w:r w:rsidR="00B776B7">
              <w:rPr>
                <w:sz w:val="20"/>
                <w:szCs w:val="20"/>
              </w:rPr>
              <w:t>2</w:t>
            </w:r>
          </w:p>
        </w:tc>
      </w:tr>
      <w:tr w:rsidR="00F246BE" w:rsidRPr="00834EF4" w14:paraId="53C55F36" w14:textId="77777777" w:rsidTr="00D727A3">
        <w:tc>
          <w:tcPr>
            <w:tcW w:w="2169" w:type="dxa"/>
            <w:shd w:val="clear" w:color="auto" w:fill="auto"/>
          </w:tcPr>
          <w:p w14:paraId="5416D232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diagnostyczne oporne na przenikanie substancji chemicznych, nitrylowe, bezpudrowe</w:t>
            </w:r>
          </w:p>
        </w:tc>
        <w:tc>
          <w:tcPr>
            <w:tcW w:w="2793" w:type="dxa"/>
            <w:shd w:val="clear" w:color="auto" w:fill="auto"/>
          </w:tcPr>
          <w:p w14:paraId="0A8ABCE8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>MERCATOR MEDICAL S.A.</w:t>
            </w:r>
          </w:p>
          <w:p w14:paraId="077DC39C" w14:textId="13307A78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Heleny Modrzejewskiej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30</w:t>
            </w:r>
          </w:p>
          <w:p w14:paraId="7EC5FB67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C4AA66B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DEFE0F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100,00</w:t>
            </w:r>
          </w:p>
        </w:tc>
      </w:tr>
      <w:tr w:rsidR="00F246BE" w:rsidRPr="00834EF4" w14:paraId="58C577C1" w14:textId="77777777" w:rsidTr="00D727A3">
        <w:tc>
          <w:tcPr>
            <w:tcW w:w="2169" w:type="dxa"/>
            <w:shd w:val="clear" w:color="auto" w:fill="auto"/>
          </w:tcPr>
          <w:p w14:paraId="55E28BAF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do procedur wymagających podwójnego rękawiczkowania, chirurgiczne jałowe, lateksowe, bezpudrowe</w:t>
            </w:r>
          </w:p>
        </w:tc>
        <w:tc>
          <w:tcPr>
            <w:tcW w:w="2793" w:type="dxa"/>
            <w:shd w:val="clear" w:color="auto" w:fill="auto"/>
          </w:tcPr>
          <w:p w14:paraId="6F159615" w14:textId="23144139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 xml:space="preserve">SKAMEX  Spółka z ograniczoną odpowiedzialnością Spółka </w:t>
            </w:r>
            <w:r w:rsidR="00B776B7">
              <w:rPr>
                <w:b/>
                <w:bCs/>
                <w:sz w:val="20"/>
                <w:szCs w:val="20"/>
              </w:rPr>
              <w:t>Jawna</w:t>
            </w:r>
          </w:p>
          <w:p w14:paraId="2A2B97D8" w14:textId="47866CF6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Częstochowska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38/52</w:t>
            </w:r>
          </w:p>
          <w:p w14:paraId="656D08D1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2F8217B" w14:textId="56085BC6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- 48.0</w:t>
            </w:r>
            <w:r w:rsidR="00B776B7"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292036" w14:textId="650527A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48,0</w:t>
            </w:r>
            <w:r w:rsidR="00B776B7">
              <w:rPr>
                <w:sz w:val="20"/>
                <w:szCs w:val="20"/>
              </w:rPr>
              <w:t>9</w:t>
            </w:r>
          </w:p>
        </w:tc>
      </w:tr>
      <w:tr w:rsidR="00F246BE" w:rsidRPr="00834EF4" w14:paraId="02D3D696" w14:textId="77777777" w:rsidTr="00D727A3">
        <w:tc>
          <w:tcPr>
            <w:tcW w:w="2169" w:type="dxa"/>
            <w:shd w:val="clear" w:color="auto" w:fill="auto"/>
          </w:tcPr>
          <w:p w14:paraId="2A901389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do procedur wymagających podwójnego rękawiczkowania, chirurgiczne jałowe, lateksowe, bezpudrowe</w:t>
            </w:r>
          </w:p>
        </w:tc>
        <w:tc>
          <w:tcPr>
            <w:tcW w:w="2793" w:type="dxa"/>
            <w:shd w:val="clear" w:color="auto" w:fill="auto"/>
          </w:tcPr>
          <w:p w14:paraId="744A423D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>MERCATOR MEDICAL S.A.</w:t>
            </w:r>
          </w:p>
          <w:p w14:paraId="5FDC0556" w14:textId="710F2A65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Heleny Modrzejewskiej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30</w:t>
            </w:r>
          </w:p>
          <w:p w14:paraId="16C592BB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49AC549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8F4196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100,00</w:t>
            </w:r>
          </w:p>
        </w:tc>
      </w:tr>
      <w:tr w:rsidR="00F246BE" w:rsidRPr="00834EF4" w14:paraId="10EAF585" w14:textId="77777777" w:rsidTr="00D727A3">
        <w:tc>
          <w:tcPr>
            <w:tcW w:w="2169" w:type="dxa"/>
            <w:shd w:val="clear" w:color="auto" w:fill="auto"/>
          </w:tcPr>
          <w:p w14:paraId="13DBE9B9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jałowe, lateksowe, bezpudrowe</w:t>
            </w:r>
          </w:p>
        </w:tc>
        <w:tc>
          <w:tcPr>
            <w:tcW w:w="2793" w:type="dxa"/>
            <w:shd w:val="clear" w:color="auto" w:fill="auto"/>
          </w:tcPr>
          <w:p w14:paraId="76A21EA5" w14:textId="745FE641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 xml:space="preserve">SKAMEX  Spółka z ograniczoną odpowiedzialnością Spółka </w:t>
            </w:r>
            <w:r w:rsidR="00B776B7">
              <w:rPr>
                <w:b/>
                <w:bCs/>
                <w:sz w:val="20"/>
                <w:szCs w:val="20"/>
              </w:rPr>
              <w:t>Jawna</w:t>
            </w:r>
          </w:p>
          <w:p w14:paraId="447E98E0" w14:textId="7638C5CC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Częstochowska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38/52</w:t>
            </w:r>
          </w:p>
          <w:p w14:paraId="47BBA9CF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056E3B47" w14:textId="28F881AC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- 97.4</w:t>
            </w:r>
            <w:r w:rsidR="00B776B7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E4B46F" w14:textId="13B4BC6A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97,4</w:t>
            </w:r>
            <w:r w:rsidR="00B776B7">
              <w:rPr>
                <w:sz w:val="20"/>
                <w:szCs w:val="20"/>
              </w:rPr>
              <w:t>1</w:t>
            </w:r>
          </w:p>
        </w:tc>
      </w:tr>
      <w:tr w:rsidR="00F246BE" w:rsidRPr="00834EF4" w14:paraId="17D509F0" w14:textId="77777777" w:rsidTr="00D727A3">
        <w:tc>
          <w:tcPr>
            <w:tcW w:w="2169" w:type="dxa"/>
            <w:shd w:val="clear" w:color="auto" w:fill="auto"/>
          </w:tcPr>
          <w:p w14:paraId="20D9B813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jałowe, lateksowe, bezpudrowe</w:t>
            </w:r>
          </w:p>
        </w:tc>
        <w:tc>
          <w:tcPr>
            <w:tcW w:w="2793" w:type="dxa"/>
            <w:shd w:val="clear" w:color="auto" w:fill="auto"/>
          </w:tcPr>
          <w:p w14:paraId="5B7772B0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>MERCATOR MEDICAL S.A.</w:t>
            </w:r>
          </w:p>
          <w:p w14:paraId="1077B636" w14:textId="37982D8C" w:rsidR="00F246BE" w:rsidRPr="00211A34" w:rsidRDefault="00B776B7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Heleny Modrzejewskiej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30</w:t>
            </w:r>
          </w:p>
          <w:p w14:paraId="5B95FB26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3D0D03A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D0F85F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100,00</w:t>
            </w:r>
          </w:p>
        </w:tc>
      </w:tr>
      <w:tr w:rsidR="00F246BE" w:rsidRPr="00834EF4" w14:paraId="390390DD" w14:textId="77777777" w:rsidTr="00D727A3">
        <w:tc>
          <w:tcPr>
            <w:tcW w:w="2169" w:type="dxa"/>
            <w:shd w:val="clear" w:color="auto" w:fill="auto"/>
          </w:tcPr>
          <w:p w14:paraId="62EB0338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jałowe, lateksowe, bezpudrowe</w:t>
            </w:r>
          </w:p>
        </w:tc>
        <w:tc>
          <w:tcPr>
            <w:tcW w:w="2793" w:type="dxa"/>
            <w:shd w:val="clear" w:color="auto" w:fill="auto"/>
          </w:tcPr>
          <w:p w14:paraId="6CE75CAC" w14:textId="014BA508" w:rsidR="00F246BE" w:rsidRPr="00211A34" w:rsidRDefault="00B776B7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Handlowo – Usługowe </w:t>
            </w:r>
            <w:r w:rsidR="00F246BE" w:rsidRPr="00F246BE">
              <w:rPr>
                <w:b/>
                <w:bCs/>
                <w:sz w:val="20"/>
                <w:szCs w:val="20"/>
              </w:rPr>
              <w:t>ANMAR Sp. z o.o. Sp.</w:t>
            </w:r>
            <w:r w:rsidR="00753E5C">
              <w:rPr>
                <w:b/>
                <w:bCs/>
                <w:sz w:val="20"/>
                <w:szCs w:val="20"/>
              </w:rPr>
              <w:t xml:space="preserve"> </w:t>
            </w:r>
            <w:r w:rsidR="00F246BE" w:rsidRPr="00F246BE">
              <w:rPr>
                <w:b/>
                <w:bCs/>
                <w:sz w:val="20"/>
                <w:szCs w:val="20"/>
              </w:rPr>
              <w:t>K.</w:t>
            </w:r>
          </w:p>
          <w:p w14:paraId="02DB30D1" w14:textId="5F2287ED" w:rsidR="00F246BE" w:rsidRPr="00211A34" w:rsidRDefault="00753E5C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Strefowa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22</w:t>
            </w:r>
          </w:p>
          <w:p w14:paraId="2DEC7EFE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64D0B189" w14:textId="73E766D1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- 9</w:t>
            </w:r>
            <w:r w:rsidR="00753E5C">
              <w:rPr>
                <w:sz w:val="20"/>
                <w:szCs w:val="20"/>
              </w:rPr>
              <w:t>4</w:t>
            </w:r>
            <w:r w:rsidRPr="00F246BE">
              <w:rPr>
                <w:sz w:val="20"/>
                <w:szCs w:val="20"/>
              </w:rPr>
              <w:t>.</w:t>
            </w:r>
            <w:r w:rsidR="00753E5C">
              <w:rPr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37CEC1" w14:textId="2F37CA8C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9</w:t>
            </w:r>
            <w:r w:rsidR="00753E5C">
              <w:rPr>
                <w:sz w:val="20"/>
                <w:szCs w:val="20"/>
              </w:rPr>
              <w:t>4</w:t>
            </w:r>
            <w:r w:rsidRPr="00F246BE">
              <w:rPr>
                <w:sz w:val="20"/>
                <w:szCs w:val="20"/>
              </w:rPr>
              <w:t>,</w:t>
            </w:r>
            <w:r w:rsidR="00753E5C">
              <w:rPr>
                <w:sz w:val="20"/>
                <w:szCs w:val="20"/>
              </w:rPr>
              <w:t>00</w:t>
            </w:r>
          </w:p>
        </w:tc>
      </w:tr>
      <w:tr w:rsidR="00F246BE" w:rsidRPr="00834EF4" w14:paraId="4D4C4BCD" w14:textId="77777777" w:rsidTr="00D727A3">
        <w:tc>
          <w:tcPr>
            <w:tcW w:w="2169" w:type="dxa"/>
            <w:shd w:val="clear" w:color="auto" w:fill="auto"/>
          </w:tcPr>
          <w:p w14:paraId="58D94474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jałowe, lateksowe, bezpudrowe</w:t>
            </w:r>
          </w:p>
        </w:tc>
        <w:tc>
          <w:tcPr>
            <w:tcW w:w="2793" w:type="dxa"/>
            <w:shd w:val="clear" w:color="auto" w:fill="auto"/>
          </w:tcPr>
          <w:p w14:paraId="2223EBA3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46BE">
              <w:rPr>
                <w:b/>
                <w:bCs/>
                <w:sz w:val="20"/>
                <w:szCs w:val="20"/>
              </w:rPr>
              <w:t>Abbok</w:t>
            </w:r>
            <w:proofErr w:type="spellEnd"/>
            <w:r w:rsidRPr="00F246B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713895B" w14:textId="505ECBFF" w:rsidR="00F246BE" w:rsidRPr="00211A34" w:rsidRDefault="00753E5C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Brzostowska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22</w:t>
            </w:r>
          </w:p>
          <w:p w14:paraId="23894A4B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4F3D7BD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- 89.29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A86C36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89,29</w:t>
            </w:r>
          </w:p>
        </w:tc>
      </w:tr>
      <w:tr w:rsidR="00753E5C" w:rsidRPr="00834EF4" w14:paraId="5F07C31C" w14:textId="77777777" w:rsidTr="00BC0656">
        <w:tc>
          <w:tcPr>
            <w:tcW w:w="2169" w:type="dxa"/>
            <w:shd w:val="clear" w:color="auto" w:fill="auto"/>
          </w:tcPr>
          <w:p w14:paraId="0304DECE" w14:textId="77777777" w:rsidR="00753E5C" w:rsidRPr="00211A34" w:rsidRDefault="00753E5C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 przeznaczone do mikrochirurgii</w:t>
            </w:r>
          </w:p>
        </w:tc>
        <w:tc>
          <w:tcPr>
            <w:tcW w:w="2793" w:type="dxa"/>
            <w:shd w:val="clear" w:color="auto" w:fill="auto"/>
          </w:tcPr>
          <w:p w14:paraId="6CE42474" w14:textId="1F62095A" w:rsidR="00753E5C" w:rsidRPr="00211A34" w:rsidRDefault="00753E5C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 xml:space="preserve">SKAMEX  Spółka z ograniczoną odpowiedzialnością Spółka </w:t>
            </w:r>
            <w:r>
              <w:rPr>
                <w:b/>
                <w:bCs/>
                <w:sz w:val="20"/>
                <w:szCs w:val="20"/>
              </w:rPr>
              <w:t>Jawna</w:t>
            </w:r>
          </w:p>
          <w:p w14:paraId="07576903" w14:textId="2B44671E" w:rsidR="00753E5C" w:rsidRPr="00211A34" w:rsidRDefault="00753E5C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246BE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38/52</w:t>
            </w:r>
          </w:p>
          <w:p w14:paraId="3F644DAA" w14:textId="77777777" w:rsidR="00753E5C" w:rsidRPr="00211A34" w:rsidRDefault="00753E5C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4E9707D" w14:textId="77777777" w:rsidR="00753E5C" w:rsidRDefault="00753E5C" w:rsidP="00D727A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5C3BB2A" w14:textId="77777777" w:rsidR="00753E5C" w:rsidRDefault="00753E5C" w:rsidP="00D727A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7A91303" w14:textId="2A8D31FF" w:rsidR="00753E5C" w:rsidRDefault="00753E5C" w:rsidP="00D727A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  <w:p w14:paraId="3B75EA3F" w14:textId="77777777" w:rsidR="00753E5C" w:rsidRDefault="00753E5C" w:rsidP="00753E5C">
            <w:pPr>
              <w:ind w:firstLine="708"/>
              <w:rPr>
                <w:sz w:val="20"/>
                <w:szCs w:val="20"/>
              </w:rPr>
            </w:pPr>
          </w:p>
          <w:p w14:paraId="13FBF419" w14:textId="77777777" w:rsidR="00753E5C" w:rsidRDefault="00753E5C" w:rsidP="00753E5C">
            <w:pPr>
              <w:ind w:firstLine="708"/>
              <w:rPr>
                <w:sz w:val="20"/>
                <w:szCs w:val="20"/>
              </w:rPr>
            </w:pPr>
          </w:p>
          <w:p w14:paraId="6D4083A8" w14:textId="35A848C1" w:rsidR="00753E5C" w:rsidRPr="00753E5C" w:rsidRDefault="00753E5C" w:rsidP="00753E5C">
            <w:pPr>
              <w:ind w:firstLine="708"/>
              <w:rPr>
                <w:sz w:val="20"/>
                <w:szCs w:val="20"/>
              </w:rPr>
            </w:pPr>
          </w:p>
        </w:tc>
      </w:tr>
      <w:tr w:rsidR="00F246BE" w:rsidRPr="00834EF4" w14:paraId="5F36A87B" w14:textId="77777777" w:rsidTr="00D727A3">
        <w:tc>
          <w:tcPr>
            <w:tcW w:w="2169" w:type="dxa"/>
            <w:shd w:val="clear" w:color="auto" w:fill="auto"/>
          </w:tcPr>
          <w:p w14:paraId="47D4E569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 przeznaczone do mikrochirurgii</w:t>
            </w:r>
          </w:p>
        </w:tc>
        <w:tc>
          <w:tcPr>
            <w:tcW w:w="2793" w:type="dxa"/>
            <w:shd w:val="clear" w:color="auto" w:fill="auto"/>
          </w:tcPr>
          <w:p w14:paraId="4D71B79F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46BE">
              <w:rPr>
                <w:b/>
                <w:bCs/>
                <w:sz w:val="20"/>
                <w:szCs w:val="20"/>
              </w:rPr>
              <w:t>Abbok</w:t>
            </w:r>
            <w:proofErr w:type="spellEnd"/>
            <w:r w:rsidRPr="00F246B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E9E3DBC" w14:textId="004EDEE6" w:rsidR="00F246BE" w:rsidRPr="00211A34" w:rsidRDefault="00753E5C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Brzostowska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22</w:t>
            </w:r>
          </w:p>
          <w:p w14:paraId="37B30926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A72C4F4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FAAFCA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100,00</w:t>
            </w:r>
          </w:p>
        </w:tc>
      </w:tr>
      <w:tr w:rsidR="00753E5C" w:rsidRPr="00834EF4" w14:paraId="29F69314" w14:textId="77777777" w:rsidTr="0011602E">
        <w:tc>
          <w:tcPr>
            <w:tcW w:w="2169" w:type="dxa"/>
            <w:shd w:val="clear" w:color="auto" w:fill="auto"/>
          </w:tcPr>
          <w:p w14:paraId="4EEA5731" w14:textId="77777777" w:rsidR="00753E5C" w:rsidRPr="00211A34" w:rsidRDefault="00753E5C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jałowe, neoprenowe, bezpudrowe, wolne od akceleratorów</w:t>
            </w:r>
          </w:p>
        </w:tc>
        <w:tc>
          <w:tcPr>
            <w:tcW w:w="2793" w:type="dxa"/>
            <w:shd w:val="clear" w:color="auto" w:fill="auto"/>
          </w:tcPr>
          <w:p w14:paraId="0F1FCAD8" w14:textId="1820E11D" w:rsidR="00753E5C" w:rsidRPr="00211A34" w:rsidRDefault="00753E5C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 xml:space="preserve">SKAMEX  Spółka z ograniczoną odpowiedzialnością Spółka </w:t>
            </w:r>
            <w:r>
              <w:rPr>
                <w:b/>
                <w:bCs/>
                <w:sz w:val="20"/>
                <w:szCs w:val="20"/>
              </w:rPr>
              <w:t>Jawna</w:t>
            </w:r>
          </w:p>
          <w:p w14:paraId="51B5845A" w14:textId="3C019B5B" w:rsidR="00753E5C" w:rsidRPr="00211A34" w:rsidRDefault="00753E5C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246BE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38/52</w:t>
            </w:r>
          </w:p>
          <w:p w14:paraId="3BA36044" w14:textId="77777777" w:rsidR="00753E5C" w:rsidRPr="00211A34" w:rsidRDefault="00753E5C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7FE30FF1" w14:textId="77777777" w:rsidR="00753E5C" w:rsidRDefault="00753E5C" w:rsidP="00D727A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401A255" w14:textId="77777777" w:rsidR="00753E5C" w:rsidRDefault="00753E5C" w:rsidP="00D727A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C0C2BBB" w14:textId="44E799BC" w:rsidR="00753E5C" w:rsidRPr="00211A34" w:rsidRDefault="00753E5C" w:rsidP="00D727A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F246BE" w:rsidRPr="00834EF4" w14:paraId="71973B0E" w14:textId="77777777" w:rsidTr="00D727A3">
        <w:tc>
          <w:tcPr>
            <w:tcW w:w="2169" w:type="dxa"/>
            <w:shd w:val="clear" w:color="auto" w:fill="auto"/>
          </w:tcPr>
          <w:p w14:paraId="737540B4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lastRenderedPageBreak/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jałowe, neoprenowe, bezpudrowe, wolne od akceleratorów</w:t>
            </w:r>
          </w:p>
        </w:tc>
        <w:tc>
          <w:tcPr>
            <w:tcW w:w="2793" w:type="dxa"/>
            <w:shd w:val="clear" w:color="auto" w:fill="auto"/>
          </w:tcPr>
          <w:p w14:paraId="74401C71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46BE">
              <w:rPr>
                <w:b/>
                <w:bCs/>
                <w:sz w:val="20"/>
                <w:szCs w:val="20"/>
              </w:rPr>
              <w:t>Abbok</w:t>
            </w:r>
            <w:proofErr w:type="spellEnd"/>
            <w:r w:rsidRPr="00F246B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A902059" w14:textId="1CF40A08" w:rsidR="00F246BE" w:rsidRPr="00211A34" w:rsidRDefault="00753E5C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Brzostowska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22</w:t>
            </w:r>
          </w:p>
          <w:p w14:paraId="6635D590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4EF058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67438D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100,00</w:t>
            </w:r>
          </w:p>
        </w:tc>
      </w:tr>
      <w:tr w:rsidR="00F246BE" w:rsidRPr="00834EF4" w14:paraId="47CAFBD3" w14:textId="77777777" w:rsidTr="00D727A3">
        <w:tc>
          <w:tcPr>
            <w:tcW w:w="2169" w:type="dxa"/>
            <w:shd w:val="clear" w:color="auto" w:fill="auto"/>
          </w:tcPr>
          <w:p w14:paraId="51C18930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46BE">
              <w:rPr>
                <w:sz w:val="20"/>
                <w:szCs w:val="20"/>
              </w:rPr>
              <w:t>Rękawice chirurgiczne jałowe, neoprenowe, bezpudrowe, wolne od akceleratorów</w:t>
            </w:r>
          </w:p>
        </w:tc>
        <w:tc>
          <w:tcPr>
            <w:tcW w:w="2793" w:type="dxa"/>
            <w:shd w:val="clear" w:color="auto" w:fill="auto"/>
          </w:tcPr>
          <w:p w14:paraId="08B8DA9F" w14:textId="77777777" w:rsidR="00F246BE" w:rsidRPr="00211A34" w:rsidRDefault="00F246BE" w:rsidP="00D727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46BE">
              <w:rPr>
                <w:b/>
                <w:bCs/>
                <w:sz w:val="20"/>
                <w:szCs w:val="20"/>
              </w:rPr>
              <w:t>MERCATOR MEDICAL S.A.</w:t>
            </w:r>
          </w:p>
          <w:p w14:paraId="36A7B39E" w14:textId="4C2897E8" w:rsidR="00F246BE" w:rsidRPr="00211A34" w:rsidRDefault="00753E5C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Heleny Modrzejewskiej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30</w:t>
            </w:r>
          </w:p>
          <w:p w14:paraId="5AA29488" w14:textId="77777777" w:rsidR="00F246BE" w:rsidRPr="00211A34" w:rsidRDefault="00F246BE" w:rsidP="00D727A3">
            <w:pPr>
              <w:spacing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A2900F8" w14:textId="77777777" w:rsidR="00F246BE" w:rsidRPr="00211A34" w:rsidRDefault="00F246BE" w:rsidP="00D727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1 - Cena oferty (brutto) - 95.00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170297" w14:textId="77777777" w:rsidR="00F246BE" w:rsidRPr="00211A34" w:rsidRDefault="00F246BE" w:rsidP="00D727A3">
            <w:pPr>
              <w:jc w:val="center"/>
              <w:rPr>
                <w:color w:val="000000"/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  95,00</w:t>
            </w:r>
          </w:p>
        </w:tc>
      </w:tr>
    </w:tbl>
    <w:p w14:paraId="2B45C097" w14:textId="77777777" w:rsidR="00D36009" w:rsidRDefault="00D36009" w:rsidP="004E7234">
      <w:pPr>
        <w:spacing w:after="120"/>
        <w:jc w:val="both"/>
        <w:rPr>
          <w:color w:val="000000"/>
          <w:sz w:val="22"/>
          <w:szCs w:val="22"/>
        </w:rPr>
      </w:pPr>
    </w:p>
    <w:p w14:paraId="12527AA0" w14:textId="1C740DE5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753E5C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0A526A25" w14:textId="77777777" w:rsidTr="00596EA3">
        <w:tc>
          <w:tcPr>
            <w:tcW w:w="871" w:type="dxa"/>
            <w:shd w:val="clear" w:color="auto" w:fill="F3F3F3"/>
            <w:vAlign w:val="center"/>
          </w:tcPr>
          <w:p w14:paraId="0137017A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6406563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F7E460E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F246BE" w14:paraId="77302D2B" w14:textId="77777777" w:rsidTr="00D727A3">
        <w:tc>
          <w:tcPr>
            <w:tcW w:w="871" w:type="dxa"/>
            <w:vAlign w:val="center"/>
          </w:tcPr>
          <w:p w14:paraId="16BEC5DE" w14:textId="77777777" w:rsidR="00F246BE" w:rsidRPr="00596EA3" w:rsidRDefault="00F246BE" w:rsidP="00D727A3">
            <w:pPr>
              <w:spacing w:before="40"/>
              <w:jc w:val="center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vAlign w:val="center"/>
          </w:tcPr>
          <w:p w14:paraId="2FB98082" w14:textId="77777777" w:rsidR="00F246BE" w:rsidRPr="00596EA3" w:rsidRDefault="00F246BE" w:rsidP="00D727A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246BE">
              <w:rPr>
                <w:b/>
                <w:bCs/>
                <w:sz w:val="22"/>
                <w:szCs w:val="22"/>
              </w:rPr>
              <w:t>AB-MED Hurtownia Farmaceutyczna</w:t>
            </w:r>
          </w:p>
          <w:p w14:paraId="7A83D12B" w14:textId="77777777" w:rsidR="00F246BE" w:rsidRPr="00211A34" w:rsidRDefault="00F246BE" w:rsidP="00D727A3">
            <w:pPr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ul. Damrota 147</w:t>
            </w:r>
            <w:r w:rsidRPr="00211A34">
              <w:rPr>
                <w:sz w:val="20"/>
                <w:szCs w:val="20"/>
              </w:rPr>
              <w:t xml:space="preserve">  </w:t>
            </w:r>
          </w:p>
          <w:p w14:paraId="2DFC4593" w14:textId="77777777" w:rsidR="00F246BE" w:rsidRPr="00211A34" w:rsidRDefault="00F246BE" w:rsidP="00D727A3">
            <w:pPr>
              <w:spacing w:after="40"/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Tychy</w:t>
            </w:r>
          </w:p>
        </w:tc>
        <w:tc>
          <w:tcPr>
            <w:tcW w:w="5670" w:type="dxa"/>
          </w:tcPr>
          <w:p w14:paraId="2F93DFF5" w14:textId="42118760" w:rsidR="00E32052" w:rsidRDefault="00E32052" w:rsidP="00D727A3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odrzucona w zadani</w:t>
            </w:r>
            <w:r w:rsidR="005538D7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 xml:space="preserve"> nr 2</w:t>
            </w:r>
          </w:p>
          <w:p w14:paraId="4205E20F" w14:textId="63A35C62" w:rsidR="00F246BE" w:rsidRPr="00596EA3" w:rsidRDefault="00F246BE" w:rsidP="00E32052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Art. 226 ust. 1 pkt 14</w:t>
            </w:r>
            <w:r w:rsidR="00E32052">
              <w:rPr>
                <w:sz w:val="22"/>
                <w:szCs w:val="22"/>
              </w:rPr>
              <w:t xml:space="preserve"> – Zamawiający odrzuca ofertę jeżeli Wykonawca nie wniósł wadium</w:t>
            </w:r>
            <w:r w:rsidR="005538D7">
              <w:rPr>
                <w:sz w:val="22"/>
                <w:szCs w:val="22"/>
              </w:rPr>
              <w:t>.</w:t>
            </w:r>
          </w:p>
          <w:p w14:paraId="61FBA675" w14:textId="32629BC0" w:rsidR="005538D7" w:rsidRDefault="00E32052" w:rsidP="00D727A3">
            <w:pPr>
              <w:jc w:val="both"/>
              <w:rPr>
                <w:sz w:val="22"/>
                <w:szCs w:val="22"/>
              </w:rPr>
            </w:pPr>
            <w:r w:rsidRPr="00E32052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Zamawiający w ogłoszeniu o zamówieniu</w:t>
            </w:r>
            <w:r w:rsidR="005538D7">
              <w:rPr>
                <w:sz w:val="22"/>
                <w:szCs w:val="22"/>
              </w:rPr>
              <w:t xml:space="preserve"> </w:t>
            </w:r>
            <w:r w:rsidR="005538D7">
              <w:rPr>
                <w:sz w:val="22"/>
                <w:szCs w:val="22"/>
              </w:rPr>
              <w:br/>
              <w:t xml:space="preserve">nr 2021/S 114-298896 z dnia 15.06.2021 - rozdz. II.2.14 </w:t>
            </w:r>
            <w:r w:rsidR="005538D7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jak i w SWZ </w:t>
            </w:r>
            <w:r w:rsidR="005538D7">
              <w:rPr>
                <w:sz w:val="22"/>
                <w:szCs w:val="22"/>
              </w:rPr>
              <w:t xml:space="preserve">(rozdz. 16) </w:t>
            </w:r>
            <w:r>
              <w:rPr>
                <w:sz w:val="22"/>
                <w:szCs w:val="22"/>
              </w:rPr>
              <w:t>wyraźnie wskazał, iż Wykonawca zobowiązany jest do wniesienia wadium</w:t>
            </w:r>
            <w:r w:rsidR="005538D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14:paraId="76BE2220" w14:textId="0BFDD62A" w:rsidR="00F246BE" w:rsidRPr="00596EA3" w:rsidRDefault="005538D7" w:rsidP="00D727A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do upływu</w:t>
            </w:r>
            <w:r w:rsidR="00F246BE" w:rsidRPr="00F246BE">
              <w:rPr>
                <w:sz w:val="22"/>
                <w:szCs w:val="22"/>
              </w:rPr>
              <w:t xml:space="preserve"> terminu składania ofert nie </w:t>
            </w:r>
            <w:r>
              <w:rPr>
                <w:sz w:val="22"/>
                <w:szCs w:val="22"/>
              </w:rPr>
              <w:t>wniósł wymaganego dla zadania nr 2</w:t>
            </w:r>
            <w:r w:rsidR="00F246BE" w:rsidRPr="00F246BE">
              <w:rPr>
                <w:sz w:val="22"/>
                <w:szCs w:val="22"/>
              </w:rPr>
              <w:t xml:space="preserve"> wadium na konto podane </w:t>
            </w:r>
            <w:r>
              <w:rPr>
                <w:sz w:val="22"/>
                <w:szCs w:val="22"/>
              </w:rPr>
              <w:br/>
            </w:r>
            <w:r w:rsidR="00F246BE" w:rsidRPr="00F246BE">
              <w:rPr>
                <w:sz w:val="22"/>
                <w:szCs w:val="22"/>
              </w:rPr>
              <w:t>w SWZ</w:t>
            </w:r>
            <w:r>
              <w:rPr>
                <w:sz w:val="22"/>
                <w:szCs w:val="22"/>
              </w:rPr>
              <w:t>.</w:t>
            </w:r>
          </w:p>
        </w:tc>
      </w:tr>
      <w:tr w:rsidR="00F246BE" w14:paraId="5A0AE952" w14:textId="77777777" w:rsidTr="00D727A3">
        <w:tc>
          <w:tcPr>
            <w:tcW w:w="871" w:type="dxa"/>
            <w:vAlign w:val="center"/>
          </w:tcPr>
          <w:p w14:paraId="0E41BB18" w14:textId="77777777" w:rsidR="00F246BE" w:rsidRPr="00596EA3" w:rsidRDefault="00F246BE" w:rsidP="00D727A3">
            <w:pPr>
              <w:spacing w:before="40"/>
              <w:jc w:val="center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vAlign w:val="center"/>
          </w:tcPr>
          <w:p w14:paraId="0AB32D90" w14:textId="60D25164" w:rsidR="00F246BE" w:rsidRPr="00596EA3" w:rsidRDefault="00F246BE" w:rsidP="00D727A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246BE">
              <w:rPr>
                <w:b/>
                <w:bCs/>
                <w:sz w:val="22"/>
                <w:szCs w:val="22"/>
              </w:rPr>
              <w:t>Zarys International Group sp. z o.o. Sp.</w:t>
            </w:r>
            <w:r w:rsidR="005538D7">
              <w:rPr>
                <w:b/>
                <w:bCs/>
                <w:sz w:val="22"/>
                <w:szCs w:val="22"/>
              </w:rPr>
              <w:t xml:space="preserve"> k</w:t>
            </w:r>
            <w:r w:rsidRPr="00F246BE">
              <w:rPr>
                <w:b/>
                <w:bCs/>
                <w:sz w:val="22"/>
                <w:szCs w:val="22"/>
              </w:rPr>
              <w:t>.</w:t>
            </w:r>
          </w:p>
          <w:p w14:paraId="16E79660" w14:textId="77777777" w:rsidR="00F246BE" w:rsidRPr="00211A34" w:rsidRDefault="00F246BE" w:rsidP="00D727A3">
            <w:pPr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D80A908" w14:textId="77777777" w:rsidR="00F246BE" w:rsidRPr="00211A34" w:rsidRDefault="00F246BE" w:rsidP="00D727A3">
            <w:pPr>
              <w:spacing w:after="40"/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Zabrze</w:t>
            </w:r>
          </w:p>
        </w:tc>
        <w:tc>
          <w:tcPr>
            <w:tcW w:w="5670" w:type="dxa"/>
          </w:tcPr>
          <w:p w14:paraId="5BE16EAC" w14:textId="1123ED6F" w:rsidR="00F246BE" w:rsidRDefault="00F246BE" w:rsidP="00D727A3">
            <w:pPr>
              <w:spacing w:before="40" w:after="40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Oferta odrzucona w zadaniu 3</w:t>
            </w:r>
          </w:p>
          <w:p w14:paraId="3CC858F7" w14:textId="77777777" w:rsidR="005538D7" w:rsidRPr="00596EA3" w:rsidRDefault="005538D7" w:rsidP="005538D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– Zamawiający odrzuca ofertę jeżeli </w:t>
            </w:r>
            <w:r>
              <w:rPr>
                <w:sz w:val="22"/>
                <w:szCs w:val="22"/>
              </w:rPr>
              <w:br/>
              <w:t>jej treść jest niezgodna z warunkami zamówienia.</w:t>
            </w:r>
          </w:p>
          <w:p w14:paraId="725FA35C" w14:textId="0CEF5708" w:rsidR="00F246BE" w:rsidRPr="00596EA3" w:rsidRDefault="005538D7" w:rsidP="0034585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</w:t>
            </w:r>
            <w:r w:rsidR="0034585B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amawiający wymagał </w:t>
            </w:r>
            <w:r w:rsidR="0034585B">
              <w:rPr>
                <w:sz w:val="22"/>
                <w:szCs w:val="22"/>
              </w:rPr>
              <w:t xml:space="preserve">aby rękawice diagnostyczne lateksowe, bezpudrowe, niejałowe posiadały zawartość protein lateksowych &lt;25mcg/g.  Karty charakterystyki produktów dołączonych do oferty potwierdzają, iż Wykonawca zaoferował rękawice </w:t>
            </w:r>
            <w:proofErr w:type="spellStart"/>
            <w:r w:rsidR="004A00A0">
              <w:rPr>
                <w:sz w:val="22"/>
                <w:szCs w:val="22"/>
              </w:rPr>
              <w:t>easyCARE</w:t>
            </w:r>
            <w:proofErr w:type="spellEnd"/>
            <w:r w:rsidR="004A00A0">
              <w:rPr>
                <w:sz w:val="22"/>
                <w:szCs w:val="22"/>
              </w:rPr>
              <w:t xml:space="preserve"> lateks </w:t>
            </w:r>
            <w:proofErr w:type="spellStart"/>
            <w:r w:rsidR="004A00A0">
              <w:rPr>
                <w:sz w:val="22"/>
                <w:szCs w:val="22"/>
              </w:rPr>
              <w:t>bezpudrowej</w:t>
            </w:r>
            <w:proofErr w:type="spellEnd"/>
            <w:r w:rsidR="004A00A0">
              <w:rPr>
                <w:sz w:val="22"/>
                <w:szCs w:val="22"/>
              </w:rPr>
              <w:t xml:space="preserve"> </w:t>
            </w:r>
            <w:r w:rsidR="0034585B">
              <w:rPr>
                <w:sz w:val="22"/>
                <w:szCs w:val="22"/>
              </w:rPr>
              <w:t>w których zawartość protein wynosi &lt;50mcg/g – co jest niezgodne z wymaganiami Zamawiającego</w:t>
            </w:r>
            <w:r w:rsidR="004A00A0">
              <w:rPr>
                <w:sz w:val="22"/>
                <w:szCs w:val="22"/>
              </w:rPr>
              <w:t>,</w:t>
            </w:r>
            <w:r w:rsidR="0034585B">
              <w:rPr>
                <w:sz w:val="22"/>
                <w:szCs w:val="22"/>
              </w:rPr>
              <w:t xml:space="preserve"> gdyż Wykonawca oferuje </w:t>
            </w:r>
            <w:r w:rsidR="00F246BE" w:rsidRPr="00F246BE">
              <w:rPr>
                <w:sz w:val="22"/>
                <w:szCs w:val="22"/>
              </w:rPr>
              <w:t>wyższy poziom zawartości protein w rękawicy</w:t>
            </w:r>
            <w:r w:rsidR="0034585B">
              <w:rPr>
                <w:sz w:val="22"/>
                <w:szCs w:val="22"/>
              </w:rPr>
              <w:t xml:space="preserve"> niż Zamawiający dopuszcza. Ponadto wyjaśnieniami treści SWZ z dnia 28.07.2021 r. </w:t>
            </w:r>
            <w:r w:rsidR="004A00A0">
              <w:rPr>
                <w:sz w:val="22"/>
                <w:szCs w:val="22"/>
              </w:rPr>
              <w:br/>
            </w:r>
            <w:r w:rsidR="0034585B">
              <w:rPr>
                <w:sz w:val="22"/>
                <w:szCs w:val="22"/>
              </w:rPr>
              <w:t>w odpowiedzi na pytanie nr 2</w:t>
            </w:r>
            <w:r w:rsidR="004A00A0">
              <w:rPr>
                <w:sz w:val="22"/>
                <w:szCs w:val="22"/>
              </w:rPr>
              <w:t xml:space="preserve"> i 13</w:t>
            </w:r>
            <w:r w:rsidR="0034585B">
              <w:rPr>
                <w:sz w:val="22"/>
                <w:szCs w:val="22"/>
              </w:rPr>
              <w:t xml:space="preserve"> </w:t>
            </w:r>
            <w:r w:rsidR="00783241">
              <w:rPr>
                <w:sz w:val="22"/>
                <w:szCs w:val="22"/>
              </w:rPr>
              <w:t xml:space="preserve">Zamawiający podtrzymał swoje stanowisko w tej sprawie tj. nie dopuścił rękawic </w:t>
            </w:r>
            <w:r w:rsidR="004A00A0">
              <w:rPr>
                <w:sz w:val="22"/>
                <w:szCs w:val="22"/>
              </w:rPr>
              <w:br/>
            </w:r>
            <w:r w:rsidR="00783241">
              <w:rPr>
                <w:sz w:val="22"/>
                <w:szCs w:val="22"/>
              </w:rPr>
              <w:t>z poziomem protein ≤50ug/g.</w:t>
            </w:r>
          </w:p>
        </w:tc>
      </w:tr>
      <w:tr w:rsidR="00F246BE" w14:paraId="6F3F362E" w14:textId="77777777" w:rsidTr="00D727A3">
        <w:tc>
          <w:tcPr>
            <w:tcW w:w="871" w:type="dxa"/>
            <w:vAlign w:val="center"/>
          </w:tcPr>
          <w:p w14:paraId="6FA5D404" w14:textId="77777777" w:rsidR="00F246BE" w:rsidRPr="00596EA3" w:rsidRDefault="00F246BE" w:rsidP="00D727A3">
            <w:pPr>
              <w:spacing w:before="40"/>
              <w:jc w:val="center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47C38681" w14:textId="709CF4BF" w:rsidR="00F246BE" w:rsidRPr="00596EA3" w:rsidRDefault="00F246BE" w:rsidP="00D727A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246BE">
              <w:rPr>
                <w:b/>
                <w:bCs/>
                <w:sz w:val="22"/>
                <w:szCs w:val="22"/>
              </w:rPr>
              <w:t xml:space="preserve">SKAMEX  Spółka z ograniczoną odpowiedzialnością Spółka </w:t>
            </w:r>
            <w:r w:rsidR="004A00A0">
              <w:rPr>
                <w:b/>
                <w:bCs/>
                <w:sz w:val="22"/>
                <w:szCs w:val="22"/>
              </w:rPr>
              <w:t>Jawna</w:t>
            </w:r>
          </w:p>
          <w:p w14:paraId="330BCFD1" w14:textId="7C89D0CB" w:rsidR="00F246BE" w:rsidRPr="00211A34" w:rsidRDefault="004A00A0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Częstochowska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38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/52</w:t>
            </w:r>
          </w:p>
          <w:p w14:paraId="67304D4E" w14:textId="77777777" w:rsidR="00F246BE" w:rsidRPr="00211A34" w:rsidRDefault="00F246BE" w:rsidP="00D727A3">
            <w:pPr>
              <w:spacing w:after="40"/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5670" w:type="dxa"/>
          </w:tcPr>
          <w:p w14:paraId="43129502" w14:textId="799B7AE1" w:rsidR="00F246BE" w:rsidRDefault="00F246BE" w:rsidP="00D727A3">
            <w:pPr>
              <w:spacing w:before="40" w:after="40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Oferta odrzucona w zadaniu 8</w:t>
            </w:r>
          </w:p>
          <w:p w14:paraId="2B65AABF" w14:textId="77777777" w:rsidR="004A00A0" w:rsidRPr="00596EA3" w:rsidRDefault="004A00A0" w:rsidP="004A00A0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– Zamawiający odrzuca ofertę jeżeli </w:t>
            </w:r>
            <w:r>
              <w:rPr>
                <w:sz w:val="22"/>
                <w:szCs w:val="22"/>
              </w:rPr>
              <w:br/>
              <w:t>jej treść jest niezgodna z warunkami zamówienia.</w:t>
            </w:r>
          </w:p>
          <w:p w14:paraId="5B869C9D" w14:textId="6FC0F81B" w:rsidR="004A00A0" w:rsidRDefault="004A00A0" w:rsidP="004A00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Zamawiający w treści SWZ wskazał jednoznacznie, iż w ofercie Wykonawca zobowiązany </w:t>
            </w:r>
            <w:r>
              <w:rPr>
                <w:sz w:val="22"/>
                <w:szCs w:val="22"/>
              </w:rPr>
              <w:br/>
              <w:t xml:space="preserve">jest podać cenę za wykonanie całego przedmiotu zamówienia w złotych polskich PLN z dokładnością do 1 grosza, </w:t>
            </w:r>
            <w:r>
              <w:rPr>
                <w:sz w:val="22"/>
                <w:szCs w:val="22"/>
              </w:rPr>
              <w:br/>
              <w:t xml:space="preserve">tj. do dwóch miejsc po przecinku (rozdz. 21.1 SWZ) </w:t>
            </w:r>
            <w:r>
              <w:rPr>
                <w:sz w:val="22"/>
                <w:szCs w:val="22"/>
              </w:rPr>
              <w:br/>
              <w:t xml:space="preserve">oraz potwierdzając powyższe, iż rozliczenia między Zamawiającym, a Wykonawcą prowadzone będą w złotych polskich z dokładnością do dwóch miejsc po przecinku (rozdz. 21.5 SWZ).  </w:t>
            </w:r>
          </w:p>
          <w:p w14:paraId="3AEB483E" w14:textId="1F622796" w:rsidR="00F246BE" w:rsidRPr="00596EA3" w:rsidRDefault="004A00A0" w:rsidP="004A00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Wykonawca w swojej ofercie w zadaniu nr 8 podał cenę jednostkową brutto do 3 miejsc po przecinku </w:t>
            </w:r>
            <w:r>
              <w:rPr>
                <w:sz w:val="22"/>
                <w:szCs w:val="22"/>
              </w:rPr>
              <w:br/>
              <w:t>co jest niezgodne z treścią SWZ.</w:t>
            </w:r>
          </w:p>
        </w:tc>
      </w:tr>
      <w:tr w:rsidR="00F246BE" w14:paraId="4B252280" w14:textId="77777777" w:rsidTr="00D727A3">
        <w:tc>
          <w:tcPr>
            <w:tcW w:w="871" w:type="dxa"/>
            <w:vAlign w:val="center"/>
          </w:tcPr>
          <w:p w14:paraId="670E83BC" w14:textId="77777777" w:rsidR="00F246BE" w:rsidRPr="00596EA3" w:rsidRDefault="00F246BE" w:rsidP="00D727A3">
            <w:pPr>
              <w:spacing w:before="40"/>
              <w:jc w:val="center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957" w:type="dxa"/>
            <w:vAlign w:val="center"/>
          </w:tcPr>
          <w:p w14:paraId="32E0BB68" w14:textId="0E5283D3" w:rsidR="00F246BE" w:rsidRPr="00596EA3" w:rsidRDefault="00F246BE" w:rsidP="00D727A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246BE">
              <w:rPr>
                <w:b/>
                <w:bCs/>
                <w:sz w:val="22"/>
                <w:szCs w:val="22"/>
              </w:rPr>
              <w:t xml:space="preserve">SKAMEX  Spółka z ograniczoną odpowiedzialnością Spółka </w:t>
            </w:r>
            <w:r w:rsidR="00B3701B">
              <w:rPr>
                <w:b/>
                <w:bCs/>
                <w:sz w:val="22"/>
                <w:szCs w:val="22"/>
              </w:rPr>
              <w:t>Jawna</w:t>
            </w:r>
          </w:p>
          <w:p w14:paraId="72826523" w14:textId="5E60C80F" w:rsidR="00F246BE" w:rsidRPr="00211A34" w:rsidRDefault="00B3701B" w:rsidP="00D72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46BE" w:rsidRPr="00F246BE">
              <w:rPr>
                <w:sz w:val="20"/>
                <w:szCs w:val="20"/>
              </w:rPr>
              <w:t>Częstochowska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38</w:t>
            </w:r>
            <w:r w:rsidR="00F246BE" w:rsidRPr="00211A34">
              <w:rPr>
                <w:sz w:val="20"/>
                <w:szCs w:val="20"/>
              </w:rPr>
              <w:t xml:space="preserve"> </w:t>
            </w:r>
            <w:r w:rsidR="00F246BE" w:rsidRPr="00F246BE">
              <w:rPr>
                <w:sz w:val="20"/>
                <w:szCs w:val="20"/>
              </w:rPr>
              <w:t>/52</w:t>
            </w:r>
          </w:p>
          <w:p w14:paraId="0F6EE02F" w14:textId="77777777" w:rsidR="00F246BE" w:rsidRPr="00211A34" w:rsidRDefault="00F246BE" w:rsidP="00D727A3">
            <w:pPr>
              <w:spacing w:after="40"/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Łódź</w:t>
            </w:r>
          </w:p>
        </w:tc>
        <w:tc>
          <w:tcPr>
            <w:tcW w:w="5670" w:type="dxa"/>
          </w:tcPr>
          <w:p w14:paraId="2B9B3747" w14:textId="7D503252" w:rsidR="00F246BE" w:rsidRDefault="00F246BE" w:rsidP="00D727A3">
            <w:pPr>
              <w:spacing w:before="40" w:after="40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Oferta odrzucona w zadaniu 9</w:t>
            </w:r>
          </w:p>
          <w:p w14:paraId="196A6A01" w14:textId="77777777" w:rsidR="00B3701B" w:rsidRPr="00596EA3" w:rsidRDefault="00B3701B" w:rsidP="00B3701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– Zamawiający odrzuca ofertę jeżeli </w:t>
            </w:r>
            <w:r>
              <w:rPr>
                <w:sz w:val="22"/>
                <w:szCs w:val="22"/>
              </w:rPr>
              <w:br/>
              <w:t>jej treść jest niezgodna z warunkami zamówienia.</w:t>
            </w:r>
          </w:p>
          <w:p w14:paraId="6BF8513B" w14:textId="47A6C596" w:rsidR="00B3701B" w:rsidRDefault="00F246BE" w:rsidP="00B3701B">
            <w:pPr>
              <w:jc w:val="both"/>
              <w:rPr>
                <w:sz w:val="22"/>
                <w:szCs w:val="22"/>
              </w:rPr>
            </w:pPr>
            <w:r w:rsidRPr="00B3701B">
              <w:rPr>
                <w:sz w:val="22"/>
                <w:szCs w:val="22"/>
                <w:u w:val="single"/>
              </w:rPr>
              <w:t>Uzasadnienie:</w:t>
            </w:r>
            <w:r w:rsidRPr="00F246BE">
              <w:rPr>
                <w:sz w:val="22"/>
                <w:szCs w:val="22"/>
              </w:rPr>
              <w:t xml:space="preserve"> Karta katalogowa oferowanej </w:t>
            </w:r>
            <w:r w:rsidR="00B3701B">
              <w:rPr>
                <w:sz w:val="22"/>
                <w:szCs w:val="22"/>
              </w:rPr>
              <w:br/>
              <w:t xml:space="preserve">przez Wykonawcę </w:t>
            </w:r>
            <w:r w:rsidRPr="00F246BE">
              <w:rPr>
                <w:sz w:val="22"/>
                <w:szCs w:val="22"/>
              </w:rPr>
              <w:t xml:space="preserve">rękawicy </w:t>
            </w:r>
            <w:proofErr w:type="spellStart"/>
            <w:r w:rsidR="00B3701B">
              <w:rPr>
                <w:sz w:val="22"/>
                <w:szCs w:val="22"/>
              </w:rPr>
              <w:t>DermAssure</w:t>
            </w:r>
            <w:proofErr w:type="spellEnd"/>
            <w:r w:rsidR="00B3701B">
              <w:rPr>
                <w:sz w:val="22"/>
                <w:szCs w:val="22"/>
              </w:rPr>
              <w:t xml:space="preserve"> Green potwierdza, iż Wykonawca zaoferował </w:t>
            </w:r>
            <w:r w:rsidRPr="00F246BE">
              <w:rPr>
                <w:sz w:val="22"/>
                <w:szCs w:val="22"/>
              </w:rPr>
              <w:t>rękawicę o powierzchni gładkiej</w:t>
            </w:r>
            <w:r w:rsidR="00B3701B">
              <w:rPr>
                <w:sz w:val="22"/>
                <w:szCs w:val="22"/>
              </w:rPr>
              <w:t xml:space="preserve">. Zamawiający w opisie przedmiotu zamówienia zawartego </w:t>
            </w:r>
            <w:r w:rsidR="00B3701B">
              <w:rPr>
                <w:sz w:val="22"/>
                <w:szCs w:val="22"/>
              </w:rPr>
              <w:br/>
              <w:t>w załączniku nr 2 do SWZ/załacznik nr 2 do umowy wymagał</w:t>
            </w:r>
            <w:r w:rsidRPr="00F246BE">
              <w:rPr>
                <w:sz w:val="22"/>
                <w:szCs w:val="22"/>
              </w:rPr>
              <w:t xml:space="preserve"> rękawicy teksturowanej</w:t>
            </w:r>
            <w:r w:rsidR="00B3701B">
              <w:rPr>
                <w:sz w:val="22"/>
                <w:szCs w:val="22"/>
              </w:rPr>
              <w:t xml:space="preserve">. </w:t>
            </w:r>
            <w:r w:rsidRPr="00F246BE">
              <w:rPr>
                <w:sz w:val="22"/>
                <w:szCs w:val="22"/>
              </w:rPr>
              <w:t xml:space="preserve"> </w:t>
            </w:r>
            <w:r w:rsidR="00B3701B">
              <w:rPr>
                <w:sz w:val="22"/>
                <w:szCs w:val="22"/>
              </w:rPr>
              <w:t xml:space="preserve">Powyższe potwierdza niezgodność </w:t>
            </w:r>
            <w:r w:rsidR="00F37EC5">
              <w:rPr>
                <w:sz w:val="22"/>
                <w:szCs w:val="22"/>
              </w:rPr>
              <w:br/>
            </w:r>
            <w:r w:rsidR="00B3701B">
              <w:rPr>
                <w:sz w:val="22"/>
                <w:szCs w:val="22"/>
              </w:rPr>
              <w:t>z SWZ.</w:t>
            </w:r>
          </w:p>
          <w:p w14:paraId="7CA46E37" w14:textId="307E366F" w:rsidR="00F246BE" w:rsidRPr="00596EA3" w:rsidRDefault="00B3701B" w:rsidP="00B370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Ponadto w przedstawionej karcie katalogowej </w:t>
            </w:r>
            <w:r>
              <w:rPr>
                <w:sz w:val="22"/>
                <w:szCs w:val="22"/>
              </w:rPr>
              <w:br/>
              <w:t>nie</w:t>
            </w:r>
            <w:r w:rsidR="00F246BE" w:rsidRPr="00F246BE">
              <w:rPr>
                <w:sz w:val="22"/>
                <w:szCs w:val="22"/>
              </w:rPr>
              <w:t xml:space="preserve"> ma informacji o długości - wymagana </w:t>
            </w:r>
            <w:r>
              <w:rPr>
                <w:sz w:val="22"/>
                <w:szCs w:val="22"/>
              </w:rPr>
              <w:br/>
            </w:r>
            <w:r w:rsidR="00F246BE" w:rsidRPr="00F246BE">
              <w:rPr>
                <w:sz w:val="22"/>
                <w:szCs w:val="22"/>
              </w:rPr>
              <w:t xml:space="preserve">przez </w:t>
            </w:r>
            <w:r>
              <w:rPr>
                <w:sz w:val="22"/>
                <w:szCs w:val="22"/>
              </w:rPr>
              <w:t>Z</w:t>
            </w:r>
            <w:r w:rsidR="00F246BE" w:rsidRPr="00F246BE">
              <w:rPr>
                <w:sz w:val="22"/>
                <w:szCs w:val="22"/>
              </w:rPr>
              <w:t>amawiającego długość to min. 290 mm</w:t>
            </w:r>
          </w:p>
        </w:tc>
      </w:tr>
      <w:tr w:rsidR="00F246BE" w14:paraId="57CC06A8" w14:textId="77777777" w:rsidTr="00D727A3">
        <w:tc>
          <w:tcPr>
            <w:tcW w:w="871" w:type="dxa"/>
            <w:vAlign w:val="center"/>
          </w:tcPr>
          <w:p w14:paraId="6AA95F57" w14:textId="77777777" w:rsidR="00F246BE" w:rsidRPr="00596EA3" w:rsidRDefault="00F246BE" w:rsidP="00D727A3">
            <w:pPr>
              <w:spacing w:before="40"/>
              <w:jc w:val="center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7EBB7A72" w14:textId="0AD70591" w:rsidR="00F246BE" w:rsidRPr="00596EA3" w:rsidRDefault="00F246BE" w:rsidP="00D727A3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F246BE">
              <w:rPr>
                <w:b/>
                <w:bCs/>
                <w:sz w:val="22"/>
                <w:szCs w:val="22"/>
              </w:rPr>
              <w:t>Medasept</w:t>
            </w:r>
            <w:proofErr w:type="spellEnd"/>
            <w:r w:rsidRPr="00F246BE">
              <w:rPr>
                <w:b/>
                <w:bCs/>
                <w:sz w:val="22"/>
                <w:szCs w:val="22"/>
              </w:rPr>
              <w:t xml:space="preserve"> </w:t>
            </w:r>
            <w:r w:rsidR="00753E5C">
              <w:rPr>
                <w:b/>
                <w:bCs/>
                <w:sz w:val="22"/>
                <w:szCs w:val="22"/>
              </w:rPr>
              <w:t>S.A.</w:t>
            </w:r>
          </w:p>
          <w:p w14:paraId="7955728D" w14:textId="566FEAC6" w:rsidR="00F246BE" w:rsidRPr="00211A34" w:rsidRDefault="00F246BE" w:rsidP="00D727A3">
            <w:pPr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 xml:space="preserve">ul. </w:t>
            </w:r>
            <w:r w:rsidR="00753E5C">
              <w:rPr>
                <w:sz w:val="20"/>
                <w:szCs w:val="20"/>
              </w:rPr>
              <w:t>Forteczna 19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E189743" w14:textId="2C865187" w:rsidR="00F246BE" w:rsidRPr="00211A34" w:rsidRDefault="00F246BE" w:rsidP="00D727A3">
            <w:pPr>
              <w:spacing w:after="40"/>
              <w:rPr>
                <w:sz w:val="20"/>
                <w:szCs w:val="20"/>
              </w:rPr>
            </w:pPr>
            <w:r w:rsidRPr="00F246BE">
              <w:rPr>
                <w:sz w:val="20"/>
                <w:szCs w:val="20"/>
              </w:rPr>
              <w:t>61-</w:t>
            </w:r>
            <w:r w:rsidR="00753E5C">
              <w:rPr>
                <w:sz w:val="20"/>
                <w:szCs w:val="20"/>
              </w:rPr>
              <w:t>362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46BE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706FD1E9" w14:textId="02A1CCAE" w:rsidR="00F246BE" w:rsidRDefault="00F246BE" w:rsidP="00D727A3">
            <w:pPr>
              <w:spacing w:before="40" w:after="40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Oferta odrzucona w zadaniu 2</w:t>
            </w:r>
          </w:p>
          <w:p w14:paraId="1435E9A8" w14:textId="0D1C09E6" w:rsidR="00753E5C" w:rsidRPr="00596EA3" w:rsidRDefault="00753E5C" w:rsidP="00E32052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F246BE">
              <w:rPr>
                <w:sz w:val="22"/>
                <w:szCs w:val="22"/>
              </w:rPr>
              <w:t>Art. 226 ust. 1 pkt 5</w:t>
            </w:r>
            <w:r w:rsidR="00E32052">
              <w:rPr>
                <w:sz w:val="22"/>
                <w:szCs w:val="22"/>
              </w:rPr>
              <w:t xml:space="preserve"> – Zamawiający odrzuca ofertę jeżeli </w:t>
            </w:r>
            <w:r w:rsidR="00E32052">
              <w:rPr>
                <w:sz w:val="22"/>
                <w:szCs w:val="22"/>
              </w:rPr>
              <w:br/>
              <w:t>jej treść jest niezgodna z warunkami zamówienia</w:t>
            </w:r>
            <w:r w:rsidR="005538D7">
              <w:rPr>
                <w:sz w:val="22"/>
                <w:szCs w:val="22"/>
              </w:rPr>
              <w:t>.</w:t>
            </w:r>
          </w:p>
          <w:p w14:paraId="4D6DC35C" w14:textId="5D43FF87" w:rsidR="00F246BE" w:rsidRDefault="00753E5C" w:rsidP="00D727A3">
            <w:pPr>
              <w:jc w:val="both"/>
              <w:rPr>
                <w:sz w:val="22"/>
                <w:szCs w:val="22"/>
              </w:rPr>
            </w:pPr>
            <w:r w:rsidRPr="00E32052">
              <w:rPr>
                <w:sz w:val="22"/>
                <w:szCs w:val="22"/>
                <w:u w:val="single"/>
              </w:rPr>
              <w:t>Uzasadnienie:</w:t>
            </w:r>
            <w:r w:rsidR="00E32052" w:rsidRP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>Zamawiający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>w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>treści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>SWZ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>wskazał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 xml:space="preserve">jednoznacznie, iż w ofercie Wykonawca zobowiązany </w:t>
            </w:r>
            <w:r w:rsidR="00E32052">
              <w:rPr>
                <w:sz w:val="22"/>
                <w:szCs w:val="22"/>
              </w:rPr>
              <w:br/>
            </w:r>
            <w:r w:rsidR="009530FA">
              <w:rPr>
                <w:sz w:val="22"/>
                <w:szCs w:val="22"/>
              </w:rPr>
              <w:t>jest podać cenę za wykonanie całego przedmiotu zamówienia w złotych polskich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>PLN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 xml:space="preserve">z dokładnością do 1 grosza, </w:t>
            </w:r>
            <w:r w:rsidR="00E32052">
              <w:rPr>
                <w:sz w:val="22"/>
                <w:szCs w:val="22"/>
              </w:rPr>
              <w:br/>
            </w:r>
            <w:r w:rsidR="009530FA">
              <w:rPr>
                <w:sz w:val="22"/>
                <w:szCs w:val="22"/>
              </w:rPr>
              <w:t xml:space="preserve">tj. do dwóch miejsc po przecinku (rozdz. 21.1 SWZ) </w:t>
            </w:r>
            <w:r w:rsidR="00E32052">
              <w:rPr>
                <w:sz w:val="22"/>
                <w:szCs w:val="22"/>
              </w:rPr>
              <w:br/>
            </w:r>
            <w:r w:rsidR="009530FA">
              <w:rPr>
                <w:sz w:val="22"/>
                <w:szCs w:val="22"/>
              </w:rPr>
              <w:t>oraz potwierdzając powyższe,</w:t>
            </w:r>
            <w:r w:rsidR="00E32052">
              <w:rPr>
                <w:sz w:val="22"/>
                <w:szCs w:val="22"/>
              </w:rPr>
              <w:t xml:space="preserve"> </w:t>
            </w:r>
            <w:r w:rsidR="009530FA">
              <w:rPr>
                <w:sz w:val="22"/>
                <w:szCs w:val="22"/>
              </w:rPr>
              <w:t xml:space="preserve">iż rozliczenia między Zamawiającym, a Wykonawcą prowadzone będą w złotych polskich z dokładnością do dwóch miejsc po przecinku (rozdz. 21.5 SWZ). Ponadto wyjaśnieniami treści SWZ </w:t>
            </w:r>
            <w:r w:rsidR="00E32052">
              <w:rPr>
                <w:sz w:val="22"/>
                <w:szCs w:val="22"/>
              </w:rPr>
              <w:br/>
            </w:r>
            <w:r w:rsidR="009530FA">
              <w:rPr>
                <w:sz w:val="22"/>
                <w:szCs w:val="22"/>
              </w:rPr>
              <w:t xml:space="preserve">z dnia 28.07.2021 r. w odpowiedzi na pytanie nr 17 Zamawiający podtrzymał swoje stanowisko w tej kwestii </w:t>
            </w:r>
            <w:r w:rsidR="00E32052">
              <w:rPr>
                <w:sz w:val="22"/>
                <w:szCs w:val="22"/>
              </w:rPr>
              <w:br/>
            </w:r>
            <w:r w:rsidR="009530FA">
              <w:rPr>
                <w:sz w:val="22"/>
                <w:szCs w:val="22"/>
              </w:rPr>
              <w:t xml:space="preserve">tj. nie wyraził zgody na podanie ceny jednostkowej netto </w:t>
            </w:r>
            <w:r w:rsidR="00E32052">
              <w:rPr>
                <w:sz w:val="22"/>
                <w:szCs w:val="22"/>
              </w:rPr>
              <w:br/>
            </w:r>
            <w:r w:rsidR="009530FA">
              <w:rPr>
                <w:sz w:val="22"/>
                <w:szCs w:val="22"/>
              </w:rPr>
              <w:t xml:space="preserve">i brutto do 4 miejsc po przecinku. </w:t>
            </w:r>
          </w:p>
          <w:p w14:paraId="14AED781" w14:textId="7C27E55B" w:rsidR="00E32052" w:rsidRDefault="00E32052" w:rsidP="00D727A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swojej ofercie w zadaniu nr 2 podał cenę jednostkową netto i brutto do 4 miejsc po przecinku </w:t>
            </w:r>
            <w:r>
              <w:rPr>
                <w:sz w:val="22"/>
                <w:szCs w:val="22"/>
              </w:rPr>
              <w:br/>
              <w:t>co jest niezgodne z treścią SWZ.</w:t>
            </w:r>
          </w:p>
          <w:p w14:paraId="0CD4B90E" w14:textId="2F222EE5" w:rsidR="00E32052" w:rsidRPr="00596EA3" w:rsidRDefault="00E32052" w:rsidP="00D727A3">
            <w:pPr>
              <w:jc w:val="both"/>
              <w:rPr>
                <w:sz w:val="22"/>
                <w:szCs w:val="22"/>
              </w:rPr>
            </w:pPr>
          </w:p>
        </w:tc>
      </w:tr>
    </w:tbl>
    <w:p w14:paraId="440BA880" w14:textId="5C9C587E" w:rsidR="00D36009" w:rsidRDefault="00D36009" w:rsidP="00D36009">
      <w:pPr>
        <w:spacing w:before="120" w:line="276" w:lineRule="auto"/>
        <w:jc w:val="both"/>
        <w:rPr>
          <w:bCs/>
          <w:sz w:val="22"/>
          <w:szCs w:val="22"/>
        </w:rPr>
      </w:pPr>
      <w:bookmarkStart w:id="1" w:name="_Hlk71619946"/>
      <w:bookmarkEnd w:id="0"/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ust. 1 pkt. 4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(Rękawice diagnostyczne syntetyczne, nitrylowe bezpudrowe) ze względu </w:t>
      </w:r>
      <w:r>
        <w:rPr>
          <w:bCs/>
          <w:sz w:val="22"/>
          <w:szCs w:val="22"/>
        </w:rPr>
        <w:br/>
        <w:t>na fakt, iż zostały złożone oferty dodatkowe o takiej samej cenie.</w:t>
      </w:r>
    </w:p>
    <w:p w14:paraId="0E4C0674" w14:textId="77777777" w:rsidR="00D36009" w:rsidRDefault="00D36009" w:rsidP="00D36009">
      <w:pPr>
        <w:jc w:val="both"/>
        <w:rPr>
          <w:sz w:val="22"/>
          <w:szCs w:val="22"/>
        </w:rPr>
      </w:pPr>
    </w:p>
    <w:p w14:paraId="15A03C5A" w14:textId="3FCF7EEB" w:rsidR="00D36009" w:rsidRDefault="00D36009" w:rsidP="00D36009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4</w:t>
      </w:r>
      <w:r>
        <w:rPr>
          <w:bCs/>
          <w:sz w:val="22"/>
          <w:szCs w:val="22"/>
        </w:rPr>
        <w:t xml:space="preserve"> (Rękawice ochronne) ze względu na fakt, iż nie złożono żadnej oferty.</w:t>
      </w:r>
      <w:bookmarkEnd w:id="1"/>
    </w:p>
    <w:p w14:paraId="3F38029E" w14:textId="77777777" w:rsidR="00D36009" w:rsidRDefault="00D36009" w:rsidP="00D36009">
      <w:pPr>
        <w:jc w:val="both"/>
      </w:pPr>
    </w:p>
    <w:p w14:paraId="5A719A04" w14:textId="2DFA35C0" w:rsidR="00D36009" w:rsidRDefault="00D36009" w:rsidP="00D36009">
      <w:pPr>
        <w:spacing w:after="40" w:line="276" w:lineRule="auto"/>
        <w:jc w:val="both"/>
      </w:pPr>
    </w:p>
    <w:p w14:paraId="532E79E6" w14:textId="77777777" w:rsidR="00D36009" w:rsidRPr="00FA0A30" w:rsidRDefault="00D36009" w:rsidP="00D36009">
      <w:pPr>
        <w:spacing w:after="40"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>Informacja o terminie zawarcia umowy:</w:t>
      </w:r>
    </w:p>
    <w:p w14:paraId="39073C5B" w14:textId="77777777" w:rsidR="00D36009" w:rsidRPr="00FA0A30" w:rsidRDefault="00D36009" w:rsidP="00D36009">
      <w:pPr>
        <w:spacing w:after="120"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 xml:space="preserve">Umowa w sprawie zamówienia publicznego, zgodnie z art. 264 ust. 1 ustawy Pzp, zostanie zawarta, </w:t>
      </w:r>
      <w:r>
        <w:rPr>
          <w:sz w:val="22"/>
          <w:szCs w:val="22"/>
        </w:rPr>
        <w:br/>
      </w:r>
      <w:r w:rsidRPr="00FA0A30">
        <w:rPr>
          <w:sz w:val="22"/>
          <w:szCs w:val="22"/>
        </w:rPr>
        <w:t>z uwzględnieniem art. 577 ustawy Pzp, w terminie nie krótszym niż 1</w:t>
      </w:r>
      <w:r>
        <w:rPr>
          <w:sz w:val="22"/>
          <w:szCs w:val="22"/>
        </w:rPr>
        <w:t>0</w:t>
      </w:r>
      <w:r w:rsidRPr="00FA0A30">
        <w:rPr>
          <w:sz w:val="22"/>
          <w:szCs w:val="22"/>
        </w:rPr>
        <w:t xml:space="preserve"> dni od dnia przesłania niniejszego zawiadomienia o wyborze najkorzystniejszej oferty.</w:t>
      </w:r>
    </w:p>
    <w:p w14:paraId="65A333B1" w14:textId="1A287147" w:rsidR="00D36009" w:rsidRDefault="00D36009" w:rsidP="00D36009">
      <w:pPr>
        <w:spacing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lastRenderedPageBreak/>
        <w:t>Umowa w sprawie zamówienia publicznego może być zawarta przed upływem terminu, o którym mowa powyżej, jeżeli zachodzą okoliczności wymienione w art. 264 ust. 2 ustawy Pzp.</w:t>
      </w:r>
    </w:p>
    <w:p w14:paraId="55A744C8" w14:textId="78573538" w:rsidR="00D36009" w:rsidRPr="005F060B" w:rsidRDefault="00D36009" w:rsidP="00D36009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</w:t>
      </w:r>
      <w:r>
        <w:rPr>
          <w:b/>
          <w:bCs/>
          <w:sz w:val="22"/>
          <w:szCs w:val="22"/>
          <w:u w:val="single"/>
        </w:rPr>
        <w:t xml:space="preserve"> dotyczącym zadania nr 1</w:t>
      </w:r>
      <w:r w:rsidRPr="005F060B">
        <w:rPr>
          <w:b/>
          <w:bCs/>
          <w:sz w:val="22"/>
          <w:szCs w:val="22"/>
          <w:u w:val="single"/>
        </w:rPr>
        <w:t>:</w:t>
      </w:r>
    </w:p>
    <w:p w14:paraId="288E1C04" w14:textId="38CA01BC" w:rsidR="00D36009" w:rsidRDefault="00D36009" w:rsidP="00D36009">
      <w:pPr>
        <w:spacing w:after="120"/>
        <w:jc w:val="both"/>
      </w:pPr>
      <w:r w:rsidRPr="00D36009">
        <w:t>Zamawiający wymaga dostarczenia w ramach umowy 15 szt. mocowań potrójnych oraz 10 szt. mocowań potrójnych - jednolite, plastikowe – konstrukcja ułatwiająca dezynfekcję</w:t>
      </w:r>
      <w:r>
        <w:t>. M</w:t>
      </w:r>
      <w:r w:rsidRPr="00D36009">
        <w:t>ocowania muszą</w:t>
      </w:r>
      <w:r>
        <w:t xml:space="preserve"> </w:t>
      </w:r>
      <w:r w:rsidRPr="00D36009">
        <w:t>być</w:t>
      </w:r>
      <w:r>
        <w:t xml:space="preserve"> </w:t>
      </w:r>
      <w:r w:rsidRPr="00D36009">
        <w:t>dostarczone</w:t>
      </w:r>
      <w:r>
        <w:t xml:space="preserve"> </w:t>
      </w:r>
      <w:r w:rsidRPr="00D36009">
        <w:t xml:space="preserve">najpóźniej z pierwszą dostawą. W przypadku zużycia Wykonawca </w:t>
      </w:r>
      <w:r w:rsidRPr="00D36009">
        <w:br/>
        <w:t>jest zobowiązany do wymiany bez obciążania z tego tytułu Zamawiającego.</w:t>
      </w:r>
    </w:p>
    <w:p w14:paraId="0506AB22" w14:textId="77777777" w:rsidR="00D36009" w:rsidRPr="00D36009" w:rsidRDefault="00D36009" w:rsidP="00D36009">
      <w:pPr>
        <w:spacing w:after="120"/>
        <w:jc w:val="both"/>
      </w:pPr>
    </w:p>
    <w:p w14:paraId="1C8E804B" w14:textId="77777777" w:rsidR="00D36009" w:rsidRPr="00FA0A30" w:rsidRDefault="00D36009" w:rsidP="00D36009">
      <w:pPr>
        <w:spacing w:line="276" w:lineRule="auto"/>
        <w:jc w:val="both"/>
        <w:rPr>
          <w:sz w:val="22"/>
          <w:szCs w:val="22"/>
        </w:rPr>
      </w:pPr>
    </w:p>
    <w:p w14:paraId="4102F5D3" w14:textId="77777777" w:rsidR="00D36009" w:rsidRDefault="00D36009" w:rsidP="00D36009">
      <w:pPr>
        <w:spacing w:line="360" w:lineRule="auto"/>
        <w:jc w:val="both"/>
        <w:rPr>
          <w:bCs/>
        </w:rPr>
      </w:pPr>
    </w:p>
    <w:p w14:paraId="299D8867" w14:textId="77777777" w:rsidR="00D36009" w:rsidRDefault="00D36009" w:rsidP="00D3600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1B86AEB6" w14:textId="77777777" w:rsidR="00D36009" w:rsidRPr="00021EFF" w:rsidRDefault="00D36009" w:rsidP="00D3600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18E9470C" w14:textId="77777777" w:rsidR="00D36009" w:rsidRPr="00021EFF" w:rsidRDefault="00D36009" w:rsidP="00D36009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8576369" w14:textId="77777777" w:rsidR="00D36009" w:rsidRPr="00021EFF" w:rsidRDefault="00D36009" w:rsidP="00D36009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5B8D9AFE" w14:textId="77777777" w:rsidR="00D36009" w:rsidRPr="00021EFF" w:rsidRDefault="00D36009" w:rsidP="00D36009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3A664A3D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3FA0C" w14:textId="77777777" w:rsidR="0070788E" w:rsidRDefault="0070788E">
      <w:r>
        <w:separator/>
      </w:r>
    </w:p>
  </w:endnote>
  <w:endnote w:type="continuationSeparator" w:id="0">
    <w:p w14:paraId="1D18D936" w14:textId="77777777" w:rsidR="0070788E" w:rsidRDefault="00707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650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6F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6BBC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25CC9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7F7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9E5E6" w14:textId="77777777" w:rsidR="0070788E" w:rsidRDefault="0070788E">
      <w:r>
        <w:separator/>
      </w:r>
    </w:p>
  </w:footnote>
  <w:footnote w:type="continuationSeparator" w:id="0">
    <w:p w14:paraId="2F215082" w14:textId="77777777" w:rsidR="0070788E" w:rsidRDefault="00707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7BF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DAE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55C2D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12F"/>
    <w:rsid w:val="00022322"/>
    <w:rsid w:val="00042497"/>
    <w:rsid w:val="000905E9"/>
    <w:rsid w:val="000C1E6F"/>
    <w:rsid w:val="000E4E56"/>
    <w:rsid w:val="001A1468"/>
    <w:rsid w:val="001B7815"/>
    <w:rsid w:val="00211A34"/>
    <w:rsid w:val="002A0B2F"/>
    <w:rsid w:val="002B1E4F"/>
    <w:rsid w:val="002B6761"/>
    <w:rsid w:val="003445A0"/>
    <w:rsid w:val="0034585B"/>
    <w:rsid w:val="003A0AFC"/>
    <w:rsid w:val="003D611C"/>
    <w:rsid w:val="00431C0B"/>
    <w:rsid w:val="00437CAD"/>
    <w:rsid w:val="004657DA"/>
    <w:rsid w:val="004A00A0"/>
    <w:rsid w:val="004B2665"/>
    <w:rsid w:val="004C3459"/>
    <w:rsid w:val="004E324A"/>
    <w:rsid w:val="004E7234"/>
    <w:rsid w:val="0054734E"/>
    <w:rsid w:val="005538D7"/>
    <w:rsid w:val="00596EA3"/>
    <w:rsid w:val="00596FD7"/>
    <w:rsid w:val="005E5BFF"/>
    <w:rsid w:val="00607F9B"/>
    <w:rsid w:val="00644DCB"/>
    <w:rsid w:val="00657C1E"/>
    <w:rsid w:val="006E3089"/>
    <w:rsid w:val="0070788E"/>
    <w:rsid w:val="00712C39"/>
    <w:rsid w:val="00753E5C"/>
    <w:rsid w:val="00756CDA"/>
    <w:rsid w:val="0078324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30FA"/>
    <w:rsid w:val="0097748A"/>
    <w:rsid w:val="009F0E5C"/>
    <w:rsid w:val="00A029B8"/>
    <w:rsid w:val="00A46F42"/>
    <w:rsid w:val="00A91321"/>
    <w:rsid w:val="00AA02AC"/>
    <w:rsid w:val="00AA212F"/>
    <w:rsid w:val="00B32D12"/>
    <w:rsid w:val="00B3701B"/>
    <w:rsid w:val="00B464D3"/>
    <w:rsid w:val="00B776B7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6009"/>
    <w:rsid w:val="00D42C90"/>
    <w:rsid w:val="00D43BEE"/>
    <w:rsid w:val="00D8427E"/>
    <w:rsid w:val="00E30B2D"/>
    <w:rsid w:val="00E32052"/>
    <w:rsid w:val="00E62859"/>
    <w:rsid w:val="00E85D70"/>
    <w:rsid w:val="00F246BE"/>
    <w:rsid w:val="00F33C66"/>
    <w:rsid w:val="00F37EC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25C944"/>
  <w15:chartTrackingRefBased/>
  <w15:docId w15:val="{720AB500-3726-49CF-B2DC-E1F7FD2D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36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A48A6-F025-4E4C-831D-3CD012D6E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1920</Words>
  <Characters>11522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2021-09-10T10:38:00Z</dcterms:created>
  <dcterms:modified xsi:type="dcterms:W3CDTF">2021-09-10T10:38:00Z</dcterms:modified>
</cp:coreProperties>
</file>