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B9D84" w14:textId="1996F692" w:rsidR="00FB7F50" w:rsidRPr="002245BE" w:rsidRDefault="00CC7D57" w:rsidP="002B0479">
      <w:pPr>
        <w:jc w:val="right"/>
        <w:rPr>
          <w:sz w:val="22"/>
          <w:szCs w:val="22"/>
        </w:rPr>
      </w:pPr>
      <w:bookmarkStart w:id="0" w:name="_Hlk53520193"/>
      <w:r w:rsidRPr="00CC7D5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CC7D57">
        <w:rPr>
          <w:sz w:val="22"/>
          <w:szCs w:val="22"/>
        </w:rPr>
        <w:t>2021-0</w:t>
      </w:r>
      <w:r w:rsidR="004159F9">
        <w:rPr>
          <w:sz w:val="22"/>
          <w:szCs w:val="22"/>
        </w:rPr>
        <w:t>9</w:t>
      </w:r>
      <w:r w:rsidRPr="00CC7D57">
        <w:rPr>
          <w:sz w:val="22"/>
          <w:szCs w:val="22"/>
        </w:rPr>
        <w:t>-</w:t>
      </w:r>
      <w:r w:rsidR="004159F9">
        <w:rPr>
          <w:sz w:val="22"/>
          <w:szCs w:val="22"/>
        </w:rPr>
        <w:t>10</w:t>
      </w:r>
    </w:p>
    <w:p w14:paraId="6120FD59" w14:textId="77777777" w:rsidR="00CC7D57" w:rsidRPr="00CC7D57" w:rsidRDefault="00CC7D57" w:rsidP="002B0479">
      <w:pPr>
        <w:rPr>
          <w:b/>
          <w:bCs/>
          <w:sz w:val="22"/>
          <w:szCs w:val="22"/>
        </w:rPr>
      </w:pPr>
      <w:r w:rsidRPr="00CC7D57">
        <w:rPr>
          <w:b/>
          <w:bCs/>
          <w:sz w:val="22"/>
          <w:szCs w:val="22"/>
        </w:rPr>
        <w:t>Szpital Wojewódzki w Poznaniu</w:t>
      </w:r>
    </w:p>
    <w:p w14:paraId="49A42383" w14:textId="77777777" w:rsidR="00FB7F50" w:rsidRPr="002245BE" w:rsidRDefault="00CC7D57" w:rsidP="002B0479">
      <w:pPr>
        <w:rPr>
          <w:b/>
          <w:bCs/>
          <w:sz w:val="22"/>
          <w:szCs w:val="22"/>
        </w:rPr>
      </w:pPr>
      <w:r w:rsidRPr="00CC7D57">
        <w:rPr>
          <w:b/>
          <w:bCs/>
          <w:sz w:val="22"/>
          <w:szCs w:val="22"/>
        </w:rPr>
        <w:t>Dział Zamówień Publicznych</w:t>
      </w:r>
    </w:p>
    <w:p w14:paraId="38F32CCF" w14:textId="77777777" w:rsidR="00FB7F50" w:rsidRPr="002245BE" w:rsidRDefault="00CC7D57" w:rsidP="002B0479">
      <w:pPr>
        <w:rPr>
          <w:sz w:val="22"/>
          <w:szCs w:val="22"/>
        </w:rPr>
      </w:pPr>
      <w:r w:rsidRPr="00CC7D5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CC7D57">
        <w:rPr>
          <w:sz w:val="22"/>
          <w:szCs w:val="22"/>
        </w:rPr>
        <w:t>7/19</w:t>
      </w:r>
    </w:p>
    <w:p w14:paraId="640AE155" w14:textId="77777777" w:rsidR="00FB7F50" w:rsidRPr="002245BE" w:rsidRDefault="00CC7D57" w:rsidP="002B0479">
      <w:pPr>
        <w:rPr>
          <w:sz w:val="22"/>
          <w:szCs w:val="22"/>
        </w:rPr>
      </w:pPr>
      <w:r w:rsidRPr="00CC7D5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CC7D57">
        <w:rPr>
          <w:sz w:val="22"/>
          <w:szCs w:val="22"/>
        </w:rPr>
        <w:t>Poznań</w:t>
      </w:r>
    </w:p>
    <w:p w14:paraId="2E58D2DC" w14:textId="77777777" w:rsidR="00FB7F50" w:rsidRPr="002245BE" w:rsidRDefault="00FB7F50" w:rsidP="002B0479">
      <w:pPr>
        <w:rPr>
          <w:sz w:val="22"/>
          <w:szCs w:val="22"/>
        </w:rPr>
      </w:pPr>
    </w:p>
    <w:p w14:paraId="209E0968" w14:textId="76030BFA" w:rsidR="00FB7F50" w:rsidRDefault="00FB7F50" w:rsidP="002B0479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CC7D57" w:rsidRPr="00CC7D57">
        <w:rPr>
          <w:bCs/>
          <w:sz w:val="22"/>
          <w:szCs w:val="22"/>
        </w:rPr>
        <w:t>SZW/DZP/41/2021</w:t>
      </w:r>
    </w:p>
    <w:p w14:paraId="69DB9932" w14:textId="77777777" w:rsidR="00E62859" w:rsidRDefault="00E62859" w:rsidP="002B0479">
      <w:pPr>
        <w:rPr>
          <w:sz w:val="22"/>
          <w:szCs w:val="22"/>
        </w:rPr>
      </w:pPr>
    </w:p>
    <w:p w14:paraId="2890F8C5" w14:textId="77777777" w:rsidR="00E62859" w:rsidRPr="00E62859" w:rsidRDefault="00E62859" w:rsidP="002B047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CA45CBB" w14:textId="03767DFD" w:rsidR="00E62859" w:rsidRDefault="00E62859" w:rsidP="002B047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3CC0B07" w14:textId="75D00D9E" w:rsidR="002B0479" w:rsidRDefault="002B0479" w:rsidP="002B047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9A74CD3" w14:textId="77777777" w:rsidR="002B0479" w:rsidRPr="00C65E53" w:rsidRDefault="002B0479" w:rsidP="002B047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886507F" w14:textId="744D4107" w:rsidR="008642B3" w:rsidRDefault="004159F9" w:rsidP="002B0479">
      <w:pPr>
        <w:pStyle w:val="Nagwek1"/>
        <w:spacing w:before="0" w:after="0"/>
        <w:rPr>
          <w:sz w:val="28"/>
        </w:rPr>
      </w:pPr>
      <w:r>
        <w:rPr>
          <w:sz w:val="28"/>
        </w:rPr>
        <w:t xml:space="preserve">POWTÓRNE </w:t>
      </w:r>
      <w:r w:rsidR="009F0E5C">
        <w:rPr>
          <w:sz w:val="28"/>
        </w:rPr>
        <w:t>ZAWIADOMIENIE</w:t>
      </w:r>
    </w:p>
    <w:p w14:paraId="43CAD474" w14:textId="52C4A147" w:rsidR="008642B3" w:rsidRDefault="008642B3" w:rsidP="002B0479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C6C04D2" w14:textId="43E511C9" w:rsidR="004159F9" w:rsidRDefault="004159F9" w:rsidP="002B0479">
      <w:pPr>
        <w:jc w:val="center"/>
        <w:rPr>
          <w:b/>
          <w:sz w:val="28"/>
        </w:rPr>
      </w:pPr>
      <w:r>
        <w:rPr>
          <w:b/>
          <w:sz w:val="28"/>
        </w:rPr>
        <w:t>- dotyczy zadań nr 1 i 6.</w:t>
      </w:r>
    </w:p>
    <w:p w14:paraId="214E6346" w14:textId="77777777" w:rsidR="002B0479" w:rsidRDefault="002B0479" w:rsidP="002B047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CC7D57" w:rsidRPr="00607F9B" w14:paraId="4BC9D598" w14:textId="77777777" w:rsidTr="005620E5">
        <w:trPr>
          <w:trHeight w:val="638"/>
        </w:trPr>
        <w:tc>
          <w:tcPr>
            <w:tcW w:w="959" w:type="dxa"/>
            <w:shd w:val="clear" w:color="auto" w:fill="auto"/>
          </w:tcPr>
          <w:p w14:paraId="57454872" w14:textId="77777777" w:rsidR="00CC7D57" w:rsidRPr="00607F9B" w:rsidRDefault="00CC7D57" w:rsidP="002B047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B1F1B1" w14:textId="2B6C897A" w:rsidR="00CC7D57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C7D57">
              <w:rPr>
                <w:sz w:val="22"/>
                <w:szCs w:val="22"/>
              </w:rPr>
              <w:t>przetarg</w:t>
            </w:r>
            <w:r w:rsidR="002B0479">
              <w:rPr>
                <w:sz w:val="22"/>
                <w:szCs w:val="22"/>
              </w:rPr>
              <w:t>u</w:t>
            </w:r>
            <w:r w:rsidRPr="00CC7D57">
              <w:rPr>
                <w:sz w:val="22"/>
                <w:szCs w:val="22"/>
              </w:rPr>
              <w:t xml:space="preserve"> nieograniczon</w:t>
            </w:r>
            <w:r w:rsidR="002B047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C7D57">
              <w:rPr>
                <w:b/>
                <w:bCs/>
                <w:sz w:val="22"/>
                <w:szCs w:val="22"/>
              </w:rPr>
              <w:t>Świadczenie usług w zakresie transportu sanitarnego.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C7D57">
              <w:rPr>
                <w:b/>
                <w:sz w:val="22"/>
                <w:szCs w:val="22"/>
              </w:rPr>
              <w:t>SZW/DZP/41/2021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4B0F3B0F" w14:textId="77777777" w:rsidR="002B0479" w:rsidRDefault="002B0479" w:rsidP="002B0479">
            <w:pPr>
              <w:jc w:val="both"/>
              <w:rPr>
                <w:bCs/>
                <w:sz w:val="22"/>
                <w:szCs w:val="22"/>
              </w:rPr>
            </w:pPr>
          </w:p>
          <w:p w14:paraId="17F9233F" w14:textId="1091F922" w:rsidR="002B0479" w:rsidRPr="00607F9B" w:rsidRDefault="002B0479" w:rsidP="002B0479">
            <w:pPr>
              <w:jc w:val="both"/>
              <w:rPr>
                <w:sz w:val="22"/>
                <w:szCs w:val="22"/>
              </w:rPr>
            </w:pPr>
          </w:p>
        </w:tc>
      </w:tr>
    </w:tbl>
    <w:p w14:paraId="40531BCF" w14:textId="40494045" w:rsidR="00452546" w:rsidRDefault="00452546" w:rsidP="00856898">
      <w:pPr>
        <w:pStyle w:val="Nagwek"/>
        <w:tabs>
          <w:tab w:val="clear" w:pos="4536"/>
          <w:tab w:val="clear" w:pos="9072"/>
        </w:tabs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wyniku odstąpienia od zawarcia umowy, a tym samym realizacji zamówienia przez </w:t>
      </w:r>
      <w:r w:rsidR="0029669B">
        <w:rPr>
          <w:sz w:val="22"/>
          <w:szCs w:val="22"/>
        </w:rPr>
        <w:t xml:space="preserve">Wykonawcę MS </w:t>
      </w:r>
      <w:proofErr w:type="spellStart"/>
      <w:r w:rsidR="0029669B">
        <w:rPr>
          <w:sz w:val="22"/>
          <w:szCs w:val="22"/>
        </w:rPr>
        <w:t>Medik</w:t>
      </w:r>
      <w:proofErr w:type="spellEnd"/>
      <w:r w:rsidR="0029669B">
        <w:rPr>
          <w:sz w:val="22"/>
          <w:szCs w:val="22"/>
        </w:rPr>
        <w:t xml:space="preserve"> NZOZ</w:t>
      </w:r>
      <w:r w:rsidR="00856898">
        <w:rPr>
          <w:sz w:val="22"/>
          <w:szCs w:val="22"/>
        </w:rPr>
        <w:t xml:space="preserve"> ul. Małachowskiego 41/5, Poznań</w:t>
      </w:r>
      <w:r w:rsidR="0029669B">
        <w:rPr>
          <w:sz w:val="22"/>
          <w:szCs w:val="22"/>
        </w:rPr>
        <w:t>, dokonano ponownej oceny</w:t>
      </w:r>
      <w:r w:rsidR="00856898">
        <w:rPr>
          <w:sz w:val="22"/>
          <w:szCs w:val="22"/>
        </w:rPr>
        <w:t xml:space="preserve"> złożonych ofert. </w:t>
      </w:r>
    </w:p>
    <w:p w14:paraId="2E7A9850" w14:textId="2CBB8F9B" w:rsidR="008642B3" w:rsidRDefault="00A06698" w:rsidP="002B0479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art. 263 ustawy Pzp </w:t>
      </w:r>
      <w:r w:rsidR="00C65E53" w:rsidRPr="009B2352">
        <w:rPr>
          <w:sz w:val="22"/>
          <w:szCs w:val="22"/>
        </w:rPr>
        <w:t>Zamawiający</w:t>
      </w:r>
      <w:r w:rsidR="00856898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328108A6" w14:textId="77777777" w:rsidR="00A06698" w:rsidRDefault="00A06698" w:rsidP="002B0479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430BF" w14:paraId="4D4C4CA4" w14:textId="77777777" w:rsidTr="003430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4F7666A" w14:textId="77777777" w:rsidR="003430BF" w:rsidRPr="00D26ED6" w:rsidRDefault="003430BF" w:rsidP="006F22AD">
            <w:pPr>
              <w:jc w:val="both"/>
              <w:rPr>
                <w:b/>
                <w:sz w:val="22"/>
                <w:szCs w:val="22"/>
              </w:rPr>
            </w:pPr>
            <w:r w:rsidRPr="00C46447">
              <w:rPr>
                <w:b/>
                <w:sz w:val="22"/>
                <w:szCs w:val="22"/>
              </w:rPr>
              <w:t>Wojewódzka Stacja Pogotowia Ratunkowego w Poznaniu</w:t>
            </w:r>
          </w:p>
          <w:p w14:paraId="2220A21D" w14:textId="77777777" w:rsidR="003430BF" w:rsidRPr="009F0E5C" w:rsidRDefault="003430BF" w:rsidP="006F22AD">
            <w:pPr>
              <w:jc w:val="both"/>
              <w:rPr>
                <w:bCs/>
                <w:sz w:val="22"/>
                <w:szCs w:val="22"/>
              </w:rPr>
            </w:pPr>
            <w:r w:rsidRPr="00C46447">
              <w:rPr>
                <w:bCs/>
                <w:sz w:val="22"/>
                <w:szCs w:val="22"/>
              </w:rPr>
              <w:t>Rycerska 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58F7EF73" w14:textId="77777777" w:rsidR="003430BF" w:rsidRPr="009F0E5C" w:rsidRDefault="003430BF" w:rsidP="006F22AD">
            <w:pPr>
              <w:jc w:val="both"/>
              <w:rPr>
                <w:bCs/>
                <w:sz w:val="22"/>
                <w:szCs w:val="22"/>
              </w:rPr>
            </w:pPr>
            <w:r w:rsidRPr="00C46447">
              <w:rPr>
                <w:bCs/>
                <w:sz w:val="22"/>
                <w:szCs w:val="22"/>
              </w:rPr>
              <w:t>60-346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447">
              <w:rPr>
                <w:bCs/>
                <w:sz w:val="22"/>
                <w:szCs w:val="22"/>
              </w:rPr>
              <w:t>Poznań</w:t>
            </w:r>
          </w:p>
          <w:p w14:paraId="3AAA0278" w14:textId="77777777" w:rsidR="003430BF" w:rsidRPr="00211A34" w:rsidRDefault="003430BF" w:rsidP="006F22A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4644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46447">
              <w:rPr>
                <w:sz w:val="22"/>
                <w:szCs w:val="22"/>
              </w:rPr>
              <w:t>Całodobowy transport sanitarny zespołem Podstawowym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46447">
              <w:rPr>
                <w:b/>
                <w:sz w:val="22"/>
                <w:szCs w:val="22"/>
              </w:rPr>
              <w:t>100 000.00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72D7A74" w14:textId="77777777" w:rsidR="003430BF" w:rsidRPr="00D26ED6" w:rsidRDefault="003430BF" w:rsidP="006F22AD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BF8B36" w14:textId="77777777" w:rsidR="003430BF" w:rsidRPr="00C46447" w:rsidRDefault="003430BF" w:rsidP="006F22AD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C46447">
              <w:t>Oferta spełnia wymagania formalno-prawne i jest zgodna z SWZ.</w:t>
            </w:r>
          </w:p>
        </w:tc>
      </w:tr>
      <w:tr w:rsidR="003430BF" w14:paraId="0CA8CF03" w14:textId="77777777" w:rsidTr="003430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32507FF" w14:textId="77777777" w:rsidR="003430BF" w:rsidRPr="00D26ED6" w:rsidRDefault="003430BF" w:rsidP="006F22AD">
            <w:pPr>
              <w:jc w:val="both"/>
              <w:rPr>
                <w:b/>
                <w:sz w:val="22"/>
                <w:szCs w:val="22"/>
              </w:rPr>
            </w:pPr>
            <w:r w:rsidRPr="00C46447">
              <w:rPr>
                <w:b/>
                <w:sz w:val="22"/>
                <w:szCs w:val="22"/>
              </w:rPr>
              <w:t>Wojewódzka Stacja Pogotowia Ratunkowego w Poznaniu</w:t>
            </w:r>
          </w:p>
          <w:p w14:paraId="3EB08200" w14:textId="77777777" w:rsidR="003430BF" w:rsidRPr="009F0E5C" w:rsidRDefault="003430BF" w:rsidP="006F22AD">
            <w:pPr>
              <w:jc w:val="both"/>
              <w:rPr>
                <w:bCs/>
                <w:sz w:val="22"/>
                <w:szCs w:val="22"/>
              </w:rPr>
            </w:pPr>
            <w:r w:rsidRPr="00C46447">
              <w:rPr>
                <w:bCs/>
                <w:sz w:val="22"/>
                <w:szCs w:val="22"/>
              </w:rPr>
              <w:t>Rycerska 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147814F8" w14:textId="77777777" w:rsidR="003430BF" w:rsidRPr="009F0E5C" w:rsidRDefault="003430BF" w:rsidP="006F22AD">
            <w:pPr>
              <w:jc w:val="both"/>
              <w:rPr>
                <w:bCs/>
                <w:sz w:val="22"/>
                <w:szCs w:val="22"/>
              </w:rPr>
            </w:pPr>
            <w:r w:rsidRPr="00C46447">
              <w:rPr>
                <w:bCs/>
                <w:sz w:val="22"/>
                <w:szCs w:val="22"/>
              </w:rPr>
              <w:t>60-346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447">
              <w:rPr>
                <w:bCs/>
                <w:sz w:val="22"/>
                <w:szCs w:val="22"/>
              </w:rPr>
              <w:t>Poznań</w:t>
            </w:r>
          </w:p>
          <w:p w14:paraId="5DC925D7" w14:textId="77777777" w:rsidR="003430BF" w:rsidRPr="00211A34" w:rsidRDefault="003430BF" w:rsidP="006F22A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46447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46447">
              <w:rPr>
                <w:sz w:val="22"/>
                <w:szCs w:val="22"/>
              </w:rPr>
              <w:t>Transport sanitarny karetką TMI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46447">
              <w:rPr>
                <w:b/>
                <w:sz w:val="22"/>
                <w:szCs w:val="22"/>
              </w:rPr>
              <w:t>83 100.00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BD8858" w14:textId="77777777" w:rsidR="003430BF" w:rsidRPr="00D26ED6" w:rsidRDefault="003430BF" w:rsidP="006F22AD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A244646" w14:textId="77777777" w:rsidR="003430BF" w:rsidRDefault="003430BF" w:rsidP="006F22AD">
            <w:pPr>
              <w:pStyle w:val="Nagwek"/>
              <w:tabs>
                <w:tab w:val="clear" w:pos="4536"/>
                <w:tab w:val="clear" w:pos="9072"/>
              </w:tabs>
            </w:pPr>
            <w:r w:rsidRPr="00C46447">
              <w:t>Oferta spełnia wymagania formalno-prawne i jest zgodna z SWZ.</w:t>
            </w:r>
          </w:p>
        </w:tc>
      </w:tr>
    </w:tbl>
    <w:p w14:paraId="7AAAADCD" w14:textId="77777777" w:rsidR="00B11728" w:rsidRDefault="00B11728" w:rsidP="002B0479">
      <w:pPr>
        <w:jc w:val="both"/>
        <w:rPr>
          <w:color w:val="000000"/>
          <w:sz w:val="22"/>
          <w:szCs w:val="22"/>
        </w:rPr>
      </w:pPr>
    </w:p>
    <w:p w14:paraId="3CF89234" w14:textId="2ECBE74D" w:rsidR="003A0AFC" w:rsidRDefault="00844133" w:rsidP="002B047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3260"/>
        <w:gridCol w:w="2410"/>
        <w:gridCol w:w="1247"/>
      </w:tblGrid>
      <w:tr w:rsidR="00553303" w:rsidRPr="00834EF4" w14:paraId="3A5971D2" w14:textId="77777777" w:rsidTr="00553303">
        <w:tc>
          <w:tcPr>
            <w:tcW w:w="2581" w:type="dxa"/>
            <w:shd w:val="clear" w:color="auto" w:fill="F3F3F3"/>
          </w:tcPr>
          <w:p w14:paraId="3180D00B" w14:textId="77777777" w:rsidR="00553303" w:rsidRPr="00211A34" w:rsidRDefault="00553303" w:rsidP="0055330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14:paraId="35BA00B3" w14:textId="77777777" w:rsidR="00553303" w:rsidRPr="00211A34" w:rsidRDefault="00553303" w:rsidP="0055330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10" w:type="dxa"/>
            <w:shd w:val="clear" w:color="auto" w:fill="F3F3F3"/>
          </w:tcPr>
          <w:p w14:paraId="3BB9B08A" w14:textId="77777777" w:rsidR="00553303" w:rsidRPr="00211A34" w:rsidRDefault="00553303" w:rsidP="0055330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47" w:type="dxa"/>
            <w:shd w:val="clear" w:color="auto" w:fill="F3F3F3"/>
          </w:tcPr>
          <w:p w14:paraId="5DB66BFB" w14:textId="77777777" w:rsidR="00553303" w:rsidRPr="00211A34" w:rsidRDefault="00553303" w:rsidP="0055330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53303" w:rsidRPr="00834EF4" w14:paraId="7185F531" w14:textId="77777777" w:rsidTr="00553303">
        <w:tc>
          <w:tcPr>
            <w:tcW w:w="2581" w:type="dxa"/>
            <w:shd w:val="clear" w:color="auto" w:fill="auto"/>
          </w:tcPr>
          <w:p w14:paraId="147065E0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46447">
              <w:rPr>
                <w:sz w:val="20"/>
                <w:szCs w:val="20"/>
              </w:rPr>
              <w:t>Całodobowy transport sanitarny zespołem Podstawowym</w:t>
            </w:r>
          </w:p>
        </w:tc>
        <w:tc>
          <w:tcPr>
            <w:tcW w:w="3260" w:type="dxa"/>
            <w:shd w:val="clear" w:color="auto" w:fill="auto"/>
          </w:tcPr>
          <w:p w14:paraId="3700FB06" w14:textId="77777777" w:rsidR="00553303" w:rsidRPr="00211A34" w:rsidRDefault="00553303" w:rsidP="00553303">
            <w:pPr>
              <w:rPr>
                <w:b/>
                <w:bCs/>
                <w:sz w:val="20"/>
                <w:szCs w:val="20"/>
              </w:rPr>
            </w:pPr>
            <w:r w:rsidRPr="00C46447">
              <w:rPr>
                <w:b/>
                <w:bCs/>
                <w:sz w:val="20"/>
                <w:szCs w:val="20"/>
              </w:rPr>
              <w:t>MS MEDIK NZOZ</w:t>
            </w:r>
          </w:p>
          <w:p w14:paraId="3BAAD4F2" w14:textId="77777777" w:rsidR="00553303" w:rsidRPr="00211A34" w:rsidRDefault="00553303" w:rsidP="00553303">
            <w:pPr>
              <w:rPr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Małachowskiego 41/5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3B8117F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447">
              <w:rPr>
                <w:sz w:val="20"/>
                <w:szCs w:val="20"/>
              </w:rPr>
              <w:t>Poznań</w:t>
            </w:r>
          </w:p>
        </w:tc>
        <w:tc>
          <w:tcPr>
            <w:tcW w:w="2410" w:type="dxa"/>
            <w:shd w:val="clear" w:color="auto" w:fill="auto"/>
          </w:tcPr>
          <w:p w14:paraId="6783F6D9" w14:textId="77777777" w:rsidR="00553303" w:rsidRPr="00C46447" w:rsidRDefault="00553303" w:rsidP="00553303">
            <w:pPr>
              <w:rPr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1 - Cena - 0.00</w:t>
            </w:r>
          </w:p>
          <w:p w14:paraId="4CA1C822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2 - Organizacja - 0.00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587B05E" w14:textId="77777777" w:rsidR="00553303" w:rsidRPr="00211A34" w:rsidRDefault="00553303" w:rsidP="00553303">
            <w:pPr>
              <w:jc w:val="center"/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 xml:space="preserve">  0,00</w:t>
            </w:r>
          </w:p>
        </w:tc>
      </w:tr>
      <w:tr w:rsidR="00553303" w:rsidRPr="00834EF4" w14:paraId="4A153D53" w14:textId="77777777" w:rsidTr="00553303">
        <w:tc>
          <w:tcPr>
            <w:tcW w:w="2581" w:type="dxa"/>
            <w:shd w:val="clear" w:color="auto" w:fill="auto"/>
          </w:tcPr>
          <w:p w14:paraId="3B1C3A22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46447">
              <w:rPr>
                <w:sz w:val="20"/>
                <w:szCs w:val="20"/>
              </w:rPr>
              <w:t>Całodobowy transport sanitarny zespołem Podstawowym</w:t>
            </w:r>
          </w:p>
        </w:tc>
        <w:tc>
          <w:tcPr>
            <w:tcW w:w="3260" w:type="dxa"/>
            <w:shd w:val="clear" w:color="auto" w:fill="auto"/>
          </w:tcPr>
          <w:p w14:paraId="44EF0264" w14:textId="77777777" w:rsidR="00553303" w:rsidRPr="00211A34" w:rsidRDefault="00553303" w:rsidP="00553303">
            <w:pPr>
              <w:rPr>
                <w:b/>
                <w:bCs/>
                <w:sz w:val="20"/>
                <w:szCs w:val="20"/>
              </w:rPr>
            </w:pPr>
            <w:r w:rsidRPr="00C46447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203BA094" w14:textId="77777777" w:rsidR="00553303" w:rsidRPr="00211A34" w:rsidRDefault="00553303" w:rsidP="00553303">
            <w:pPr>
              <w:rPr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A8C16F9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447">
              <w:rPr>
                <w:sz w:val="20"/>
                <w:szCs w:val="20"/>
              </w:rPr>
              <w:t>Poznań</w:t>
            </w:r>
          </w:p>
        </w:tc>
        <w:tc>
          <w:tcPr>
            <w:tcW w:w="2410" w:type="dxa"/>
            <w:shd w:val="clear" w:color="auto" w:fill="auto"/>
          </w:tcPr>
          <w:p w14:paraId="5B5A13B0" w14:textId="77777777" w:rsidR="00553303" w:rsidRPr="00C46447" w:rsidRDefault="00553303" w:rsidP="00553303">
            <w:pPr>
              <w:rPr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1 - Cena - 55.80</w:t>
            </w:r>
          </w:p>
          <w:p w14:paraId="29B240D9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2 - Organizacja - 40.00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66E8C9D" w14:textId="77777777" w:rsidR="00553303" w:rsidRPr="00211A34" w:rsidRDefault="00553303" w:rsidP="00553303">
            <w:pPr>
              <w:jc w:val="center"/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 xml:space="preserve">  95,80</w:t>
            </w:r>
          </w:p>
        </w:tc>
      </w:tr>
      <w:tr w:rsidR="00553303" w:rsidRPr="00834EF4" w14:paraId="4CD34FF5" w14:textId="77777777" w:rsidTr="00553303">
        <w:tc>
          <w:tcPr>
            <w:tcW w:w="2581" w:type="dxa"/>
            <w:shd w:val="clear" w:color="auto" w:fill="auto"/>
          </w:tcPr>
          <w:p w14:paraId="2BDE6E46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46447">
              <w:rPr>
                <w:sz w:val="20"/>
                <w:szCs w:val="20"/>
              </w:rPr>
              <w:t>Transport sanitarny karetką TMI</w:t>
            </w:r>
          </w:p>
        </w:tc>
        <w:tc>
          <w:tcPr>
            <w:tcW w:w="3260" w:type="dxa"/>
            <w:shd w:val="clear" w:color="auto" w:fill="auto"/>
          </w:tcPr>
          <w:p w14:paraId="0F393419" w14:textId="77777777" w:rsidR="00553303" w:rsidRPr="00211A34" w:rsidRDefault="00553303" w:rsidP="00553303">
            <w:pPr>
              <w:rPr>
                <w:b/>
                <w:bCs/>
                <w:sz w:val="20"/>
                <w:szCs w:val="20"/>
              </w:rPr>
            </w:pPr>
            <w:r w:rsidRPr="00C46447">
              <w:rPr>
                <w:b/>
                <w:bCs/>
                <w:sz w:val="20"/>
                <w:szCs w:val="20"/>
              </w:rPr>
              <w:t>MS MEDIK NZOZ</w:t>
            </w:r>
          </w:p>
          <w:p w14:paraId="20904D32" w14:textId="77777777" w:rsidR="00553303" w:rsidRPr="00211A34" w:rsidRDefault="00553303" w:rsidP="00553303">
            <w:pPr>
              <w:rPr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Małachowskiego 41/5</w:t>
            </w:r>
          </w:p>
          <w:p w14:paraId="5AEE2DC9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447">
              <w:rPr>
                <w:sz w:val="20"/>
                <w:szCs w:val="20"/>
              </w:rPr>
              <w:t>Poznań</w:t>
            </w:r>
          </w:p>
        </w:tc>
        <w:tc>
          <w:tcPr>
            <w:tcW w:w="2410" w:type="dxa"/>
            <w:shd w:val="clear" w:color="auto" w:fill="auto"/>
          </w:tcPr>
          <w:p w14:paraId="7E5F61D1" w14:textId="77777777" w:rsidR="00553303" w:rsidRPr="00C46447" w:rsidRDefault="00553303" w:rsidP="00553303">
            <w:pPr>
              <w:rPr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1 - Cena - 0.00</w:t>
            </w:r>
          </w:p>
          <w:p w14:paraId="2C387B0D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2 - Dostępność - 0.00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DD55966" w14:textId="77777777" w:rsidR="00553303" w:rsidRPr="00211A34" w:rsidRDefault="00553303" w:rsidP="00553303">
            <w:pPr>
              <w:jc w:val="center"/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 xml:space="preserve">  0,00</w:t>
            </w:r>
          </w:p>
        </w:tc>
      </w:tr>
      <w:tr w:rsidR="00553303" w:rsidRPr="00834EF4" w14:paraId="5C64F133" w14:textId="77777777" w:rsidTr="00553303">
        <w:tc>
          <w:tcPr>
            <w:tcW w:w="2581" w:type="dxa"/>
            <w:shd w:val="clear" w:color="auto" w:fill="auto"/>
          </w:tcPr>
          <w:p w14:paraId="61AF42CB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46447">
              <w:rPr>
                <w:sz w:val="20"/>
                <w:szCs w:val="20"/>
              </w:rPr>
              <w:t>Transport sanitarny karetką TMI</w:t>
            </w:r>
          </w:p>
        </w:tc>
        <w:tc>
          <w:tcPr>
            <w:tcW w:w="3260" w:type="dxa"/>
            <w:shd w:val="clear" w:color="auto" w:fill="auto"/>
          </w:tcPr>
          <w:p w14:paraId="1BA248F4" w14:textId="77777777" w:rsidR="00553303" w:rsidRPr="00211A34" w:rsidRDefault="00553303" w:rsidP="00553303">
            <w:pPr>
              <w:rPr>
                <w:b/>
                <w:bCs/>
                <w:sz w:val="20"/>
                <w:szCs w:val="20"/>
              </w:rPr>
            </w:pPr>
            <w:r w:rsidRPr="00C46447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3BD57F00" w14:textId="77777777" w:rsidR="00553303" w:rsidRPr="00211A34" w:rsidRDefault="00553303" w:rsidP="00553303">
            <w:pPr>
              <w:rPr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0875EBFC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447">
              <w:rPr>
                <w:sz w:val="20"/>
                <w:szCs w:val="20"/>
              </w:rPr>
              <w:t>Poznań</w:t>
            </w:r>
          </w:p>
        </w:tc>
        <w:tc>
          <w:tcPr>
            <w:tcW w:w="2410" w:type="dxa"/>
            <w:shd w:val="clear" w:color="auto" w:fill="auto"/>
          </w:tcPr>
          <w:p w14:paraId="2EEAD2E1" w14:textId="77777777" w:rsidR="00553303" w:rsidRPr="00C46447" w:rsidRDefault="00553303" w:rsidP="00553303">
            <w:pPr>
              <w:rPr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1 - Cena - 57.18</w:t>
            </w:r>
          </w:p>
          <w:p w14:paraId="01A8BB4A" w14:textId="77777777" w:rsidR="00553303" w:rsidRPr="00211A34" w:rsidRDefault="00553303" w:rsidP="00553303">
            <w:pPr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>2 - Dostępność - 15.00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125A62D" w14:textId="77777777" w:rsidR="00553303" w:rsidRPr="00211A34" w:rsidRDefault="00553303" w:rsidP="00553303">
            <w:pPr>
              <w:jc w:val="center"/>
              <w:rPr>
                <w:color w:val="000000"/>
                <w:sz w:val="20"/>
                <w:szCs w:val="20"/>
              </w:rPr>
            </w:pPr>
            <w:r w:rsidRPr="00C46447">
              <w:rPr>
                <w:sz w:val="20"/>
                <w:szCs w:val="20"/>
              </w:rPr>
              <w:t xml:space="preserve">  72,18</w:t>
            </w:r>
          </w:p>
        </w:tc>
      </w:tr>
    </w:tbl>
    <w:p w14:paraId="5F753D21" w14:textId="2FB6F1C2" w:rsidR="00553303" w:rsidRDefault="00553303" w:rsidP="002B0479">
      <w:pPr>
        <w:jc w:val="both"/>
        <w:rPr>
          <w:color w:val="000000"/>
          <w:sz w:val="22"/>
          <w:szCs w:val="22"/>
        </w:rPr>
      </w:pPr>
    </w:p>
    <w:p w14:paraId="18655FFE" w14:textId="042055D0" w:rsidR="00553303" w:rsidRDefault="00553303" w:rsidP="002B0479">
      <w:pPr>
        <w:jc w:val="both"/>
        <w:rPr>
          <w:color w:val="000000"/>
          <w:sz w:val="22"/>
          <w:szCs w:val="22"/>
        </w:rPr>
      </w:pPr>
    </w:p>
    <w:p w14:paraId="11FCFCF4" w14:textId="77777777" w:rsidR="00553303" w:rsidRPr="00756CDA" w:rsidRDefault="00553303" w:rsidP="002B0479">
      <w:pPr>
        <w:jc w:val="both"/>
        <w:rPr>
          <w:color w:val="000000"/>
          <w:sz w:val="22"/>
          <w:szCs w:val="22"/>
        </w:rPr>
      </w:pPr>
    </w:p>
    <w:p w14:paraId="2B0F31C6" w14:textId="77777777" w:rsidR="00E85D70" w:rsidRDefault="00E85D70" w:rsidP="002B0479">
      <w:pPr>
        <w:jc w:val="both"/>
        <w:rPr>
          <w:color w:val="000000"/>
        </w:rPr>
      </w:pPr>
    </w:p>
    <w:p w14:paraId="1E972EB7" w14:textId="7FC9A9DE" w:rsidR="009F0E5C" w:rsidRDefault="009F0E5C" w:rsidP="002B0479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8E7ECA9" w14:textId="47135406" w:rsidR="00F960D7" w:rsidRPr="00F33C66" w:rsidRDefault="00A029B8" w:rsidP="002B0479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CC7D57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646EE27D" w14:textId="77777777" w:rsidR="00F960D7" w:rsidRPr="00F33C66" w:rsidRDefault="00D8427E" w:rsidP="002B0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CF3C01D" w14:textId="77777777" w:rsidR="00F960D7" w:rsidRDefault="00F960D7" w:rsidP="002B0479">
      <w:pPr>
        <w:jc w:val="both"/>
        <w:rPr>
          <w:bCs/>
        </w:rPr>
      </w:pPr>
    </w:p>
    <w:p w14:paraId="7E1DBED2" w14:textId="441F6471" w:rsidR="00B464D3" w:rsidRDefault="00B464D3" w:rsidP="002B0479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35D189F" w14:textId="77777777" w:rsidR="00374484" w:rsidRPr="004229DE" w:rsidRDefault="00374484" w:rsidP="002B0479">
      <w:pPr>
        <w:ind w:left="3119" w:firstLine="425"/>
        <w:jc w:val="right"/>
        <w:rPr>
          <w:i/>
          <w:sz w:val="22"/>
          <w:szCs w:val="22"/>
        </w:rPr>
      </w:pPr>
    </w:p>
    <w:p w14:paraId="13CC5E12" w14:textId="77777777" w:rsidR="00374484" w:rsidRDefault="00CC7D57" w:rsidP="00374484">
      <w:pPr>
        <w:pStyle w:val="Tekstpodstawowy"/>
        <w:ind w:firstLine="425"/>
        <w:jc w:val="right"/>
        <w:rPr>
          <w:sz w:val="22"/>
          <w:szCs w:val="22"/>
        </w:rPr>
      </w:pPr>
      <w:r w:rsidRPr="00CC7D57">
        <w:rPr>
          <w:sz w:val="22"/>
          <w:szCs w:val="22"/>
        </w:rPr>
        <w:t xml:space="preserve">  </w:t>
      </w:r>
      <w:r w:rsidR="00374484">
        <w:rPr>
          <w:sz w:val="22"/>
          <w:szCs w:val="22"/>
        </w:rPr>
        <w:t xml:space="preserve">    /-/ Dyrektor Szpitala Wojewódzkiego </w:t>
      </w:r>
    </w:p>
    <w:p w14:paraId="224194DC" w14:textId="77777777" w:rsidR="00374484" w:rsidRDefault="00374484" w:rsidP="0037448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w Poznaniu</w:t>
      </w:r>
    </w:p>
    <w:p w14:paraId="48F877DD" w14:textId="77777777" w:rsidR="00374484" w:rsidRDefault="00374484" w:rsidP="00374484">
      <w:pPr>
        <w:pStyle w:val="Tekstpodstawowy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Piotr Nowicki</w:t>
      </w:r>
    </w:p>
    <w:p w14:paraId="562E7786" w14:textId="7F1B3F1C" w:rsidR="00B464D3" w:rsidRPr="00E56378" w:rsidRDefault="00B464D3" w:rsidP="002B0479">
      <w:pPr>
        <w:jc w:val="right"/>
        <w:rPr>
          <w:sz w:val="32"/>
          <w:szCs w:val="32"/>
          <w:vertAlign w:val="superscript"/>
        </w:rPr>
      </w:pPr>
    </w:p>
    <w:bookmarkEnd w:id="0"/>
    <w:p w14:paraId="4FAC259F" w14:textId="77777777" w:rsidR="008642B3" w:rsidRPr="00B464D3" w:rsidRDefault="008642B3" w:rsidP="002B0479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5A16C" w14:textId="77777777" w:rsidR="00F97238" w:rsidRDefault="00F97238">
      <w:r>
        <w:separator/>
      </w:r>
    </w:p>
  </w:endnote>
  <w:endnote w:type="continuationSeparator" w:id="0">
    <w:p w14:paraId="358FD1DA" w14:textId="77777777" w:rsidR="00F97238" w:rsidRDefault="00F9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0A4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43A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EE3F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70024C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6B1A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0677F" w14:textId="77777777" w:rsidR="00F97238" w:rsidRDefault="00F97238">
      <w:r>
        <w:separator/>
      </w:r>
    </w:p>
  </w:footnote>
  <w:footnote w:type="continuationSeparator" w:id="0">
    <w:p w14:paraId="4C9B28C7" w14:textId="77777777" w:rsidR="00F97238" w:rsidRDefault="00F97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EF7B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2AC0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FE65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0EB"/>
    <w:rsid w:val="00022322"/>
    <w:rsid w:val="00042497"/>
    <w:rsid w:val="000C1E6F"/>
    <w:rsid w:val="000C58FA"/>
    <w:rsid w:val="000E4E56"/>
    <w:rsid w:val="001A1468"/>
    <w:rsid w:val="001B7815"/>
    <w:rsid w:val="00211A34"/>
    <w:rsid w:val="0029669B"/>
    <w:rsid w:val="002B0479"/>
    <w:rsid w:val="002B1E4F"/>
    <w:rsid w:val="002B6761"/>
    <w:rsid w:val="00322498"/>
    <w:rsid w:val="003430BF"/>
    <w:rsid w:val="003445A0"/>
    <w:rsid w:val="00353FC5"/>
    <w:rsid w:val="00374484"/>
    <w:rsid w:val="003A0AFC"/>
    <w:rsid w:val="003D611C"/>
    <w:rsid w:val="004159F9"/>
    <w:rsid w:val="004170EB"/>
    <w:rsid w:val="00431C0B"/>
    <w:rsid w:val="00437CAD"/>
    <w:rsid w:val="0045112F"/>
    <w:rsid w:val="00452546"/>
    <w:rsid w:val="004657DA"/>
    <w:rsid w:val="00465D3D"/>
    <w:rsid w:val="004B2665"/>
    <w:rsid w:val="004C3459"/>
    <w:rsid w:val="004E324A"/>
    <w:rsid w:val="004E7234"/>
    <w:rsid w:val="0054734E"/>
    <w:rsid w:val="00553303"/>
    <w:rsid w:val="00596EA3"/>
    <w:rsid w:val="00596FD7"/>
    <w:rsid w:val="005E5BFF"/>
    <w:rsid w:val="00607F9B"/>
    <w:rsid w:val="00644DCB"/>
    <w:rsid w:val="00657C1E"/>
    <w:rsid w:val="006E3089"/>
    <w:rsid w:val="00712C39"/>
    <w:rsid w:val="00733BFB"/>
    <w:rsid w:val="00756CDA"/>
    <w:rsid w:val="007E2ACC"/>
    <w:rsid w:val="007E639A"/>
    <w:rsid w:val="007E68C5"/>
    <w:rsid w:val="00832144"/>
    <w:rsid w:val="00844133"/>
    <w:rsid w:val="008567C7"/>
    <w:rsid w:val="00856898"/>
    <w:rsid w:val="008642B3"/>
    <w:rsid w:val="008A6C10"/>
    <w:rsid w:val="008E5102"/>
    <w:rsid w:val="00915B9E"/>
    <w:rsid w:val="009476E5"/>
    <w:rsid w:val="00952256"/>
    <w:rsid w:val="0097748A"/>
    <w:rsid w:val="009F0E5C"/>
    <w:rsid w:val="00A029B8"/>
    <w:rsid w:val="00A06698"/>
    <w:rsid w:val="00A91321"/>
    <w:rsid w:val="00AA02AC"/>
    <w:rsid w:val="00B11728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7D57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97238"/>
    <w:rsid w:val="00FB5DA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25F83"/>
  <w15:chartTrackingRefBased/>
  <w15:docId w15:val="{CB6CBF7D-1F54-4141-A4D8-08D013F3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7448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371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16</cp:revision>
  <cp:lastPrinted>2021-08-26T10:31:00Z</cp:lastPrinted>
  <dcterms:created xsi:type="dcterms:W3CDTF">2021-08-26T10:29:00Z</dcterms:created>
  <dcterms:modified xsi:type="dcterms:W3CDTF">2021-09-10T08:55:00Z</dcterms:modified>
</cp:coreProperties>
</file>