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1F17514" w14:textId="7DC7043B" w:rsidR="006A5DF1" w:rsidRPr="001924E0" w:rsidRDefault="00173F99" w:rsidP="006A5DF1">
      <w:pPr>
        <w:spacing w:after="240"/>
        <w:jc w:val="right"/>
        <w:rPr>
          <w:sz w:val="22"/>
          <w:szCs w:val="22"/>
        </w:rPr>
      </w:pPr>
      <w:r w:rsidRPr="001924E0">
        <w:rPr>
          <w:sz w:val="22"/>
          <w:szCs w:val="22"/>
        </w:rPr>
        <w:t>Poznań</w:t>
      </w:r>
      <w:r w:rsidR="006A5DF1" w:rsidRPr="001924E0">
        <w:rPr>
          <w:sz w:val="22"/>
          <w:szCs w:val="22"/>
        </w:rPr>
        <w:t xml:space="preserve"> dnia: </w:t>
      </w:r>
      <w:r w:rsidRPr="001924E0">
        <w:rPr>
          <w:sz w:val="22"/>
          <w:szCs w:val="22"/>
        </w:rPr>
        <w:t>2021-09-</w:t>
      </w:r>
      <w:r w:rsidR="001924E0">
        <w:rPr>
          <w:sz w:val="22"/>
          <w:szCs w:val="22"/>
        </w:rPr>
        <w:t>13</w:t>
      </w:r>
    </w:p>
    <w:p w14:paraId="77252B59" w14:textId="77777777" w:rsidR="0029606A" w:rsidRPr="004F079B" w:rsidRDefault="0029606A" w:rsidP="006A5DF1">
      <w:pPr>
        <w:spacing w:after="240"/>
        <w:jc w:val="right"/>
        <w:rPr>
          <w:sz w:val="22"/>
          <w:szCs w:val="22"/>
        </w:rPr>
      </w:pPr>
    </w:p>
    <w:p w14:paraId="67FCE02D" w14:textId="77777777" w:rsidR="00173F99" w:rsidRPr="00173F99" w:rsidRDefault="00173F99" w:rsidP="006A5DF1">
      <w:pPr>
        <w:rPr>
          <w:b/>
          <w:bCs/>
          <w:sz w:val="22"/>
          <w:szCs w:val="22"/>
        </w:rPr>
      </w:pPr>
      <w:r w:rsidRPr="00173F99">
        <w:rPr>
          <w:b/>
          <w:bCs/>
          <w:sz w:val="22"/>
          <w:szCs w:val="22"/>
        </w:rPr>
        <w:t>Szpital Wojewódzki w Poznaniu</w:t>
      </w:r>
    </w:p>
    <w:p w14:paraId="6B311F72" w14:textId="77777777" w:rsidR="006A5DF1" w:rsidRPr="00D91931" w:rsidRDefault="00173F99" w:rsidP="006A5DF1">
      <w:pPr>
        <w:rPr>
          <w:b/>
          <w:bCs/>
          <w:sz w:val="22"/>
          <w:szCs w:val="22"/>
        </w:rPr>
      </w:pPr>
      <w:r w:rsidRPr="00173F99">
        <w:rPr>
          <w:b/>
          <w:bCs/>
          <w:sz w:val="22"/>
          <w:szCs w:val="22"/>
        </w:rPr>
        <w:t>Dział Zamówień Publicznych</w:t>
      </w:r>
    </w:p>
    <w:p w14:paraId="56905757" w14:textId="46D7F297" w:rsidR="006A5DF1" w:rsidRPr="00BD5546" w:rsidRDefault="00A15FA3" w:rsidP="006A5DF1">
      <w:pPr>
        <w:rPr>
          <w:sz w:val="22"/>
          <w:szCs w:val="22"/>
        </w:rPr>
      </w:pPr>
      <w:r>
        <w:rPr>
          <w:sz w:val="22"/>
          <w:szCs w:val="22"/>
        </w:rPr>
        <w:t xml:space="preserve">ul. </w:t>
      </w:r>
      <w:r w:rsidR="00173F99" w:rsidRPr="00173F99">
        <w:rPr>
          <w:sz w:val="22"/>
          <w:szCs w:val="22"/>
        </w:rPr>
        <w:t>Juraszów</w:t>
      </w:r>
      <w:r w:rsidR="006A5DF1" w:rsidRPr="00BD5546">
        <w:rPr>
          <w:sz w:val="22"/>
          <w:szCs w:val="22"/>
        </w:rPr>
        <w:t xml:space="preserve"> </w:t>
      </w:r>
      <w:r w:rsidR="00173F99" w:rsidRPr="00173F99">
        <w:rPr>
          <w:sz w:val="22"/>
          <w:szCs w:val="22"/>
        </w:rPr>
        <w:t>7/19</w:t>
      </w:r>
    </w:p>
    <w:p w14:paraId="7A73996A" w14:textId="77777777" w:rsidR="006A5DF1" w:rsidRPr="00BD5546" w:rsidRDefault="00173F99" w:rsidP="006A5DF1">
      <w:pPr>
        <w:rPr>
          <w:sz w:val="22"/>
          <w:szCs w:val="22"/>
        </w:rPr>
      </w:pPr>
      <w:r w:rsidRPr="00173F99">
        <w:rPr>
          <w:sz w:val="22"/>
          <w:szCs w:val="22"/>
        </w:rPr>
        <w:t>60-479</w:t>
      </w:r>
      <w:r w:rsidR="006A5DF1" w:rsidRPr="00BD5546">
        <w:rPr>
          <w:sz w:val="22"/>
          <w:szCs w:val="22"/>
        </w:rPr>
        <w:t xml:space="preserve"> </w:t>
      </w:r>
      <w:r w:rsidRPr="00173F99">
        <w:rPr>
          <w:sz w:val="22"/>
          <w:szCs w:val="22"/>
        </w:rPr>
        <w:t>Poznań</w:t>
      </w:r>
    </w:p>
    <w:p w14:paraId="28844C91" w14:textId="77777777" w:rsidR="006A5DF1" w:rsidRPr="00D91931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767A1863" w14:textId="77777777" w:rsidR="006A5DF1" w:rsidRPr="00D91931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45067345" w14:textId="1DC58494" w:rsidR="006A5DF1" w:rsidRPr="00D91931" w:rsidRDefault="006A5DF1" w:rsidP="006A5DF1">
      <w:pPr>
        <w:pStyle w:val="Nagwek"/>
        <w:tabs>
          <w:tab w:val="clear" w:pos="4536"/>
        </w:tabs>
        <w:rPr>
          <w:sz w:val="22"/>
          <w:szCs w:val="22"/>
        </w:rPr>
      </w:pPr>
      <w:r w:rsidRPr="00D91931">
        <w:rPr>
          <w:sz w:val="22"/>
          <w:szCs w:val="22"/>
        </w:rPr>
        <w:tab/>
        <w:t xml:space="preserve"> </w:t>
      </w:r>
    </w:p>
    <w:p w14:paraId="2380E7B9" w14:textId="77777777" w:rsidR="006A5DF1" w:rsidRPr="00D91931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23466CE4" w14:textId="77777777" w:rsidR="006A5DF1" w:rsidRPr="00D91931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14:paraId="5FCC21A5" w14:textId="77777777" w:rsidR="006A5DF1" w:rsidRPr="00D91931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14:paraId="3533A756" w14:textId="77777777" w:rsidR="006D4AB3" w:rsidRPr="006A5DF1" w:rsidRDefault="006D4AB3">
      <w:pPr>
        <w:pStyle w:val="Nagwek"/>
        <w:tabs>
          <w:tab w:val="clear" w:pos="4536"/>
        </w:tabs>
        <w:rPr>
          <w:sz w:val="22"/>
          <w:szCs w:val="22"/>
        </w:rPr>
      </w:pPr>
    </w:p>
    <w:p w14:paraId="19A75367" w14:textId="77777777" w:rsidR="006D4AB3" w:rsidRPr="006A5DF1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433762FF" w14:textId="77777777" w:rsidR="006D4AB3" w:rsidRPr="006A5DF1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3EDD9C8A" w14:textId="77777777" w:rsidR="00632C3C" w:rsidRPr="006A5DF1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Cs w:val="28"/>
        </w:rPr>
      </w:pPr>
      <w:r w:rsidRPr="006A5DF1">
        <w:rPr>
          <w:rFonts w:ascii="Times New Roman" w:hAnsi="Times New Roman"/>
          <w:szCs w:val="28"/>
        </w:rPr>
        <w:t>WYJAŚNIENI</w:t>
      </w:r>
      <w:r w:rsidR="00520165" w:rsidRPr="006A5DF1">
        <w:rPr>
          <w:rFonts w:ascii="Times New Roman" w:hAnsi="Times New Roman"/>
          <w:szCs w:val="28"/>
        </w:rPr>
        <w:t>A</w:t>
      </w:r>
      <w:r w:rsidR="00632C3C" w:rsidRPr="006A5DF1">
        <w:rPr>
          <w:rFonts w:ascii="Times New Roman" w:hAnsi="Times New Roman"/>
          <w:szCs w:val="28"/>
        </w:rPr>
        <w:t xml:space="preserve"> TREŚCI</w:t>
      </w:r>
      <w:r w:rsidR="0029606A">
        <w:rPr>
          <w:rFonts w:ascii="Times New Roman" w:hAnsi="Times New Roman"/>
          <w:szCs w:val="28"/>
        </w:rPr>
        <w:t xml:space="preserve"> SWZ</w:t>
      </w:r>
    </w:p>
    <w:p w14:paraId="56CB340C" w14:textId="3D7BECD8" w:rsidR="006D4AB3" w:rsidRPr="006A5DF1" w:rsidRDefault="00632C3C" w:rsidP="00520165">
      <w:pPr>
        <w:spacing w:after="360" w:line="276" w:lineRule="auto"/>
        <w:jc w:val="both"/>
        <w:rPr>
          <w:sz w:val="22"/>
          <w:szCs w:val="22"/>
        </w:rPr>
      </w:pPr>
      <w:r w:rsidRPr="006A5DF1">
        <w:rPr>
          <w:sz w:val="22"/>
          <w:szCs w:val="22"/>
        </w:rPr>
        <w:t xml:space="preserve">Dotyczy: </w:t>
      </w:r>
      <w:r w:rsidR="006A5DF1">
        <w:rPr>
          <w:sz w:val="22"/>
          <w:szCs w:val="22"/>
        </w:rPr>
        <w:t>p</w:t>
      </w:r>
      <w:r w:rsidRPr="006A5DF1">
        <w:rPr>
          <w:sz w:val="22"/>
          <w:szCs w:val="22"/>
        </w:rPr>
        <w:t>ostępowani</w:t>
      </w:r>
      <w:r w:rsidR="006A5DF1">
        <w:rPr>
          <w:sz w:val="22"/>
          <w:szCs w:val="22"/>
        </w:rPr>
        <w:t>a</w:t>
      </w:r>
      <w:r w:rsidRPr="006A5DF1">
        <w:rPr>
          <w:sz w:val="22"/>
          <w:szCs w:val="22"/>
        </w:rPr>
        <w:t xml:space="preserve"> o udzielenie zamówienia publicznego, prowadzone</w:t>
      </w:r>
      <w:r w:rsidR="006A5DF1">
        <w:rPr>
          <w:sz w:val="22"/>
          <w:szCs w:val="22"/>
        </w:rPr>
        <w:t>go</w:t>
      </w:r>
      <w:r w:rsidRPr="006A5DF1">
        <w:rPr>
          <w:sz w:val="22"/>
          <w:szCs w:val="22"/>
        </w:rPr>
        <w:t xml:space="preserve"> w trybie </w:t>
      </w:r>
      <w:r w:rsidR="00173F99" w:rsidRPr="00173F99">
        <w:rPr>
          <w:sz w:val="22"/>
          <w:szCs w:val="22"/>
        </w:rPr>
        <w:t>Tryb podstawowy bez negocjacji - art. 275 pkt. 1 ustawy Pzp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na</w:t>
      </w:r>
      <w:r w:rsidRPr="006A5DF1">
        <w:rPr>
          <w:b/>
          <w:sz w:val="22"/>
          <w:szCs w:val="22"/>
        </w:rPr>
        <w:t xml:space="preserve"> </w:t>
      </w:r>
      <w:r w:rsidR="00E72428" w:rsidRPr="006A5DF1">
        <w:rPr>
          <w:bCs/>
          <w:sz w:val="22"/>
          <w:szCs w:val="22"/>
        </w:rPr>
        <w:t>”</w:t>
      </w:r>
      <w:r w:rsidR="00173F99" w:rsidRPr="00173F99">
        <w:rPr>
          <w:b/>
          <w:bCs/>
          <w:sz w:val="22"/>
          <w:szCs w:val="22"/>
        </w:rPr>
        <w:t>Zakup aparatury medycznej, stołu operacyjnego ogólnochirurgicznego oraz monitora operacyjnego FULL HD</w:t>
      </w:r>
      <w:r w:rsidR="00E72428" w:rsidRPr="006A5DF1">
        <w:rPr>
          <w:bCs/>
          <w:sz w:val="22"/>
          <w:szCs w:val="22"/>
        </w:rPr>
        <w:t>”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– znak sprawy</w:t>
      </w:r>
      <w:r w:rsidRPr="006A5DF1">
        <w:rPr>
          <w:b/>
          <w:sz w:val="22"/>
          <w:szCs w:val="22"/>
        </w:rPr>
        <w:t xml:space="preserve"> </w:t>
      </w:r>
      <w:r w:rsidR="00173F99" w:rsidRPr="00173F99">
        <w:rPr>
          <w:b/>
          <w:sz w:val="22"/>
          <w:szCs w:val="22"/>
        </w:rPr>
        <w:t>SZW/DZP/51/2021</w:t>
      </w:r>
    </w:p>
    <w:p w14:paraId="4C988900" w14:textId="77777777" w:rsidR="00173F99" w:rsidRPr="00173F99" w:rsidRDefault="00520165" w:rsidP="00D8461B">
      <w:pPr>
        <w:spacing w:after="240" w:line="276" w:lineRule="auto"/>
        <w:jc w:val="both"/>
        <w:rPr>
          <w:b/>
          <w:sz w:val="22"/>
          <w:szCs w:val="22"/>
        </w:rPr>
      </w:pPr>
      <w:r w:rsidRPr="006A5DF1">
        <w:rPr>
          <w:sz w:val="22"/>
          <w:szCs w:val="22"/>
        </w:rPr>
        <w:t xml:space="preserve">Zamawiający, </w:t>
      </w:r>
      <w:r w:rsidR="00173F99" w:rsidRPr="00173F99">
        <w:rPr>
          <w:b/>
          <w:sz w:val="22"/>
          <w:szCs w:val="22"/>
        </w:rPr>
        <w:t>Szpital Wojewódzki w Poznaniu</w:t>
      </w:r>
    </w:p>
    <w:p w14:paraId="12CC9A45" w14:textId="588FF18A" w:rsidR="0012774F" w:rsidRPr="006A5DF1" w:rsidRDefault="00173F99" w:rsidP="00D8461B">
      <w:pPr>
        <w:spacing w:after="240" w:line="276" w:lineRule="auto"/>
        <w:jc w:val="both"/>
        <w:rPr>
          <w:sz w:val="22"/>
          <w:szCs w:val="22"/>
        </w:rPr>
      </w:pPr>
      <w:r w:rsidRPr="00173F99">
        <w:rPr>
          <w:b/>
          <w:sz w:val="22"/>
          <w:szCs w:val="22"/>
        </w:rPr>
        <w:t>Dział Zamówień Publicznych</w:t>
      </w:r>
      <w:r w:rsidR="00520165" w:rsidRPr="006A5DF1">
        <w:rPr>
          <w:sz w:val="22"/>
          <w:szCs w:val="22"/>
        </w:rPr>
        <w:t xml:space="preserve">, działając na podstawie art. </w:t>
      </w:r>
      <w:r w:rsidR="00E74BC3">
        <w:rPr>
          <w:sz w:val="22"/>
          <w:szCs w:val="22"/>
        </w:rPr>
        <w:t>284</w:t>
      </w:r>
      <w:r w:rsidR="00520165" w:rsidRPr="006A5DF1">
        <w:rPr>
          <w:sz w:val="22"/>
          <w:szCs w:val="22"/>
        </w:rPr>
        <w:t xml:space="preserve"> ust. </w:t>
      </w:r>
      <w:r w:rsidR="0029606A">
        <w:rPr>
          <w:sz w:val="22"/>
          <w:szCs w:val="22"/>
        </w:rPr>
        <w:t>6</w:t>
      </w:r>
      <w:r w:rsidR="00520165" w:rsidRPr="006A5DF1">
        <w:rPr>
          <w:sz w:val="22"/>
          <w:szCs w:val="22"/>
        </w:rPr>
        <w:t xml:space="preserve"> ustawy z dnia </w:t>
      </w:r>
      <w:r w:rsidR="0029606A">
        <w:rPr>
          <w:sz w:val="22"/>
          <w:szCs w:val="22"/>
        </w:rPr>
        <w:t>11</w:t>
      </w:r>
      <w:r w:rsidR="00520165" w:rsidRPr="006A5DF1">
        <w:rPr>
          <w:sz w:val="22"/>
          <w:szCs w:val="22"/>
        </w:rPr>
        <w:t xml:space="preserve"> </w:t>
      </w:r>
      <w:r w:rsidR="0029606A">
        <w:rPr>
          <w:sz w:val="22"/>
          <w:szCs w:val="22"/>
        </w:rPr>
        <w:t xml:space="preserve">września </w:t>
      </w:r>
      <w:r w:rsidR="00520165" w:rsidRPr="006A5DF1">
        <w:rPr>
          <w:sz w:val="22"/>
          <w:szCs w:val="22"/>
        </w:rPr>
        <w:t>20</w:t>
      </w:r>
      <w:r w:rsidR="0029606A">
        <w:rPr>
          <w:sz w:val="22"/>
          <w:szCs w:val="22"/>
        </w:rPr>
        <w:t>19</w:t>
      </w:r>
      <w:r w:rsidR="00520165" w:rsidRPr="006A5DF1">
        <w:rPr>
          <w:sz w:val="22"/>
          <w:szCs w:val="22"/>
        </w:rPr>
        <w:t xml:space="preserve"> r</w:t>
      </w:r>
      <w:r w:rsidR="0029606A">
        <w:rPr>
          <w:sz w:val="22"/>
          <w:szCs w:val="22"/>
        </w:rPr>
        <w:t>.</w:t>
      </w:r>
      <w:r w:rsidR="00520165" w:rsidRPr="006A5DF1">
        <w:rPr>
          <w:sz w:val="22"/>
          <w:szCs w:val="22"/>
        </w:rPr>
        <w:t xml:space="preserve"> Prawo </w:t>
      </w:r>
      <w:r w:rsidR="0029606A">
        <w:rPr>
          <w:sz w:val="22"/>
          <w:szCs w:val="22"/>
        </w:rPr>
        <w:t>z</w:t>
      </w:r>
      <w:r w:rsidR="00520165" w:rsidRPr="006A5DF1">
        <w:rPr>
          <w:sz w:val="22"/>
          <w:szCs w:val="22"/>
        </w:rPr>
        <w:t xml:space="preserve">amówień </w:t>
      </w:r>
      <w:r w:rsidR="0029606A">
        <w:rPr>
          <w:sz w:val="22"/>
          <w:szCs w:val="22"/>
        </w:rPr>
        <w:t>p</w:t>
      </w:r>
      <w:r w:rsidR="00520165" w:rsidRPr="006A5DF1">
        <w:rPr>
          <w:sz w:val="22"/>
          <w:szCs w:val="22"/>
        </w:rPr>
        <w:t xml:space="preserve">ublicznych </w:t>
      </w:r>
      <w:r w:rsidRPr="00173F99">
        <w:rPr>
          <w:sz w:val="22"/>
          <w:szCs w:val="22"/>
        </w:rPr>
        <w:t>(t.j. Dz.U. z 2021r. poz. 1129)</w:t>
      </w:r>
      <w:r w:rsidR="00BE7BFD" w:rsidRPr="006A5DF1">
        <w:rPr>
          <w:sz w:val="22"/>
          <w:szCs w:val="22"/>
        </w:rPr>
        <w:t xml:space="preserve">, </w:t>
      </w:r>
      <w:r w:rsidR="00E74BC3">
        <w:rPr>
          <w:sz w:val="22"/>
          <w:szCs w:val="22"/>
        </w:rPr>
        <w:t>udostępnia</w:t>
      </w:r>
      <w:r w:rsidR="00BE7BFD" w:rsidRPr="006A5DF1">
        <w:rPr>
          <w:sz w:val="22"/>
          <w:szCs w:val="22"/>
        </w:rPr>
        <w:t xml:space="preserve"> poniżej treść zapytań </w:t>
      </w:r>
      <w:r w:rsidR="001841A3">
        <w:rPr>
          <w:sz w:val="22"/>
          <w:szCs w:val="22"/>
        </w:rPr>
        <w:br/>
      </w:r>
      <w:r w:rsidR="00BE7BFD" w:rsidRPr="006A5DF1">
        <w:rPr>
          <w:sz w:val="22"/>
          <w:szCs w:val="22"/>
        </w:rPr>
        <w:t>do S</w:t>
      </w:r>
      <w:r w:rsidR="0012774F" w:rsidRPr="006A5DF1">
        <w:rPr>
          <w:sz w:val="22"/>
          <w:szCs w:val="22"/>
        </w:rPr>
        <w:t>pecyfikacji Warunków Zamówienia (</w:t>
      </w:r>
      <w:r w:rsidR="0012774F" w:rsidRPr="006A5DF1">
        <w:rPr>
          <w:sz w:val="22"/>
          <w:szCs w:val="22"/>
          <w:lang w:eastAsia="ar-SA"/>
        </w:rPr>
        <w:t>zwanej dalej</w:t>
      </w:r>
      <w:r w:rsidR="0012774F" w:rsidRPr="006A5DF1">
        <w:rPr>
          <w:b/>
          <w:sz w:val="22"/>
          <w:szCs w:val="22"/>
          <w:lang w:eastAsia="ar-SA"/>
        </w:rPr>
        <w:t xml:space="preserve"> </w:t>
      </w:r>
      <w:r w:rsidR="0012774F" w:rsidRPr="006A5DF1">
        <w:rPr>
          <w:bCs/>
          <w:sz w:val="22"/>
          <w:szCs w:val="22"/>
          <w:lang w:eastAsia="ar-SA"/>
        </w:rPr>
        <w:t>”SWZ”)</w:t>
      </w:r>
      <w:r w:rsidR="00E74BC3">
        <w:rPr>
          <w:bCs/>
          <w:sz w:val="22"/>
          <w:szCs w:val="22"/>
          <w:lang w:eastAsia="ar-SA"/>
        </w:rPr>
        <w:t xml:space="preserve"> </w:t>
      </w:r>
      <w:r w:rsidR="00E74BC3" w:rsidRPr="006A5DF1">
        <w:rPr>
          <w:sz w:val="22"/>
          <w:szCs w:val="22"/>
        </w:rPr>
        <w:t>wraz z wyjaśnieniami</w:t>
      </w:r>
      <w:r w:rsidR="00201566">
        <w:rPr>
          <w:bCs/>
          <w:sz w:val="22"/>
          <w:szCs w:val="22"/>
          <w:lang w:eastAsia="ar-SA"/>
        </w:rPr>
        <w:t xml:space="preserve"> </w:t>
      </w:r>
      <w:r w:rsidR="00201566">
        <w:rPr>
          <w:bCs/>
          <w:sz w:val="22"/>
          <w:szCs w:val="22"/>
          <w:lang w:eastAsia="ar-SA"/>
        </w:rPr>
        <w:t xml:space="preserve">jednocześnie dokonując </w:t>
      </w:r>
      <w:r w:rsidR="00201566">
        <w:rPr>
          <w:b/>
          <w:sz w:val="22"/>
          <w:szCs w:val="22"/>
          <w:u w:val="single"/>
          <w:lang w:eastAsia="ar-SA"/>
        </w:rPr>
        <w:t>modyfikacji</w:t>
      </w:r>
      <w:r w:rsidR="00201566">
        <w:rPr>
          <w:bCs/>
          <w:sz w:val="22"/>
          <w:szCs w:val="22"/>
          <w:lang w:eastAsia="ar-SA"/>
        </w:rPr>
        <w:t xml:space="preserve"> SWZ </w:t>
      </w:r>
      <w:r w:rsidR="00201566" w:rsidRPr="001E2618">
        <w:rPr>
          <w:bCs/>
          <w:sz w:val="22"/>
          <w:szCs w:val="22"/>
          <w:lang w:eastAsia="ar-SA"/>
        </w:rPr>
        <w:t xml:space="preserve">w zakresie </w:t>
      </w:r>
      <w:r w:rsidR="00201566">
        <w:rPr>
          <w:bCs/>
          <w:sz w:val="22"/>
          <w:szCs w:val="22"/>
          <w:lang w:eastAsia="ar-SA"/>
        </w:rPr>
        <w:t xml:space="preserve">formularza asortymentowo – cenowego stanowiącego załącznik nr 2 do SWZ/załącznik nr 2 do umowy oraz </w:t>
      </w:r>
      <w:r w:rsidR="00201566" w:rsidRPr="001E2618">
        <w:rPr>
          <w:bCs/>
          <w:sz w:val="22"/>
          <w:szCs w:val="22"/>
          <w:lang w:eastAsia="ar-SA"/>
        </w:rPr>
        <w:t xml:space="preserve">Projektu umowy stanowiącego załącznik nr </w:t>
      </w:r>
      <w:r w:rsidR="00201566">
        <w:rPr>
          <w:bCs/>
          <w:sz w:val="22"/>
          <w:szCs w:val="22"/>
          <w:lang w:eastAsia="ar-SA"/>
        </w:rPr>
        <w:t>4</w:t>
      </w:r>
      <w:r w:rsidR="00201566" w:rsidRPr="001E2618">
        <w:rPr>
          <w:bCs/>
          <w:sz w:val="22"/>
          <w:szCs w:val="22"/>
          <w:lang w:eastAsia="ar-SA"/>
        </w:rPr>
        <w:t xml:space="preserve"> do SWZ: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173F99" w:rsidRPr="006A5DF1" w14:paraId="76C25C1B" w14:textId="77777777" w:rsidTr="00CA148D">
        <w:tc>
          <w:tcPr>
            <w:tcW w:w="9356" w:type="dxa"/>
            <w:shd w:val="clear" w:color="auto" w:fill="auto"/>
          </w:tcPr>
          <w:p w14:paraId="4E4717AA" w14:textId="6BA4E696" w:rsidR="00173F99" w:rsidRPr="002349A8" w:rsidRDefault="00173F99" w:rsidP="00CA148D">
            <w:pPr>
              <w:spacing w:before="60" w:after="60"/>
              <w:ind w:left="30" w:right="-72"/>
              <w:rPr>
                <w:sz w:val="22"/>
                <w:szCs w:val="22"/>
              </w:rPr>
            </w:pPr>
            <w:r w:rsidRPr="006A5DF1">
              <w:rPr>
                <w:b/>
                <w:bCs/>
                <w:sz w:val="22"/>
                <w:szCs w:val="22"/>
              </w:rPr>
              <w:t xml:space="preserve">Pytanie nr </w:t>
            </w:r>
            <w:r w:rsidRPr="00173F99">
              <w:rPr>
                <w:b/>
                <w:bCs/>
                <w:sz w:val="22"/>
                <w:szCs w:val="22"/>
              </w:rPr>
              <w:t>1</w:t>
            </w:r>
            <w:r w:rsidR="002349A8">
              <w:rPr>
                <w:b/>
                <w:bCs/>
                <w:sz w:val="22"/>
                <w:szCs w:val="22"/>
              </w:rPr>
              <w:t xml:space="preserve"> </w:t>
            </w:r>
          </w:p>
          <w:p w14:paraId="1863C35B" w14:textId="45876668" w:rsidR="00173F99" w:rsidRPr="00173F99" w:rsidRDefault="00173F99" w:rsidP="00CA148D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173F99">
              <w:rPr>
                <w:sz w:val="22"/>
                <w:szCs w:val="22"/>
              </w:rPr>
              <w:t>dot. Zadania nr 4:</w:t>
            </w:r>
          </w:p>
          <w:p w14:paraId="464A316E" w14:textId="54CC6BB7" w:rsidR="00173F99" w:rsidRDefault="00173F99" w:rsidP="00CA148D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173F99">
              <w:rPr>
                <w:sz w:val="22"/>
                <w:szCs w:val="22"/>
              </w:rPr>
              <w:t>Czy Zamawiający uzna za równoważny - tj. posiadający lepsze parametry i dopuści monitor medyczny, operacyjny FULL HD kompatybilny z kolumną laparoskopową firmy Storz posiadający cyfrowe wejścia video 1 x DVI, 1 x SDI, i dodatkowo wejścia 1 x HDMI oraz 1 x USB, przy zachowaniu pozostałych wymogów urządzenia ?</w:t>
            </w:r>
          </w:p>
          <w:p w14:paraId="4BD65BD5" w14:textId="0A33B3E1" w:rsidR="00525C5E" w:rsidRPr="00525C5E" w:rsidRDefault="00525C5E" w:rsidP="00525C5E">
            <w:pPr>
              <w:spacing w:after="40"/>
              <w:ind w:left="30" w:right="-72"/>
              <w:jc w:val="both"/>
              <w:rPr>
                <w:sz w:val="22"/>
                <w:szCs w:val="22"/>
              </w:rPr>
            </w:pPr>
            <w:r w:rsidRPr="006A5DF1">
              <w:rPr>
                <w:b/>
                <w:bCs/>
                <w:sz w:val="22"/>
                <w:szCs w:val="22"/>
              </w:rPr>
              <w:t>Stanowisko (wyjaśnienie) Zamawiającego:</w:t>
            </w:r>
            <w:r>
              <w:rPr>
                <w:b/>
                <w:bCs/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 xml:space="preserve">Zamawiający dopuszcza powyższe rozwiązanie </w:t>
            </w:r>
            <w:r>
              <w:rPr>
                <w:sz w:val="22"/>
                <w:szCs w:val="22"/>
              </w:rPr>
              <w:br/>
              <w:t>lecz wymaga dwóch cyfrowych wejść VIDEO DVI-D – bez dodatkowych adapterów.</w:t>
            </w:r>
          </w:p>
          <w:p w14:paraId="414D417E" w14:textId="77777777" w:rsidR="00525C5E" w:rsidRPr="00173F99" w:rsidRDefault="00525C5E" w:rsidP="00CA148D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14:paraId="519B27C9" w14:textId="1372B25F" w:rsidR="00525C5E" w:rsidRPr="006A5DF1" w:rsidRDefault="00525C5E" w:rsidP="00525C5E">
            <w:pPr>
              <w:spacing w:before="60" w:after="60"/>
              <w:ind w:left="30" w:right="-72"/>
              <w:rPr>
                <w:b/>
                <w:bCs/>
                <w:sz w:val="22"/>
                <w:szCs w:val="22"/>
              </w:rPr>
            </w:pPr>
            <w:r w:rsidRPr="006A5DF1">
              <w:rPr>
                <w:b/>
                <w:bCs/>
                <w:sz w:val="22"/>
                <w:szCs w:val="22"/>
              </w:rPr>
              <w:t xml:space="preserve">Pytanie nr </w:t>
            </w:r>
            <w:r>
              <w:rPr>
                <w:b/>
                <w:bCs/>
                <w:sz w:val="22"/>
                <w:szCs w:val="22"/>
              </w:rPr>
              <w:t>2</w:t>
            </w:r>
          </w:p>
          <w:p w14:paraId="27572BB8" w14:textId="7B357762" w:rsidR="00173F99" w:rsidRPr="00173F99" w:rsidRDefault="00173F99" w:rsidP="00CA148D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173F99">
              <w:rPr>
                <w:sz w:val="22"/>
                <w:szCs w:val="22"/>
              </w:rPr>
              <w:t>dot. Zadania nr 4:</w:t>
            </w:r>
          </w:p>
          <w:p w14:paraId="5634F4C1" w14:textId="582E0E62" w:rsidR="00173F99" w:rsidRDefault="00173F99" w:rsidP="00CA148D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173F99">
              <w:rPr>
                <w:sz w:val="22"/>
                <w:szCs w:val="22"/>
              </w:rPr>
              <w:t xml:space="preserve">Zwracamy się z uprzejmą prośbą o wyjaśnienie. W Rozdziale 21 SWZ Zamawiający podaje wymagane dla Zadania nr 4 kryteria, które będzie uwzględniał przy dokonywaniu wyboru najkorzystniejszej oferty, tj. Cena oferty brutto, Gwarancja, Termin realizacji zamówienia. Natomiast w Załączniku nr 2 do SWZ - TABELA WYMAGANYCH PARAMETRÓW TECHNICZNYCH, pkt. 1 i pkt. 2 wskazuje </w:t>
            </w:r>
            <w:r w:rsidRPr="00173F99">
              <w:rPr>
                <w:sz w:val="22"/>
                <w:szCs w:val="22"/>
              </w:rPr>
              <w:lastRenderedPageBreak/>
              <w:t xml:space="preserve">także parametry techniczne za spełnienie, których Wykonawca otrzyma określoną ilość punktów </w:t>
            </w:r>
            <w:r w:rsidR="00C12F76">
              <w:rPr>
                <w:sz w:val="22"/>
                <w:szCs w:val="22"/>
              </w:rPr>
              <w:br/>
            </w:r>
            <w:r w:rsidRPr="00173F99">
              <w:rPr>
                <w:sz w:val="22"/>
                <w:szCs w:val="22"/>
              </w:rPr>
              <w:t xml:space="preserve">co jest zatem sprzeczne z zapisami ww. Rozdziału 21 SWZ. Mając powyższe na uwadze wnosimy </w:t>
            </w:r>
            <w:r w:rsidR="00C12F76">
              <w:rPr>
                <w:sz w:val="22"/>
                <w:szCs w:val="22"/>
              </w:rPr>
              <w:br/>
            </w:r>
            <w:r w:rsidRPr="00173F99">
              <w:rPr>
                <w:sz w:val="22"/>
                <w:szCs w:val="22"/>
              </w:rPr>
              <w:t>jak we wstępie.</w:t>
            </w:r>
          </w:p>
          <w:p w14:paraId="7F7CA752" w14:textId="2BF5DE19" w:rsidR="00A4076F" w:rsidRPr="005231BE" w:rsidRDefault="00525C5E" w:rsidP="00A4076F">
            <w:pPr>
              <w:spacing w:after="4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A4076F">
              <w:rPr>
                <w:b/>
                <w:bCs/>
                <w:sz w:val="22"/>
                <w:szCs w:val="22"/>
              </w:rPr>
              <w:t xml:space="preserve">Stanowisko (wyjaśnienie) Zamawiającego: </w:t>
            </w:r>
            <w:r w:rsidR="00A4076F" w:rsidRPr="005231BE">
              <w:rPr>
                <w:sz w:val="22"/>
                <w:szCs w:val="22"/>
                <w:lang w:val="de-DE"/>
              </w:rPr>
              <w:t xml:space="preserve">Zamawiający modyfikuje w tym zakresie załącznik nr </w:t>
            </w:r>
            <w:r w:rsidR="00A4076F">
              <w:rPr>
                <w:sz w:val="22"/>
                <w:szCs w:val="22"/>
                <w:lang w:val="de-DE"/>
              </w:rPr>
              <w:t>2</w:t>
            </w:r>
            <w:r w:rsidR="00A4076F" w:rsidRPr="005231BE">
              <w:rPr>
                <w:sz w:val="22"/>
                <w:szCs w:val="22"/>
                <w:lang w:val="de-DE"/>
              </w:rPr>
              <w:t xml:space="preserve"> do SWZ</w:t>
            </w:r>
            <w:r w:rsidR="00A4076F">
              <w:rPr>
                <w:sz w:val="22"/>
                <w:szCs w:val="22"/>
                <w:lang w:val="de-DE"/>
              </w:rPr>
              <w:t xml:space="preserve"> / załącznik nr 2 do umowy w zakresie zadania nr 3 i zadania nr 4</w:t>
            </w:r>
            <w:r w:rsidR="00A4076F" w:rsidRPr="005231BE">
              <w:rPr>
                <w:sz w:val="22"/>
                <w:szCs w:val="22"/>
                <w:lang w:val="de-DE"/>
              </w:rPr>
              <w:t xml:space="preserve">, </w:t>
            </w:r>
            <w:r w:rsidR="00A4076F">
              <w:rPr>
                <w:sz w:val="22"/>
                <w:szCs w:val="22"/>
                <w:lang w:val="de-DE"/>
              </w:rPr>
              <w:t>Formularz asortymentowo - cenowy</w:t>
            </w:r>
            <w:r w:rsidR="00A4076F" w:rsidRPr="005231BE">
              <w:rPr>
                <w:sz w:val="22"/>
                <w:szCs w:val="22"/>
                <w:lang w:val="de-DE"/>
              </w:rPr>
              <w:t xml:space="preserve">, który przesyła zainteresowanym Wykonawcom oraz zamieszcza na stronie internetowej Zamawiającego </w:t>
            </w:r>
            <w:r w:rsidR="00A4076F" w:rsidRPr="005231BE">
              <w:rPr>
                <w:bCs/>
                <w:sz w:val="22"/>
                <w:szCs w:val="22"/>
                <w:lang w:val="de-DE"/>
              </w:rPr>
              <w:t>oraz na Platformie on-line.</w:t>
            </w:r>
          </w:p>
          <w:p w14:paraId="13B93565" w14:textId="6C2BECBF" w:rsidR="00E75697" w:rsidRPr="00525C5E" w:rsidRDefault="00E75697" w:rsidP="00CA148D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14:paraId="2513D469" w14:textId="77777777" w:rsidR="002349A8" w:rsidRDefault="00173F99" w:rsidP="00CA148D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2349A8">
              <w:rPr>
                <w:b/>
                <w:bCs/>
                <w:sz w:val="22"/>
                <w:szCs w:val="22"/>
              </w:rPr>
              <w:t>Pytanie 3</w:t>
            </w:r>
          </w:p>
          <w:p w14:paraId="489E71D2" w14:textId="621D9CC3" w:rsidR="00173F99" w:rsidRPr="00173F99" w:rsidRDefault="00173F99" w:rsidP="00CA148D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173F99">
              <w:rPr>
                <w:sz w:val="22"/>
                <w:szCs w:val="22"/>
              </w:rPr>
              <w:t>dot. § 7 ust. 11, 12 wzoru umowy:</w:t>
            </w:r>
          </w:p>
          <w:p w14:paraId="018159BD" w14:textId="77777777" w:rsidR="00173F99" w:rsidRPr="006A5DF1" w:rsidRDefault="00173F99" w:rsidP="00CA148D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173F99">
              <w:rPr>
                <w:sz w:val="22"/>
                <w:szCs w:val="22"/>
              </w:rPr>
              <w:t>Zwracamy się z uprzejmą prośbą o wyjaśnienie, czy wstawienie urządzenia zastępczego o identycznych parametrach na czas naprawy w okresie gwarancyjnym (Zadanie nr 4, Załącznik nr 2 do SWZ, pkt. 8) wstrzymuje bieg terminów na naprawę aparatu wskazanych we wzorze umowy ?</w:t>
            </w:r>
          </w:p>
          <w:p w14:paraId="26A13DE5" w14:textId="097DDB23" w:rsidR="00910BBD" w:rsidRDefault="00173F99" w:rsidP="00910BBD">
            <w:pPr>
              <w:spacing w:after="40"/>
              <w:ind w:left="30" w:right="-72"/>
              <w:jc w:val="both"/>
              <w:rPr>
                <w:bCs/>
                <w:sz w:val="22"/>
                <w:szCs w:val="22"/>
                <w:lang w:val="de-DE"/>
              </w:rPr>
            </w:pPr>
            <w:r w:rsidRPr="006A5DF1">
              <w:rPr>
                <w:b/>
                <w:bCs/>
                <w:sz w:val="22"/>
                <w:szCs w:val="22"/>
              </w:rPr>
              <w:t>Stanowisko (wyjaśnienie) Zamawiającego:</w:t>
            </w:r>
            <w:r w:rsidR="00910BBD">
              <w:rPr>
                <w:sz w:val="22"/>
                <w:szCs w:val="22"/>
              </w:rPr>
              <w:t xml:space="preserve"> </w:t>
            </w:r>
            <w:r w:rsidR="00910BBD" w:rsidRPr="00910BBD">
              <w:rPr>
                <w:color w:val="000000"/>
                <w:sz w:val="22"/>
                <w:szCs w:val="22"/>
              </w:rPr>
              <w:t>Dostarczenie aparatu zastępczego nie wstrzymuje terminów, tym niemniej Zamawiający wprowadza zmianę w &amp; 7 ust. 12 umowy.</w:t>
            </w:r>
            <w:r w:rsidR="00910BB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                  </w:t>
            </w:r>
            <w:r w:rsidR="00910BBD" w:rsidRPr="005231BE">
              <w:rPr>
                <w:sz w:val="22"/>
                <w:szCs w:val="22"/>
                <w:lang w:val="de-DE"/>
              </w:rPr>
              <w:t xml:space="preserve">Zamawiający modyfikuje w tym zakresie załącznik nr 4 do SWZ, tj. Projekt umowy, który przesyła zainteresowanym Wykonawcom oraz zamieszcza na stronie internetowej Zamawiającego </w:t>
            </w:r>
            <w:r w:rsidR="00910BBD">
              <w:rPr>
                <w:sz w:val="22"/>
                <w:szCs w:val="22"/>
                <w:lang w:val="de-DE"/>
              </w:rPr>
              <w:br/>
            </w:r>
            <w:r w:rsidR="00910BBD" w:rsidRPr="005231BE">
              <w:rPr>
                <w:bCs/>
                <w:sz w:val="22"/>
                <w:szCs w:val="22"/>
                <w:lang w:val="de-DE"/>
              </w:rPr>
              <w:t>oraz na Platformie on-line.</w:t>
            </w:r>
          </w:p>
          <w:p w14:paraId="3C4C81CA" w14:textId="5E1C0570" w:rsidR="001841A3" w:rsidRDefault="001841A3" w:rsidP="00910BBD">
            <w:pPr>
              <w:spacing w:after="4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</w:p>
          <w:p w14:paraId="4656D096" w14:textId="77777777" w:rsidR="001841A3" w:rsidRPr="001D047F" w:rsidRDefault="001841A3" w:rsidP="001841A3">
            <w:pPr>
              <w:spacing w:before="60" w:after="60"/>
              <w:ind w:left="30" w:right="-72"/>
              <w:rPr>
                <w:b/>
                <w:bCs/>
                <w:sz w:val="22"/>
                <w:szCs w:val="22"/>
              </w:rPr>
            </w:pPr>
            <w:r w:rsidRPr="001D047F">
              <w:rPr>
                <w:b/>
                <w:bCs/>
                <w:sz w:val="22"/>
                <w:szCs w:val="22"/>
              </w:rPr>
              <w:t>Pytanie nr 4</w:t>
            </w:r>
          </w:p>
          <w:p w14:paraId="0B8CF51E" w14:textId="77777777" w:rsidR="001841A3" w:rsidRPr="001D047F" w:rsidRDefault="001841A3" w:rsidP="001841A3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1D047F">
              <w:rPr>
                <w:sz w:val="22"/>
                <w:szCs w:val="22"/>
              </w:rPr>
              <w:t>Czy w celu umiarkowania kar umownych Zamawiający dokona modyfikacji postanowień projektu przyszłej umowy w zakresie zapisów § 9 ust. 1 :</w:t>
            </w:r>
          </w:p>
          <w:p w14:paraId="39A44595" w14:textId="77777777" w:rsidR="001841A3" w:rsidRPr="001D047F" w:rsidRDefault="001841A3" w:rsidP="001841A3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1D047F">
              <w:rPr>
                <w:sz w:val="22"/>
                <w:szCs w:val="22"/>
              </w:rPr>
              <w:t>1. W razie niewykonania lub nienależytego wykonania Umowy Wykonawca zapłaci Zamawiającemu karę Umowną w wysokości:</w:t>
            </w:r>
          </w:p>
          <w:p w14:paraId="6E0E3C1E" w14:textId="77777777" w:rsidR="001841A3" w:rsidRPr="001D047F" w:rsidRDefault="001841A3" w:rsidP="001841A3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1D047F">
              <w:rPr>
                <w:sz w:val="22"/>
                <w:szCs w:val="22"/>
              </w:rPr>
              <w:t>1) za zwłokę w wykonaniu przedmiotu Umowy w wysokości 0,1% wynagrodzenia brutto za opóźnioną część dostawy za każdy dzień zwłoki, jednak nie więcej niż 10% wartości brutto opóźnionej części dostawy,</w:t>
            </w:r>
          </w:p>
          <w:p w14:paraId="332546AE" w14:textId="77777777" w:rsidR="001841A3" w:rsidRPr="001D047F" w:rsidRDefault="001841A3" w:rsidP="001841A3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1D047F">
              <w:rPr>
                <w:sz w:val="22"/>
                <w:szCs w:val="22"/>
              </w:rPr>
              <w:t>2) za zwłokę w usunięciu wad stwierdzonych przy odbiorze - w wysokości 0,1% wynagrodzenia brutto za wadliwą część dostawy za każdy dzień zwłoki liczony od dnia wyznaczonego na usunięcie wad, jednak nie więcej niż 10% wartości brutto za wadliwą część dostawy</w:t>
            </w:r>
          </w:p>
          <w:p w14:paraId="38155DC0" w14:textId="77777777" w:rsidR="001841A3" w:rsidRPr="001D047F" w:rsidRDefault="001841A3" w:rsidP="001841A3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1D047F">
              <w:rPr>
                <w:sz w:val="22"/>
                <w:szCs w:val="22"/>
              </w:rPr>
              <w:t>3) za zwłokę w usunięciu wad stwierdzonych w okresie gwarancji i rękojmi - w wysokości 0,1% wynagrodzenia brutto za wadliwą część dostawy za każdy dzień zwłoki liczonego od dnia wyznaczonego na usunięcie wad, jednak nie więcej niż 10% wartości brutto za wadliwą część dostawy (Zamawiający odstąpi od naliczania kar umownych z tytułu nieterminowej naprawy w przypadku dostarczenia sprzętu zastępczego o takiej samej funkcjonalności),</w:t>
            </w:r>
          </w:p>
          <w:p w14:paraId="26BA4EBE" w14:textId="347DF9B4" w:rsidR="001841A3" w:rsidRPr="001D047F" w:rsidRDefault="001841A3" w:rsidP="001841A3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1D047F">
              <w:rPr>
                <w:sz w:val="22"/>
                <w:szCs w:val="22"/>
              </w:rPr>
              <w:t xml:space="preserve">4) za odstąpienie od Umowy przez Wykonawcę z przyczyn leżących po stronie Wykonawcy </w:t>
            </w:r>
            <w:r w:rsidRPr="001D047F">
              <w:rPr>
                <w:sz w:val="22"/>
                <w:szCs w:val="22"/>
              </w:rPr>
              <w:br/>
              <w:t>w wysokości 10% wartości brutto niezrealizowanej części Umowy,</w:t>
            </w:r>
          </w:p>
          <w:p w14:paraId="5F69C763" w14:textId="2EE312BC" w:rsidR="001D047F" w:rsidRPr="00173F99" w:rsidRDefault="001841A3" w:rsidP="001D047F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1D047F">
              <w:rPr>
                <w:b/>
                <w:bCs/>
                <w:sz w:val="22"/>
                <w:szCs w:val="22"/>
              </w:rPr>
              <w:t>Stanowisko (wyjaśnienie) Zamawiającego:</w:t>
            </w:r>
            <w:r w:rsidRPr="001D047F">
              <w:rPr>
                <w:sz w:val="22"/>
                <w:szCs w:val="22"/>
              </w:rPr>
              <w:t xml:space="preserve"> </w:t>
            </w:r>
            <w:r w:rsidR="001D047F">
              <w:rPr>
                <w:sz w:val="22"/>
                <w:szCs w:val="22"/>
              </w:rPr>
              <w:t xml:space="preserve">Jak SWZ. Wskazane zasady naliczania kar umownych, </w:t>
            </w:r>
            <w:r w:rsidR="001D047F">
              <w:rPr>
                <w:sz w:val="22"/>
                <w:szCs w:val="22"/>
              </w:rPr>
              <w:br/>
              <w:t xml:space="preserve">są powszechnie stosowane w umowach i nie można ich uznać za nieadekwatne do rodzaju naruszeń umowy. Ponadto ewentualne miarkowanie kar umownych, jest zawsze domeną Sądu, w oparciu </w:t>
            </w:r>
            <w:r w:rsidR="001D047F">
              <w:rPr>
                <w:sz w:val="22"/>
                <w:szCs w:val="22"/>
              </w:rPr>
              <w:br/>
              <w:t xml:space="preserve">o badanie indywidualne rodzaju naruszeń umowy. </w:t>
            </w:r>
          </w:p>
          <w:p w14:paraId="3C2C7227" w14:textId="77777777" w:rsidR="001841A3" w:rsidRPr="00173F99" w:rsidRDefault="001841A3" w:rsidP="001841A3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14:paraId="10242899" w14:textId="5D33CFAF" w:rsidR="001841A3" w:rsidRPr="00415DC9" w:rsidRDefault="001841A3" w:rsidP="001841A3">
            <w:pPr>
              <w:spacing w:before="60" w:after="60"/>
              <w:ind w:left="30" w:right="-72"/>
              <w:rPr>
                <w:b/>
                <w:bCs/>
                <w:sz w:val="22"/>
                <w:szCs w:val="22"/>
              </w:rPr>
            </w:pPr>
            <w:r w:rsidRPr="00415DC9">
              <w:rPr>
                <w:b/>
                <w:bCs/>
                <w:sz w:val="22"/>
                <w:szCs w:val="22"/>
              </w:rPr>
              <w:t xml:space="preserve">Pytanie nr </w:t>
            </w:r>
            <w:r w:rsidR="003A1C93" w:rsidRPr="00415DC9">
              <w:rPr>
                <w:b/>
                <w:bCs/>
                <w:sz w:val="22"/>
                <w:szCs w:val="22"/>
              </w:rPr>
              <w:t>5</w:t>
            </w:r>
          </w:p>
          <w:p w14:paraId="563634AC" w14:textId="77777777" w:rsidR="001841A3" w:rsidRPr="00415DC9" w:rsidRDefault="001841A3" w:rsidP="001841A3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415DC9">
              <w:rPr>
                <w:sz w:val="22"/>
                <w:szCs w:val="22"/>
              </w:rPr>
              <w:t xml:space="preserve">Czy Zamawiający uzupełni projekt umowy o zapis, że na podstawie art. 106n ust. 1 ustawy z dnia 11 marca 2004 r. o podatku od towarów i usług udziela Wykonawcy zgody na wystawianie i przesyłanie faktur, duplikatów faktur oraz ich korekt, a także not obciążeniowych i not korygujących w formacie pliku elektronicznego PDF na wskazany przez siebie adres poczty e-mail, ze wskazanych w umowie </w:t>
            </w:r>
            <w:r w:rsidRPr="00415DC9">
              <w:rPr>
                <w:sz w:val="22"/>
                <w:szCs w:val="22"/>
              </w:rPr>
              <w:lastRenderedPageBreak/>
              <w:t>adresów poczty e-mail Wykonawcy ?</w:t>
            </w:r>
          </w:p>
          <w:p w14:paraId="788F8213" w14:textId="3955EC65" w:rsidR="001841A3" w:rsidRPr="003A1C93" w:rsidRDefault="001841A3" w:rsidP="001D047F">
            <w:pPr>
              <w:spacing w:after="40"/>
              <w:ind w:left="30" w:right="-72"/>
              <w:jc w:val="both"/>
              <w:rPr>
                <w:b/>
                <w:bCs/>
                <w:color w:val="FF0000"/>
                <w:sz w:val="22"/>
                <w:szCs w:val="22"/>
              </w:rPr>
            </w:pPr>
            <w:r w:rsidRPr="00415DC9">
              <w:rPr>
                <w:b/>
                <w:bCs/>
                <w:sz w:val="22"/>
                <w:szCs w:val="22"/>
              </w:rPr>
              <w:t>Stanowisko (wyjaśnienie) Zamawiającego:</w:t>
            </w:r>
            <w:r w:rsidR="001D047F" w:rsidRPr="00415DC9">
              <w:rPr>
                <w:b/>
                <w:bCs/>
                <w:sz w:val="22"/>
                <w:szCs w:val="22"/>
              </w:rPr>
              <w:t xml:space="preserve"> </w:t>
            </w:r>
            <w:r w:rsidR="001D047F" w:rsidRPr="00415DC9">
              <w:rPr>
                <w:sz w:val="22"/>
                <w:szCs w:val="22"/>
              </w:rPr>
              <w:t>§8</w:t>
            </w:r>
            <w:r w:rsidR="001D047F" w:rsidRPr="001D047F">
              <w:rPr>
                <w:sz w:val="22"/>
                <w:szCs w:val="22"/>
              </w:rPr>
              <w:t xml:space="preserve"> ust. 6 umowy otrzymuje</w:t>
            </w:r>
            <w:r w:rsidR="001D047F">
              <w:rPr>
                <w:sz w:val="22"/>
                <w:szCs w:val="22"/>
              </w:rPr>
              <w:t xml:space="preserve"> nowe</w:t>
            </w:r>
            <w:r w:rsidR="001D047F" w:rsidRPr="001D047F">
              <w:rPr>
                <w:sz w:val="22"/>
                <w:szCs w:val="22"/>
              </w:rPr>
              <w:t xml:space="preserve"> brzmienie</w:t>
            </w:r>
            <w:r w:rsidR="001D047F">
              <w:rPr>
                <w:sz w:val="22"/>
                <w:szCs w:val="22"/>
              </w:rPr>
              <w:t xml:space="preserve"> w związku </w:t>
            </w:r>
            <w:r w:rsidR="00415DC9">
              <w:rPr>
                <w:sz w:val="22"/>
                <w:szCs w:val="22"/>
              </w:rPr>
              <w:br/>
            </w:r>
            <w:r w:rsidR="001D047F">
              <w:rPr>
                <w:sz w:val="22"/>
                <w:szCs w:val="22"/>
              </w:rPr>
              <w:t xml:space="preserve">z czym </w:t>
            </w:r>
            <w:r w:rsidR="001D047F" w:rsidRPr="005231BE">
              <w:rPr>
                <w:sz w:val="22"/>
                <w:szCs w:val="22"/>
                <w:lang w:val="de-DE"/>
              </w:rPr>
              <w:t xml:space="preserve">Zamawiający modyfikuje w tym zakresie załącznik nr 4 do SWZ, tj. Projekt umowy, który przesyła zainteresowanym Wykonawcom oraz zamieszcza na stronie internetowej Zamawiającego </w:t>
            </w:r>
            <w:r w:rsidR="001D047F">
              <w:rPr>
                <w:sz w:val="22"/>
                <w:szCs w:val="22"/>
                <w:lang w:val="de-DE"/>
              </w:rPr>
              <w:br/>
            </w:r>
            <w:r w:rsidR="001D047F" w:rsidRPr="005231BE">
              <w:rPr>
                <w:bCs/>
                <w:sz w:val="22"/>
                <w:szCs w:val="22"/>
                <w:lang w:val="de-DE"/>
              </w:rPr>
              <w:t>oraz na Platformie on-line.</w:t>
            </w:r>
          </w:p>
          <w:p w14:paraId="2E6B39A8" w14:textId="628FA29E" w:rsidR="001841A3" w:rsidRDefault="001841A3" w:rsidP="00910BBD">
            <w:pPr>
              <w:spacing w:after="4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</w:p>
          <w:p w14:paraId="34280C5B" w14:textId="20B15B1C" w:rsidR="003A1C93" w:rsidRPr="001924E0" w:rsidRDefault="003A1C93" w:rsidP="003A1C93">
            <w:pPr>
              <w:spacing w:before="60" w:after="60"/>
              <w:ind w:left="30" w:right="-72"/>
              <w:rPr>
                <w:b/>
                <w:bCs/>
                <w:sz w:val="22"/>
                <w:szCs w:val="22"/>
              </w:rPr>
            </w:pPr>
            <w:r w:rsidRPr="001924E0">
              <w:rPr>
                <w:b/>
                <w:bCs/>
                <w:sz w:val="22"/>
                <w:szCs w:val="22"/>
              </w:rPr>
              <w:t>Pytanie nr 6</w:t>
            </w:r>
          </w:p>
          <w:p w14:paraId="7F6ED6B9" w14:textId="77777777" w:rsidR="003A1C93" w:rsidRPr="001924E0" w:rsidRDefault="003A1C93" w:rsidP="003A1C93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1924E0">
              <w:rPr>
                <w:sz w:val="22"/>
                <w:szCs w:val="22"/>
              </w:rPr>
              <w:t xml:space="preserve">Czy opisana w § 7 pkt. 5 Załącznika nr 4 do SWZ (wzór umowy) - "opieka serwisowa w okresie pogwarancyjnym" stanowi integralną część zamówienia w w/w postępowaniu o zamówienie publiczne w rozumieniu definicji z art. 7 pkt 32 </w:t>
            </w:r>
            <w:proofErr w:type="spellStart"/>
            <w:r w:rsidRPr="001924E0">
              <w:rPr>
                <w:sz w:val="22"/>
                <w:szCs w:val="22"/>
              </w:rPr>
              <w:t>p.z.p</w:t>
            </w:r>
            <w:proofErr w:type="spellEnd"/>
            <w:r w:rsidRPr="001924E0">
              <w:rPr>
                <w:sz w:val="22"/>
                <w:szCs w:val="22"/>
              </w:rPr>
              <w:t>.?</w:t>
            </w:r>
          </w:p>
          <w:p w14:paraId="5A3064FA" w14:textId="56FA395A" w:rsidR="003A1C93" w:rsidRPr="001924E0" w:rsidRDefault="003A1C93" w:rsidP="00415DC9">
            <w:pPr>
              <w:spacing w:after="40"/>
              <w:ind w:left="30" w:right="-72"/>
              <w:jc w:val="both"/>
              <w:rPr>
                <w:sz w:val="22"/>
                <w:szCs w:val="22"/>
              </w:rPr>
            </w:pPr>
            <w:r w:rsidRPr="001924E0">
              <w:rPr>
                <w:b/>
                <w:bCs/>
                <w:sz w:val="22"/>
                <w:szCs w:val="22"/>
              </w:rPr>
              <w:t>Stanowisko (wyjaśnienie) Zamawiającego:</w:t>
            </w:r>
            <w:r w:rsidR="00415DC9" w:rsidRPr="001924E0">
              <w:rPr>
                <w:b/>
                <w:bCs/>
                <w:sz w:val="22"/>
                <w:szCs w:val="22"/>
              </w:rPr>
              <w:t xml:space="preserve"> </w:t>
            </w:r>
            <w:r w:rsidR="00415DC9" w:rsidRPr="001924E0">
              <w:rPr>
                <w:sz w:val="22"/>
                <w:szCs w:val="22"/>
              </w:rPr>
              <w:t xml:space="preserve">Opieka serwisowa pogwarancyjna nie stanowi integralnej części zamówienia. </w:t>
            </w:r>
          </w:p>
          <w:p w14:paraId="0D9EA8B5" w14:textId="77777777" w:rsidR="003A1C93" w:rsidRDefault="003A1C93" w:rsidP="003A1C93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14:paraId="1ABAF216" w14:textId="762BAE24" w:rsidR="003A1C93" w:rsidRPr="001924E0" w:rsidRDefault="003A1C93" w:rsidP="003A1C93">
            <w:pPr>
              <w:spacing w:before="60" w:after="60"/>
              <w:ind w:left="30" w:right="-72"/>
              <w:rPr>
                <w:b/>
                <w:bCs/>
                <w:sz w:val="22"/>
                <w:szCs w:val="22"/>
              </w:rPr>
            </w:pPr>
            <w:r w:rsidRPr="001924E0">
              <w:rPr>
                <w:b/>
                <w:bCs/>
                <w:sz w:val="22"/>
                <w:szCs w:val="22"/>
              </w:rPr>
              <w:t>Pytanie nr 7</w:t>
            </w:r>
          </w:p>
          <w:p w14:paraId="10E5F0AA" w14:textId="418CB2DB" w:rsidR="003A1C93" w:rsidRPr="001924E0" w:rsidRDefault="003A1C93" w:rsidP="003A1C93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1924E0">
              <w:rPr>
                <w:sz w:val="22"/>
                <w:szCs w:val="22"/>
              </w:rPr>
              <w:t xml:space="preserve">Czy w sytuacji, gdy "opieka serwisowa w okresie pogwarancyjnym" opisana w § 7 pkt. 5 Załącznika </w:t>
            </w:r>
            <w:r w:rsidRPr="001924E0">
              <w:rPr>
                <w:sz w:val="22"/>
                <w:szCs w:val="22"/>
              </w:rPr>
              <w:br/>
              <w:t xml:space="preserve">nr 4 do SWZ (wzór umowy) w zadaniu nr 4 jest zdaniem Zamawiającego częścią zamówienia </w:t>
            </w:r>
            <w:r w:rsidRPr="001924E0">
              <w:rPr>
                <w:sz w:val="22"/>
                <w:szCs w:val="22"/>
              </w:rPr>
              <w:br/>
              <w:t xml:space="preserve">w rozumieniu definicji z art. 7 pkt 32 </w:t>
            </w:r>
            <w:proofErr w:type="spellStart"/>
            <w:r w:rsidRPr="001924E0">
              <w:rPr>
                <w:sz w:val="22"/>
                <w:szCs w:val="22"/>
              </w:rPr>
              <w:t>p.z.p</w:t>
            </w:r>
            <w:proofErr w:type="spellEnd"/>
            <w:r w:rsidRPr="001924E0">
              <w:rPr>
                <w:sz w:val="22"/>
                <w:szCs w:val="22"/>
              </w:rPr>
              <w:t>., należy przyjąć, że w związku z warunkiem z § 7 pkt. 20 Załącznika nr 4 do SWZ (dostępność części zamiennych przez okres min. 8 lat po upływie okresu gwarancji) umowa z wykonawcą zostanie zawarta na co najmniej 10 lat ?</w:t>
            </w:r>
          </w:p>
          <w:p w14:paraId="27B53195" w14:textId="77777777" w:rsidR="001924E0" w:rsidRPr="001924E0" w:rsidRDefault="001924E0" w:rsidP="001924E0">
            <w:pPr>
              <w:spacing w:after="40"/>
              <w:ind w:left="30" w:right="-72"/>
              <w:jc w:val="both"/>
              <w:rPr>
                <w:sz w:val="22"/>
                <w:szCs w:val="22"/>
              </w:rPr>
            </w:pPr>
            <w:r w:rsidRPr="001924E0">
              <w:rPr>
                <w:b/>
                <w:bCs/>
                <w:sz w:val="22"/>
                <w:szCs w:val="22"/>
              </w:rPr>
              <w:t xml:space="preserve">Stanowisko (wyjaśnienie) Zamawiającego: </w:t>
            </w:r>
            <w:r w:rsidRPr="001924E0">
              <w:rPr>
                <w:sz w:val="22"/>
                <w:szCs w:val="22"/>
              </w:rPr>
              <w:t xml:space="preserve">Opieka serwisowa pogwarancyjna nie stanowi integralnej części zamówienia. </w:t>
            </w:r>
          </w:p>
          <w:p w14:paraId="3AA62999" w14:textId="77777777" w:rsidR="003A1C93" w:rsidRDefault="003A1C93" w:rsidP="003A1C93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14:paraId="13969E6A" w14:textId="2D0B43C3" w:rsidR="003A1C93" w:rsidRPr="001924E0" w:rsidRDefault="003A1C93" w:rsidP="003A1C93">
            <w:pPr>
              <w:spacing w:before="60" w:after="60"/>
              <w:ind w:left="30" w:right="-72"/>
              <w:rPr>
                <w:b/>
                <w:bCs/>
                <w:sz w:val="22"/>
                <w:szCs w:val="22"/>
              </w:rPr>
            </w:pPr>
            <w:r w:rsidRPr="001924E0">
              <w:rPr>
                <w:b/>
                <w:bCs/>
                <w:sz w:val="22"/>
                <w:szCs w:val="22"/>
              </w:rPr>
              <w:t>Pytanie nr 8</w:t>
            </w:r>
          </w:p>
          <w:p w14:paraId="1447F518" w14:textId="63E35F29" w:rsidR="003A1C93" w:rsidRPr="001924E0" w:rsidRDefault="003A1C93" w:rsidP="003A1C93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1924E0">
              <w:rPr>
                <w:sz w:val="22"/>
                <w:szCs w:val="22"/>
              </w:rPr>
              <w:t xml:space="preserve">Czy Zamawiający wymaga wobec warunku przez niego opisanego w § 7 pkt. 20 Załącznika nr 4 </w:t>
            </w:r>
            <w:r w:rsidRPr="001924E0">
              <w:rPr>
                <w:sz w:val="22"/>
                <w:szCs w:val="22"/>
              </w:rPr>
              <w:br/>
              <w:t xml:space="preserve">do SWZ (wzór umowy) w zadaniu nr 4 uwzględnienia w cennie oferty każdego wykonawcy, </w:t>
            </w:r>
            <w:r w:rsidRPr="001924E0">
              <w:rPr>
                <w:sz w:val="22"/>
                <w:szCs w:val="22"/>
              </w:rPr>
              <w:br/>
              <w:t>bez względu na to czy jest on producentem czy tylko dystrybutorem, kosztów utrzymania/zapewnienia co najmniej 8-io letniego serwisu pogwarancyjnego, w tym wszystkich bez wyjątku możliwych części zamiennych w tym okresie ?</w:t>
            </w:r>
          </w:p>
          <w:p w14:paraId="6D3BDBB8" w14:textId="77777777" w:rsidR="001924E0" w:rsidRPr="001924E0" w:rsidRDefault="001924E0" w:rsidP="001924E0">
            <w:pPr>
              <w:spacing w:after="40"/>
              <w:ind w:left="30" w:right="-72"/>
              <w:jc w:val="both"/>
              <w:rPr>
                <w:sz w:val="22"/>
                <w:szCs w:val="22"/>
              </w:rPr>
            </w:pPr>
            <w:r w:rsidRPr="001924E0">
              <w:rPr>
                <w:b/>
                <w:bCs/>
                <w:sz w:val="22"/>
                <w:szCs w:val="22"/>
              </w:rPr>
              <w:t xml:space="preserve">Stanowisko (wyjaśnienie) Zamawiającego: </w:t>
            </w:r>
            <w:r w:rsidRPr="001924E0">
              <w:rPr>
                <w:sz w:val="22"/>
                <w:szCs w:val="22"/>
              </w:rPr>
              <w:t xml:space="preserve">Opieka serwisowa pogwarancyjna nie stanowi integralnej części zamówienia. </w:t>
            </w:r>
          </w:p>
          <w:p w14:paraId="331863CB" w14:textId="77777777" w:rsidR="003A1C93" w:rsidRDefault="003A1C93" w:rsidP="003A1C93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14:paraId="49B934DE" w14:textId="5F033C94" w:rsidR="003A1C93" w:rsidRPr="001924E0" w:rsidRDefault="003A1C93" w:rsidP="003A1C93">
            <w:pPr>
              <w:spacing w:before="60" w:after="60"/>
              <w:ind w:left="30" w:right="-72"/>
              <w:rPr>
                <w:b/>
                <w:bCs/>
                <w:sz w:val="22"/>
                <w:szCs w:val="22"/>
              </w:rPr>
            </w:pPr>
            <w:r w:rsidRPr="001924E0">
              <w:rPr>
                <w:b/>
                <w:bCs/>
                <w:sz w:val="22"/>
                <w:szCs w:val="22"/>
              </w:rPr>
              <w:t>Pytanie nr 9</w:t>
            </w:r>
          </w:p>
          <w:p w14:paraId="612E057C" w14:textId="77777777" w:rsidR="003A1C93" w:rsidRPr="001924E0" w:rsidRDefault="003A1C93" w:rsidP="003A1C93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1924E0">
              <w:rPr>
                <w:sz w:val="22"/>
                <w:szCs w:val="22"/>
              </w:rPr>
              <w:t xml:space="preserve">Jeżeli odpowiedź na pytanie nr 3 jest twierdząca to w związku z dyspozycją z art. 99 ust. 1 </w:t>
            </w:r>
            <w:proofErr w:type="spellStart"/>
            <w:r w:rsidRPr="001924E0">
              <w:rPr>
                <w:sz w:val="22"/>
                <w:szCs w:val="22"/>
              </w:rPr>
              <w:t>p.z.p</w:t>
            </w:r>
            <w:proofErr w:type="spellEnd"/>
            <w:r w:rsidRPr="001924E0">
              <w:rPr>
                <w:sz w:val="22"/>
                <w:szCs w:val="22"/>
              </w:rPr>
              <w:t xml:space="preserve">. prosimy Zamawiającego o podanie w ramach treści SWZ jednoznacznego i wyczerpującego opisu czynności jakie winny być przedmiotem wymaganego "Serwisu pogwarancyjnego" oraz zamkniętej listy części zamiennych wraz z ich ilością, tak aby wszyscy wykonawcy w sposób równy (art. 16 ust. pkt 1 </w:t>
            </w:r>
            <w:proofErr w:type="spellStart"/>
            <w:r w:rsidRPr="001924E0">
              <w:rPr>
                <w:sz w:val="22"/>
                <w:szCs w:val="22"/>
              </w:rPr>
              <w:t>p.z.p</w:t>
            </w:r>
            <w:proofErr w:type="spellEnd"/>
            <w:r w:rsidRPr="001924E0">
              <w:rPr>
                <w:sz w:val="22"/>
                <w:szCs w:val="22"/>
              </w:rPr>
              <w:t>.) mogli prawidłowo (bez narażenia się na zarzut ceny rażąco niskiej) wycenić przedmiotową usługę oraz koszty utrzymania niezbędnych części zamiennych przez okres co najmniej 10 lat.</w:t>
            </w:r>
          </w:p>
          <w:p w14:paraId="6F871DC2" w14:textId="77777777" w:rsidR="001924E0" w:rsidRPr="001924E0" w:rsidRDefault="001924E0" w:rsidP="001924E0">
            <w:pPr>
              <w:spacing w:after="40"/>
              <w:ind w:left="30" w:right="-72"/>
              <w:jc w:val="both"/>
              <w:rPr>
                <w:sz w:val="22"/>
                <w:szCs w:val="22"/>
              </w:rPr>
            </w:pPr>
            <w:r w:rsidRPr="001924E0">
              <w:rPr>
                <w:b/>
                <w:bCs/>
                <w:sz w:val="22"/>
                <w:szCs w:val="22"/>
              </w:rPr>
              <w:t xml:space="preserve">Stanowisko (wyjaśnienie) Zamawiającego: </w:t>
            </w:r>
            <w:r w:rsidRPr="001924E0">
              <w:rPr>
                <w:sz w:val="22"/>
                <w:szCs w:val="22"/>
              </w:rPr>
              <w:t xml:space="preserve">Opieka serwisowa pogwarancyjna nie stanowi integralnej części zamówienia. </w:t>
            </w:r>
          </w:p>
          <w:p w14:paraId="220E55A6" w14:textId="77777777" w:rsidR="003A1C93" w:rsidRPr="00173F99" w:rsidRDefault="003A1C93" w:rsidP="003A1C93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14:paraId="1AF87828" w14:textId="1448CF1C" w:rsidR="003A1C93" w:rsidRPr="003A1C93" w:rsidRDefault="003A1C93" w:rsidP="003A1C93">
            <w:pPr>
              <w:spacing w:before="60" w:after="60"/>
              <w:ind w:left="30" w:right="-72"/>
              <w:rPr>
                <w:b/>
                <w:bCs/>
                <w:sz w:val="22"/>
                <w:szCs w:val="22"/>
              </w:rPr>
            </w:pPr>
            <w:r w:rsidRPr="003A1C93">
              <w:rPr>
                <w:b/>
                <w:bCs/>
                <w:sz w:val="22"/>
                <w:szCs w:val="22"/>
              </w:rPr>
              <w:t>Pytanie nr 10</w:t>
            </w:r>
          </w:p>
          <w:p w14:paraId="49264882" w14:textId="77777777" w:rsidR="003A1C93" w:rsidRPr="003A1C93" w:rsidRDefault="003A1C93" w:rsidP="003A1C93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3A1C93">
              <w:rPr>
                <w:sz w:val="22"/>
                <w:szCs w:val="22"/>
              </w:rPr>
              <w:t>Zadanie nr 4 - Monitor operacyjny FULL HD kompatybilny z kolumną laparoskopową firmy Storz - Czy oferowane monitory mają być w pełni kompatybilne z posiadaną kolumną laparoskopową firmy Karl Storz ?</w:t>
            </w:r>
          </w:p>
          <w:p w14:paraId="5CB882FC" w14:textId="205CC2A6" w:rsidR="003A1C93" w:rsidRDefault="003A1C93" w:rsidP="003A1C93">
            <w:pPr>
              <w:spacing w:after="40"/>
              <w:ind w:left="30" w:right="-72"/>
              <w:rPr>
                <w:sz w:val="22"/>
                <w:szCs w:val="22"/>
              </w:rPr>
            </w:pPr>
            <w:r w:rsidRPr="003A1C93">
              <w:rPr>
                <w:b/>
                <w:bCs/>
                <w:sz w:val="22"/>
                <w:szCs w:val="22"/>
              </w:rPr>
              <w:t>Stanowisko (wyjaśnienie) Zamawiającego:</w:t>
            </w:r>
            <w:r>
              <w:rPr>
                <w:sz w:val="22"/>
                <w:szCs w:val="22"/>
              </w:rPr>
              <w:t xml:space="preserve"> Tak.</w:t>
            </w:r>
          </w:p>
          <w:p w14:paraId="036DF997" w14:textId="630A2AB6" w:rsidR="003A1C93" w:rsidRPr="006A5DF1" w:rsidRDefault="003A1C93" w:rsidP="003A1C93">
            <w:pPr>
              <w:spacing w:before="60" w:after="60"/>
              <w:ind w:left="30" w:right="-72"/>
              <w:rPr>
                <w:b/>
                <w:bCs/>
                <w:sz w:val="22"/>
                <w:szCs w:val="22"/>
              </w:rPr>
            </w:pPr>
            <w:r w:rsidRPr="006A5DF1">
              <w:rPr>
                <w:b/>
                <w:bCs/>
                <w:sz w:val="22"/>
                <w:szCs w:val="22"/>
              </w:rPr>
              <w:lastRenderedPageBreak/>
              <w:t xml:space="preserve">Pytanie nr </w:t>
            </w:r>
            <w:r>
              <w:rPr>
                <w:b/>
                <w:bCs/>
                <w:sz w:val="22"/>
                <w:szCs w:val="22"/>
              </w:rPr>
              <w:t>11</w:t>
            </w:r>
          </w:p>
          <w:p w14:paraId="2D0CB4F4" w14:textId="78B09450" w:rsidR="003A1C93" w:rsidRPr="006A5DF1" w:rsidRDefault="003A1C93" w:rsidP="003A1C93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173F99">
              <w:rPr>
                <w:sz w:val="22"/>
                <w:szCs w:val="22"/>
              </w:rPr>
              <w:t xml:space="preserve">Zadanie nr 4 - Monitor operacyjny FULL HD kompatybilny z kolumną laparoskopową firmy Storz - Czy kompatybilność monitorów z posiadaną przez Zamawiającego kolumną laparoskopową </w:t>
            </w:r>
            <w:r>
              <w:rPr>
                <w:sz w:val="22"/>
                <w:szCs w:val="22"/>
              </w:rPr>
              <w:br/>
            </w:r>
            <w:r w:rsidRPr="00173F99">
              <w:rPr>
                <w:sz w:val="22"/>
                <w:szCs w:val="22"/>
              </w:rPr>
              <w:t>ma być potwierdzona przez autoryzowanego przedstawiciela producenta toru wizyjnego na terenie RP?</w:t>
            </w:r>
          </w:p>
          <w:p w14:paraId="5B86B6BA" w14:textId="66C2E130" w:rsidR="003A1C93" w:rsidRPr="003A1C93" w:rsidRDefault="003A1C93" w:rsidP="003A1C93">
            <w:pPr>
              <w:spacing w:after="40"/>
              <w:ind w:left="30" w:right="-72"/>
              <w:rPr>
                <w:sz w:val="22"/>
                <w:szCs w:val="22"/>
              </w:rPr>
            </w:pPr>
            <w:r w:rsidRPr="006A5DF1">
              <w:rPr>
                <w:b/>
                <w:bCs/>
                <w:sz w:val="22"/>
                <w:szCs w:val="22"/>
              </w:rPr>
              <w:t>Stanowisko (wyjaśnienie) Zamawiającego:</w:t>
            </w:r>
            <w:r>
              <w:rPr>
                <w:b/>
                <w:bCs/>
                <w:sz w:val="22"/>
                <w:szCs w:val="22"/>
              </w:rPr>
              <w:t xml:space="preserve"> </w:t>
            </w:r>
            <w:r w:rsidRPr="003A1C93">
              <w:rPr>
                <w:sz w:val="22"/>
                <w:szCs w:val="22"/>
              </w:rPr>
              <w:t>T</w:t>
            </w:r>
            <w:r>
              <w:rPr>
                <w:sz w:val="22"/>
                <w:szCs w:val="22"/>
              </w:rPr>
              <w:t>ak.</w:t>
            </w:r>
          </w:p>
          <w:p w14:paraId="2274D2A9" w14:textId="657857D1" w:rsidR="003A1C93" w:rsidRPr="00173F99" w:rsidRDefault="003A1C93" w:rsidP="00CA148D">
            <w:pPr>
              <w:spacing w:after="60"/>
              <w:ind w:left="30" w:right="-72"/>
              <w:jc w:val="both"/>
              <w:rPr>
                <w:sz w:val="22"/>
                <w:szCs w:val="22"/>
                <w:highlight w:val="darkGray"/>
              </w:rPr>
            </w:pPr>
          </w:p>
        </w:tc>
      </w:tr>
      <w:tr w:rsidR="00173F99" w:rsidRPr="006A5DF1" w14:paraId="669EC6D6" w14:textId="77777777" w:rsidTr="00CA148D">
        <w:tc>
          <w:tcPr>
            <w:tcW w:w="9356" w:type="dxa"/>
            <w:shd w:val="clear" w:color="auto" w:fill="auto"/>
          </w:tcPr>
          <w:p w14:paraId="1954794A" w14:textId="661FC5B3" w:rsidR="00173F99" w:rsidRPr="006A5DF1" w:rsidRDefault="00173F99" w:rsidP="00CA148D">
            <w:pPr>
              <w:spacing w:before="60" w:after="60"/>
              <w:ind w:left="30" w:right="-72"/>
              <w:rPr>
                <w:b/>
                <w:bCs/>
                <w:sz w:val="22"/>
                <w:szCs w:val="22"/>
              </w:rPr>
            </w:pPr>
            <w:r w:rsidRPr="006A5DF1">
              <w:rPr>
                <w:b/>
                <w:bCs/>
                <w:sz w:val="22"/>
                <w:szCs w:val="22"/>
              </w:rPr>
              <w:lastRenderedPageBreak/>
              <w:t xml:space="preserve">Pytanie nr </w:t>
            </w:r>
            <w:r w:rsidR="003A1C93">
              <w:rPr>
                <w:b/>
                <w:bCs/>
                <w:sz w:val="22"/>
                <w:szCs w:val="22"/>
              </w:rPr>
              <w:t>12</w:t>
            </w:r>
          </w:p>
          <w:p w14:paraId="58BDBA90" w14:textId="4E0F9111" w:rsidR="00173F99" w:rsidRDefault="00173F99" w:rsidP="00CA148D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173F99">
              <w:rPr>
                <w:sz w:val="22"/>
                <w:szCs w:val="22"/>
              </w:rPr>
              <w:t xml:space="preserve">Czy Zamawiający przyzna 10 punktów rozwiązaniu lepszemu niż opisane tj. stół operacyjny </w:t>
            </w:r>
            <w:r w:rsidR="00C06073">
              <w:rPr>
                <w:sz w:val="22"/>
                <w:szCs w:val="22"/>
              </w:rPr>
              <w:br/>
            </w:r>
            <w:r w:rsidRPr="00173F99">
              <w:rPr>
                <w:sz w:val="22"/>
                <w:szCs w:val="22"/>
              </w:rPr>
              <w:t xml:space="preserve">z podstawą profilowaną w kształcie litery X , węższą w części centralnej tak aby ułatwić dostęp </w:t>
            </w:r>
            <w:r w:rsidR="00C06073">
              <w:rPr>
                <w:sz w:val="22"/>
                <w:szCs w:val="22"/>
              </w:rPr>
              <w:br/>
            </w:r>
            <w:r w:rsidRPr="00173F99">
              <w:rPr>
                <w:sz w:val="22"/>
                <w:szCs w:val="22"/>
              </w:rPr>
              <w:t>do pacjenta w czasie zabiegu ?</w:t>
            </w:r>
          </w:p>
          <w:p w14:paraId="6E1761D2" w14:textId="04AD388C" w:rsidR="0064561E" w:rsidRPr="00C06073" w:rsidRDefault="0064561E" w:rsidP="0064561E">
            <w:pPr>
              <w:spacing w:after="40"/>
              <w:ind w:left="30" w:right="-72"/>
              <w:rPr>
                <w:sz w:val="22"/>
                <w:szCs w:val="22"/>
              </w:rPr>
            </w:pPr>
            <w:r w:rsidRPr="006A5DF1">
              <w:rPr>
                <w:b/>
                <w:bCs/>
                <w:sz w:val="22"/>
                <w:szCs w:val="22"/>
              </w:rPr>
              <w:t>Stanowisko (wyjaśnienie) Zamawiającego:</w:t>
            </w:r>
            <w:r w:rsidR="00C06073">
              <w:rPr>
                <w:sz w:val="22"/>
                <w:szCs w:val="22"/>
              </w:rPr>
              <w:t xml:space="preserve"> Zgodnie z pytaniem i odpowiedzią – pytanie nr 2.</w:t>
            </w:r>
          </w:p>
          <w:p w14:paraId="4D7A7640" w14:textId="77777777" w:rsidR="0064561E" w:rsidRPr="00173F99" w:rsidRDefault="0064561E" w:rsidP="00CA148D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14:paraId="3C793215" w14:textId="1070816B" w:rsidR="0064561E" w:rsidRPr="00415DC9" w:rsidRDefault="0064561E" w:rsidP="0064561E">
            <w:pPr>
              <w:spacing w:before="60" w:after="60"/>
              <w:ind w:left="30" w:right="-72"/>
              <w:rPr>
                <w:b/>
                <w:bCs/>
                <w:sz w:val="22"/>
                <w:szCs w:val="22"/>
              </w:rPr>
            </w:pPr>
            <w:r w:rsidRPr="00415DC9">
              <w:rPr>
                <w:b/>
                <w:bCs/>
                <w:sz w:val="22"/>
                <w:szCs w:val="22"/>
              </w:rPr>
              <w:t xml:space="preserve">Pytanie nr </w:t>
            </w:r>
            <w:r w:rsidR="003A1C93" w:rsidRPr="00415DC9">
              <w:rPr>
                <w:b/>
                <w:bCs/>
                <w:sz w:val="22"/>
                <w:szCs w:val="22"/>
              </w:rPr>
              <w:t>13</w:t>
            </w:r>
          </w:p>
          <w:p w14:paraId="01AB0660" w14:textId="75C67F95" w:rsidR="00173F99" w:rsidRPr="00415DC9" w:rsidRDefault="00173F99" w:rsidP="00CA148D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415DC9">
              <w:rPr>
                <w:sz w:val="22"/>
                <w:szCs w:val="22"/>
              </w:rPr>
              <w:t xml:space="preserve">Czy Zamawiający dopuści stół operacyjny z podstawą o konstrukcji ze stali nierdzewnej </w:t>
            </w:r>
            <w:r w:rsidR="00C06073" w:rsidRPr="00415DC9">
              <w:rPr>
                <w:sz w:val="22"/>
                <w:szCs w:val="22"/>
              </w:rPr>
              <w:br/>
            </w:r>
            <w:r w:rsidRPr="00415DC9">
              <w:rPr>
                <w:sz w:val="22"/>
                <w:szCs w:val="22"/>
              </w:rPr>
              <w:t>z osłoną z kompozytu odpornego na zarysowania i uszkodzenia mechaniczne ?</w:t>
            </w:r>
          </w:p>
          <w:p w14:paraId="2EE711BE" w14:textId="7F4AC17A" w:rsidR="0064561E" w:rsidRPr="00415DC9" w:rsidRDefault="0064561E" w:rsidP="0064561E">
            <w:pPr>
              <w:spacing w:after="40"/>
              <w:ind w:left="30" w:right="-72"/>
              <w:rPr>
                <w:sz w:val="22"/>
                <w:szCs w:val="22"/>
              </w:rPr>
            </w:pPr>
            <w:r w:rsidRPr="00415DC9">
              <w:rPr>
                <w:b/>
                <w:bCs/>
                <w:sz w:val="22"/>
                <w:szCs w:val="22"/>
              </w:rPr>
              <w:t>Stanowisko (wyjaśnienie) Zamawiającego:</w:t>
            </w:r>
            <w:r w:rsidR="00415DC9" w:rsidRPr="00415DC9">
              <w:rPr>
                <w:b/>
                <w:bCs/>
                <w:sz w:val="22"/>
                <w:szCs w:val="22"/>
              </w:rPr>
              <w:t xml:space="preserve"> </w:t>
            </w:r>
            <w:r w:rsidR="00415DC9" w:rsidRPr="00415DC9">
              <w:rPr>
                <w:sz w:val="22"/>
                <w:szCs w:val="22"/>
              </w:rPr>
              <w:t>Zgodnie z SWZ.</w:t>
            </w:r>
          </w:p>
          <w:p w14:paraId="2172099A" w14:textId="77777777" w:rsidR="0064561E" w:rsidRPr="00173F99" w:rsidRDefault="0064561E" w:rsidP="00CA148D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14:paraId="031EA50A" w14:textId="33873DB1" w:rsidR="0064561E" w:rsidRPr="00415DC9" w:rsidRDefault="0064561E" w:rsidP="0064561E">
            <w:pPr>
              <w:spacing w:before="60" w:after="60"/>
              <w:ind w:left="30" w:right="-72"/>
              <w:rPr>
                <w:b/>
                <w:bCs/>
                <w:sz w:val="22"/>
                <w:szCs w:val="22"/>
              </w:rPr>
            </w:pPr>
            <w:r w:rsidRPr="00415DC9">
              <w:rPr>
                <w:b/>
                <w:bCs/>
                <w:sz w:val="22"/>
                <w:szCs w:val="22"/>
              </w:rPr>
              <w:t xml:space="preserve">Pytanie nr </w:t>
            </w:r>
            <w:r w:rsidR="003A1C93" w:rsidRPr="00415DC9">
              <w:rPr>
                <w:b/>
                <w:bCs/>
                <w:sz w:val="22"/>
                <w:szCs w:val="22"/>
              </w:rPr>
              <w:t>14</w:t>
            </w:r>
          </w:p>
          <w:p w14:paraId="19203F1C" w14:textId="65B43FAE" w:rsidR="00173F99" w:rsidRPr="00415DC9" w:rsidRDefault="00173F99" w:rsidP="00CA148D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415DC9">
              <w:rPr>
                <w:sz w:val="22"/>
                <w:szCs w:val="22"/>
              </w:rPr>
              <w:t>Czy Zamawiający dopuści kolumnę stołu wykonaną ze stali nierdzewnej z dodatkową osłoną górnej części z kompozytu tworzywowego co stanowi dodatkowe zabezpieczenie ?</w:t>
            </w:r>
          </w:p>
          <w:p w14:paraId="34B454FA" w14:textId="77777777" w:rsidR="00415DC9" w:rsidRPr="00415DC9" w:rsidRDefault="00415DC9" w:rsidP="00415DC9">
            <w:pPr>
              <w:spacing w:after="40"/>
              <w:ind w:left="30" w:right="-72"/>
              <w:rPr>
                <w:sz w:val="22"/>
                <w:szCs w:val="22"/>
              </w:rPr>
            </w:pPr>
            <w:r w:rsidRPr="00415DC9">
              <w:rPr>
                <w:b/>
                <w:bCs/>
                <w:sz w:val="22"/>
                <w:szCs w:val="22"/>
              </w:rPr>
              <w:t xml:space="preserve">Stanowisko (wyjaśnienie) Zamawiającego: </w:t>
            </w:r>
            <w:r w:rsidRPr="00415DC9">
              <w:rPr>
                <w:sz w:val="22"/>
                <w:szCs w:val="22"/>
              </w:rPr>
              <w:t>Zgodnie z SWZ.</w:t>
            </w:r>
          </w:p>
          <w:p w14:paraId="338467E9" w14:textId="77777777" w:rsidR="0064561E" w:rsidRPr="00173F99" w:rsidRDefault="0064561E" w:rsidP="00CA148D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14:paraId="17C19995" w14:textId="110803AC" w:rsidR="0064561E" w:rsidRPr="00E835DB" w:rsidRDefault="0064561E" w:rsidP="0064561E">
            <w:pPr>
              <w:spacing w:before="60" w:after="60"/>
              <w:ind w:left="30" w:right="-72"/>
              <w:rPr>
                <w:b/>
                <w:bCs/>
                <w:sz w:val="22"/>
                <w:szCs w:val="22"/>
              </w:rPr>
            </w:pPr>
            <w:r w:rsidRPr="00E835DB">
              <w:rPr>
                <w:b/>
                <w:bCs/>
                <w:sz w:val="22"/>
                <w:szCs w:val="22"/>
              </w:rPr>
              <w:t xml:space="preserve">Pytanie nr </w:t>
            </w:r>
            <w:r w:rsidR="003A1C93" w:rsidRPr="00E835DB">
              <w:rPr>
                <w:b/>
                <w:bCs/>
                <w:sz w:val="22"/>
                <w:szCs w:val="22"/>
              </w:rPr>
              <w:t>15</w:t>
            </w:r>
          </w:p>
          <w:p w14:paraId="0521CB6D" w14:textId="2F0ACF35" w:rsidR="00173F99" w:rsidRPr="00E835DB" w:rsidRDefault="00173F99" w:rsidP="00CA148D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E835DB">
              <w:rPr>
                <w:sz w:val="22"/>
                <w:szCs w:val="22"/>
              </w:rPr>
              <w:t>Czy Zamawiający dopuści stół operacyjny z czterema podwójnymi obrotowymi kołami o średnicy 125mm, które w niektórych pozycjach nieznacznie wystają poza obrys podstawy stołu ?</w:t>
            </w:r>
          </w:p>
          <w:p w14:paraId="09F0DB1D" w14:textId="77777777" w:rsidR="00E835DB" w:rsidRPr="00415DC9" w:rsidRDefault="00E835DB" w:rsidP="00E835DB">
            <w:pPr>
              <w:spacing w:after="40"/>
              <w:ind w:left="30" w:right="-72"/>
              <w:rPr>
                <w:sz w:val="22"/>
                <w:szCs w:val="22"/>
              </w:rPr>
            </w:pPr>
            <w:r w:rsidRPr="00415DC9">
              <w:rPr>
                <w:b/>
                <w:bCs/>
                <w:sz w:val="22"/>
                <w:szCs w:val="22"/>
              </w:rPr>
              <w:t xml:space="preserve">Stanowisko (wyjaśnienie) Zamawiającego: </w:t>
            </w:r>
            <w:r w:rsidRPr="00415DC9">
              <w:rPr>
                <w:sz w:val="22"/>
                <w:szCs w:val="22"/>
              </w:rPr>
              <w:t>Zgodnie z SWZ.</w:t>
            </w:r>
          </w:p>
          <w:p w14:paraId="2F9F4F97" w14:textId="77777777" w:rsidR="0064561E" w:rsidRPr="00173F99" w:rsidRDefault="0064561E" w:rsidP="00CA148D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14:paraId="06EB0CC0" w14:textId="0D0FB2B9" w:rsidR="0064561E" w:rsidRPr="00E835DB" w:rsidRDefault="0064561E" w:rsidP="0064561E">
            <w:pPr>
              <w:spacing w:before="60" w:after="60"/>
              <w:ind w:left="30" w:right="-72"/>
              <w:rPr>
                <w:b/>
                <w:bCs/>
                <w:sz w:val="22"/>
                <w:szCs w:val="22"/>
              </w:rPr>
            </w:pPr>
            <w:r w:rsidRPr="00E835DB">
              <w:rPr>
                <w:b/>
                <w:bCs/>
                <w:sz w:val="22"/>
                <w:szCs w:val="22"/>
              </w:rPr>
              <w:t xml:space="preserve">Pytanie nr </w:t>
            </w:r>
            <w:r w:rsidR="003A1C93" w:rsidRPr="00E835DB">
              <w:rPr>
                <w:b/>
                <w:bCs/>
                <w:sz w:val="22"/>
                <w:szCs w:val="22"/>
              </w:rPr>
              <w:t>16</w:t>
            </w:r>
          </w:p>
          <w:p w14:paraId="7C85CC31" w14:textId="624D344A" w:rsidR="00173F99" w:rsidRPr="00E835DB" w:rsidRDefault="00173F99" w:rsidP="00CA148D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E835DB">
              <w:rPr>
                <w:sz w:val="22"/>
                <w:szCs w:val="22"/>
              </w:rPr>
              <w:t>Czy Zamawiający dopuści stół z funkcją blokady stołu poprzez blokowanie wszystkich kół ?</w:t>
            </w:r>
          </w:p>
          <w:p w14:paraId="616E2A33" w14:textId="77777777" w:rsidR="00E835DB" w:rsidRPr="00415DC9" w:rsidRDefault="00E835DB" w:rsidP="00E835DB">
            <w:pPr>
              <w:spacing w:after="40"/>
              <w:ind w:left="30" w:right="-72"/>
              <w:rPr>
                <w:sz w:val="22"/>
                <w:szCs w:val="22"/>
              </w:rPr>
            </w:pPr>
            <w:r w:rsidRPr="00415DC9">
              <w:rPr>
                <w:b/>
                <w:bCs/>
                <w:sz w:val="22"/>
                <w:szCs w:val="22"/>
              </w:rPr>
              <w:t xml:space="preserve">Stanowisko (wyjaśnienie) Zamawiającego: </w:t>
            </w:r>
            <w:r w:rsidRPr="00415DC9">
              <w:rPr>
                <w:sz w:val="22"/>
                <w:szCs w:val="22"/>
              </w:rPr>
              <w:t>Zgodnie z SWZ.</w:t>
            </w:r>
          </w:p>
          <w:p w14:paraId="2FDCAA3F" w14:textId="77777777" w:rsidR="0064561E" w:rsidRPr="00173F99" w:rsidRDefault="0064561E" w:rsidP="00CA148D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14:paraId="73322DD5" w14:textId="05E9231A" w:rsidR="0064561E" w:rsidRPr="00E835DB" w:rsidRDefault="0064561E" w:rsidP="0064561E">
            <w:pPr>
              <w:spacing w:before="60" w:after="60"/>
              <w:ind w:left="30" w:right="-72"/>
              <w:rPr>
                <w:b/>
                <w:bCs/>
                <w:sz w:val="22"/>
                <w:szCs w:val="22"/>
              </w:rPr>
            </w:pPr>
            <w:r w:rsidRPr="00E835DB">
              <w:rPr>
                <w:b/>
                <w:bCs/>
                <w:sz w:val="22"/>
                <w:szCs w:val="22"/>
              </w:rPr>
              <w:t xml:space="preserve">Pytanie nr </w:t>
            </w:r>
            <w:r w:rsidR="003A1C93" w:rsidRPr="00E835DB">
              <w:rPr>
                <w:b/>
                <w:bCs/>
                <w:sz w:val="22"/>
                <w:szCs w:val="22"/>
              </w:rPr>
              <w:t>17</w:t>
            </w:r>
          </w:p>
          <w:p w14:paraId="33F76B76" w14:textId="3C5FC2FC" w:rsidR="00173F99" w:rsidRPr="00E835DB" w:rsidRDefault="00173F99" w:rsidP="00CA148D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E835DB">
              <w:rPr>
                <w:sz w:val="22"/>
                <w:szCs w:val="22"/>
              </w:rPr>
              <w:t>Czy Zamawiający dopuści stół operacyjny bez dodatkowej osłony zabezpieczającej panel sterowania awaryjnego lecz z zabezpieczeniem przed przypadkowym uruchomieniem dodatkowego (awaryjnego) układu sterującego blatu poprzez konieczność naciśnięcia jednocześnie dwóch przycisków dodatkowego panelu sterującego celem aktywacji wybranej funkcji ?</w:t>
            </w:r>
          </w:p>
          <w:p w14:paraId="39041D3F" w14:textId="77777777" w:rsidR="00E835DB" w:rsidRPr="00415DC9" w:rsidRDefault="00E835DB" w:rsidP="00E835DB">
            <w:pPr>
              <w:spacing w:after="40"/>
              <w:ind w:left="30" w:right="-72"/>
              <w:rPr>
                <w:sz w:val="22"/>
                <w:szCs w:val="22"/>
              </w:rPr>
            </w:pPr>
            <w:r w:rsidRPr="00415DC9">
              <w:rPr>
                <w:b/>
                <w:bCs/>
                <w:sz w:val="22"/>
                <w:szCs w:val="22"/>
              </w:rPr>
              <w:t xml:space="preserve">Stanowisko (wyjaśnienie) Zamawiającego: </w:t>
            </w:r>
            <w:r w:rsidRPr="00415DC9">
              <w:rPr>
                <w:sz w:val="22"/>
                <w:szCs w:val="22"/>
              </w:rPr>
              <w:t>Zgodnie z SWZ.</w:t>
            </w:r>
          </w:p>
          <w:p w14:paraId="72328DC9" w14:textId="77777777" w:rsidR="0064561E" w:rsidRPr="00173F99" w:rsidRDefault="0064561E" w:rsidP="00CA148D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14:paraId="1B7E6F0F" w14:textId="6796DF44" w:rsidR="0064561E" w:rsidRPr="00E835DB" w:rsidRDefault="0064561E" w:rsidP="0064561E">
            <w:pPr>
              <w:spacing w:before="60" w:after="60"/>
              <w:ind w:left="30" w:right="-72"/>
              <w:rPr>
                <w:b/>
                <w:bCs/>
                <w:sz w:val="22"/>
                <w:szCs w:val="22"/>
              </w:rPr>
            </w:pPr>
            <w:r w:rsidRPr="00E835DB">
              <w:rPr>
                <w:b/>
                <w:bCs/>
                <w:sz w:val="22"/>
                <w:szCs w:val="22"/>
              </w:rPr>
              <w:t xml:space="preserve">Pytanie nr </w:t>
            </w:r>
            <w:r w:rsidR="003A1C93" w:rsidRPr="00E835DB">
              <w:rPr>
                <w:b/>
                <w:bCs/>
                <w:sz w:val="22"/>
                <w:szCs w:val="22"/>
              </w:rPr>
              <w:t>18</w:t>
            </w:r>
          </w:p>
          <w:p w14:paraId="35E26ADB" w14:textId="098D00A9" w:rsidR="00173F99" w:rsidRPr="00E835DB" w:rsidRDefault="00173F99" w:rsidP="00CA148D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E835DB">
              <w:rPr>
                <w:sz w:val="22"/>
                <w:szCs w:val="22"/>
              </w:rPr>
              <w:t>Czy Zamawiający dopuści pilota z 6 stopniowym wskaźnikiem sygnalizującym stan naładowania akumulatorów co jest zupełnie wystarczające do oceny w jakim stopniu naładowane są akumulatory. Dodatkowo w stole na panelu sterowania awaryjnego jest kolorystyczny wskaźnik diodowy informujący o stopniu naładowania akumulatorów.</w:t>
            </w:r>
          </w:p>
          <w:p w14:paraId="6DE2BB39" w14:textId="77777777" w:rsidR="00E835DB" w:rsidRPr="00415DC9" w:rsidRDefault="00E835DB" w:rsidP="00E835DB">
            <w:pPr>
              <w:spacing w:after="40"/>
              <w:ind w:left="30" w:right="-72"/>
              <w:rPr>
                <w:sz w:val="22"/>
                <w:szCs w:val="22"/>
              </w:rPr>
            </w:pPr>
            <w:r w:rsidRPr="00415DC9">
              <w:rPr>
                <w:b/>
                <w:bCs/>
                <w:sz w:val="22"/>
                <w:szCs w:val="22"/>
              </w:rPr>
              <w:lastRenderedPageBreak/>
              <w:t xml:space="preserve">Stanowisko (wyjaśnienie) Zamawiającego: </w:t>
            </w:r>
            <w:r w:rsidRPr="00415DC9">
              <w:rPr>
                <w:sz w:val="22"/>
                <w:szCs w:val="22"/>
              </w:rPr>
              <w:t>Zgodnie z SWZ.</w:t>
            </w:r>
          </w:p>
          <w:p w14:paraId="59C63DF2" w14:textId="77777777" w:rsidR="0064561E" w:rsidRPr="00173F99" w:rsidRDefault="0064561E" w:rsidP="00CA148D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14:paraId="7398D0F0" w14:textId="6D355F6F" w:rsidR="0064561E" w:rsidRPr="00E835DB" w:rsidRDefault="0064561E" w:rsidP="0064561E">
            <w:pPr>
              <w:spacing w:before="60" w:after="60"/>
              <w:ind w:left="30" w:right="-72"/>
              <w:rPr>
                <w:b/>
                <w:bCs/>
                <w:sz w:val="22"/>
                <w:szCs w:val="22"/>
              </w:rPr>
            </w:pPr>
            <w:r w:rsidRPr="00E835DB">
              <w:rPr>
                <w:b/>
                <w:bCs/>
                <w:sz w:val="22"/>
                <w:szCs w:val="22"/>
              </w:rPr>
              <w:t xml:space="preserve">Pytanie nr </w:t>
            </w:r>
            <w:r w:rsidR="003A1C93" w:rsidRPr="00E835DB">
              <w:rPr>
                <w:b/>
                <w:bCs/>
                <w:sz w:val="22"/>
                <w:szCs w:val="22"/>
              </w:rPr>
              <w:t>19</w:t>
            </w:r>
          </w:p>
          <w:p w14:paraId="4A2A16FE" w14:textId="7650D6A8" w:rsidR="00173F99" w:rsidRPr="00E835DB" w:rsidRDefault="00173F99" w:rsidP="00CA148D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E835DB">
              <w:rPr>
                <w:sz w:val="22"/>
                <w:szCs w:val="22"/>
              </w:rPr>
              <w:t xml:space="preserve">Czy Zamawiający dopuści sekcję pod nogi łatwo </w:t>
            </w:r>
            <w:proofErr w:type="spellStart"/>
            <w:r w:rsidRPr="00E835DB">
              <w:rPr>
                <w:sz w:val="22"/>
                <w:szCs w:val="22"/>
              </w:rPr>
              <w:t>demontowalną</w:t>
            </w:r>
            <w:proofErr w:type="spellEnd"/>
            <w:r w:rsidRPr="00E835DB">
              <w:rPr>
                <w:sz w:val="22"/>
                <w:szCs w:val="22"/>
              </w:rPr>
              <w:t xml:space="preserve"> i regulowaną manualnie </w:t>
            </w:r>
            <w:r w:rsidR="00C06073" w:rsidRPr="00E835DB">
              <w:rPr>
                <w:sz w:val="22"/>
                <w:szCs w:val="22"/>
              </w:rPr>
              <w:br/>
            </w:r>
            <w:r w:rsidRPr="00E835DB">
              <w:rPr>
                <w:sz w:val="22"/>
                <w:szCs w:val="22"/>
              </w:rPr>
              <w:t xml:space="preserve">ze wspomaganiem pneumatycznym w zakresie min. - 90° ÷ +0° w płaszczyźnie pionowej i 180° </w:t>
            </w:r>
            <w:r w:rsidR="00C06073" w:rsidRPr="00E835DB">
              <w:rPr>
                <w:sz w:val="22"/>
                <w:szCs w:val="22"/>
              </w:rPr>
              <w:br/>
            </w:r>
            <w:r w:rsidRPr="00E835DB">
              <w:rPr>
                <w:sz w:val="22"/>
                <w:szCs w:val="22"/>
              </w:rPr>
              <w:t>w płaszczyźnie poziomej ?</w:t>
            </w:r>
          </w:p>
          <w:p w14:paraId="22176665" w14:textId="180C06C0" w:rsidR="0064561E" w:rsidRPr="00E835DB" w:rsidRDefault="0064561E" w:rsidP="0064561E">
            <w:pPr>
              <w:spacing w:after="40"/>
              <w:ind w:left="30" w:right="-72"/>
              <w:rPr>
                <w:sz w:val="22"/>
                <w:szCs w:val="22"/>
              </w:rPr>
            </w:pPr>
            <w:r w:rsidRPr="00E835DB">
              <w:rPr>
                <w:b/>
                <w:bCs/>
                <w:sz w:val="22"/>
                <w:szCs w:val="22"/>
              </w:rPr>
              <w:t>Stanowisko (wyjaśnienie) Zamawiającego:</w:t>
            </w:r>
            <w:r w:rsidR="00E835DB" w:rsidRPr="00E835DB">
              <w:rPr>
                <w:b/>
                <w:bCs/>
                <w:sz w:val="22"/>
                <w:szCs w:val="22"/>
              </w:rPr>
              <w:t xml:space="preserve"> </w:t>
            </w:r>
            <w:r w:rsidR="00E835DB" w:rsidRPr="00E835DB">
              <w:rPr>
                <w:sz w:val="22"/>
                <w:szCs w:val="22"/>
              </w:rPr>
              <w:t>Zamawiający dopuszcza.</w:t>
            </w:r>
          </w:p>
          <w:p w14:paraId="716E4913" w14:textId="77777777" w:rsidR="0064561E" w:rsidRPr="00173F99" w:rsidRDefault="0064561E" w:rsidP="00CA148D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14:paraId="042379C8" w14:textId="66C780CC" w:rsidR="0064561E" w:rsidRPr="00E835DB" w:rsidRDefault="0064561E" w:rsidP="0064561E">
            <w:pPr>
              <w:spacing w:before="60" w:after="60"/>
              <w:ind w:left="30" w:right="-72"/>
              <w:rPr>
                <w:b/>
                <w:bCs/>
                <w:sz w:val="22"/>
                <w:szCs w:val="22"/>
              </w:rPr>
            </w:pPr>
            <w:r w:rsidRPr="00E835DB">
              <w:rPr>
                <w:b/>
                <w:bCs/>
                <w:sz w:val="22"/>
                <w:szCs w:val="22"/>
              </w:rPr>
              <w:t xml:space="preserve">Pytanie nr </w:t>
            </w:r>
            <w:r w:rsidR="003A1C93" w:rsidRPr="00E835DB">
              <w:rPr>
                <w:b/>
                <w:bCs/>
                <w:sz w:val="22"/>
                <w:szCs w:val="22"/>
              </w:rPr>
              <w:t>20</w:t>
            </w:r>
          </w:p>
          <w:p w14:paraId="4BC0FA65" w14:textId="4AB0158C" w:rsidR="00173F99" w:rsidRPr="00E835DB" w:rsidRDefault="00173F99" w:rsidP="00CA148D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E835DB">
              <w:rPr>
                <w:sz w:val="22"/>
                <w:szCs w:val="22"/>
              </w:rPr>
              <w:t>Czy Zamawiający dopuści materace montowane do stołu operacyjnego na rzepy o grubości 80mm.?</w:t>
            </w:r>
          </w:p>
          <w:p w14:paraId="2468D4FC" w14:textId="77777777" w:rsidR="00E835DB" w:rsidRPr="00415DC9" w:rsidRDefault="00E835DB" w:rsidP="00E835DB">
            <w:pPr>
              <w:spacing w:after="40"/>
              <w:ind w:left="30" w:right="-72"/>
              <w:rPr>
                <w:sz w:val="22"/>
                <w:szCs w:val="22"/>
              </w:rPr>
            </w:pPr>
            <w:r w:rsidRPr="00415DC9">
              <w:rPr>
                <w:b/>
                <w:bCs/>
                <w:sz w:val="22"/>
                <w:szCs w:val="22"/>
              </w:rPr>
              <w:t xml:space="preserve">Stanowisko (wyjaśnienie) Zamawiającego: </w:t>
            </w:r>
            <w:r w:rsidRPr="00415DC9">
              <w:rPr>
                <w:sz w:val="22"/>
                <w:szCs w:val="22"/>
              </w:rPr>
              <w:t>Zgodnie z SWZ.</w:t>
            </w:r>
          </w:p>
          <w:p w14:paraId="3D13D21A" w14:textId="77777777" w:rsidR="0064561E" w:rsidRPr="00173F99" w:rsidRDefault="0064561E" w:rsidP="00CA148D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14:paraId="45537F8C" w14:textId="5E2FA2F6" w:rsidR="0064561E" w:rsidRPr="00E835DB" w:rsidRDefault="0064561E" w:rsidP="0064561E">
            <w:pPr>
              <w:spacing w:before="60" w:after="60"/>
              <w:ind w:left="30" w:right="-72"/>
              <w:rPr>
                <w:b/>
                <w:bCs/>
                <w:sz w:val="22"/>
                <w:szCs w:val="22"/>
              </w:rPr>
            </w:pPr>
            <w:r w:rsidRPr="00E835DB">
              <w:rPr>
                <w:b/>
                <w:bCs/>
                <w:sz w:val="22"/>
                <w:szCs w:val="22"/>
              </w:rPr>
              <w:t xml:space="preserve">Pytanie nr </w:t>
            </w:r>
            <w:r w:rsidR="003A1C93" w:rsidRPr="00E835DB">
              <w:rPr>
                <w:b/>
                <w:bCs/>
                <w:sz w:val="22"/>
                <w:szCs w:val="22"/>
              </w:rPr>
              <w:t>21</w:t>
            </w:r>
          </w:p>
          <w:p w14:paraId="4552D2A7" w14:textId="51B662DB" w:rsidR="00173F99" w:rsidRPr="00E835DB" w:rsidRDefault="00173F99" w:rsidP="00CA148D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E835DB">
              <w:rPr>
                <w:sz w:val="22"/>
                <w:szCs w:val="22"/>
              </w:rPr>
              <w:t xml:space="preserve">Czy Zamawiający dopuści możliwość doposażenia w przyszłości stołu o następujące elementy, </w:t>
            </w:r>
            <w:r w:rsidR="00C06073" w:rsidRPr="00E835DB">
              <w:rPr>
                <w:sz w:val="22"/>
                <w:szCs w:val="22"/>
              </w:rPr>
              <w:br/>
            </w:r>
            <w:r w:rsidRPr="00E835DB">
              <w:rPr>
                <w:sz w:val="22"/>
                <w:szCs w:val="22"/>
              </w:rPr>
              <w:t>nie występujące na obecnym etapie wyposażenia stołu :</w:t>
            </w:r>
          </w:p>
          <w:p w14:paraId="156821F8" w14:textId="77777777" w:rsidR="00173F99" w:rsidRPr="00E835DB" w:rsidRDefault="00173F99" w:rsidP="00CA148D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E835DB">
              <w:rPr>
                <w:sz w:val="22"/>
                <w:szCs w:val="22"/>
              </w:rPr>
              <w:t>- dedykowaną karbonową ramę – rama z podparciem od strony głowy , o nośności 250 kg, mocowaną bezpośrednio do stołu za pomocą dodatkowych adapterów</w:t>
            </w:r>
          </w:p>
          <w:p w14:paraId="56EBDDA4" w14:textId="5CFB59C7" w:rsidR="00173F99" w:rsidRPr="00E835DB" w:rsidRDefault="00173F99" w:rsidP="00CA148D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E835DB">
              <w:rPr>
                <w:sz w:val="22"/>
                <w:szCs w:val="22"/>
              </w:rPr>
              <w:t xml:space="preserve">- dedykowaną karbonową płytę o długości 1150 mm mocowaną bezpośrednio do stołu </w:t>
            </w:r>
            <w:r w:rsidR="00C06073" w:rsidRPr="00E835DB">
              <w:rPr>
                <w:sz w:val="22"/>
                <w:szCs w:val="22"/>
              </w:rPr>
              <w:br/>
            </w:r>
            <w:r w:rsidRPr="00E835DB">
              <w:rPr>
                <w:sz w:val="22"/>
                <w:szCs w:val="22"/>
              </w:rPr>
              <w:t>bez dodatkowych adapterów ?</w:t>
            </w:r>
          </w:p>
          <w:p w14:paraId="491A0CC2" w14:textId="77777777" w:rsidR="00E835DB" w:rsidRPr="00415DC9" w:rsidRDefault="00E835DB" w:rsidP="00E835DB">
            <w:pPr>
              <w:spacing w:after="40"/>
              <w:ind w:left="30" w:right="-72"/>
              <w:rPr>
                <w:sz w:val="22"/>
                <w:szCs w:val="22"/>
              </w:rPr>
            </w:pPr>
            <w:r w:rsidRPr="00415DC9">
              <w:rPr>
                <w:b/>
                <w:bCs/>
                <w:sz w:val="22"/>
                <w:szCs w:val="22"/>
              </w:rPr>
              <w:t xml:space="preserve">Stanowisko (wyjaśnienie) Zamawiającego: </w:t>
            </w:r>
            <w:r w:rsidRPr="00415DC9">
              <w:rPr>
                <w:sz w:val="22"/>
                <w:szCs w:val="22"/>
              </w:rPr>
              <w:t>Zgodnie z SWZ.</w:t>
            </w:r>
          </w:p>
          <w:p w14:paraId="726CE162" w14:textId="77777777" w:rsidR="0064561E" w:rsidRPr="00173F99" w:rsidRDefault="0064561E" w:rsidP="00CA148D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14:paraId="536F4B4C" w14:textId="2729C7BE" w:rsidR="0064561E" w:rsidRPr="00E835DB" w:rsidRDefault="0064561E" w:rsidP="0064561E">
            <w:pPr>
              <w:spacing w:before="60" w:after="60"/>
              <w:ind w:left="30" w:right="-72"/>
              <w:rPr>
                <w:b/>
                <w:bCs/>
                <w:sz w:val="22"/>
                <w:szCs w:val="22"/>
              </w:rPr>
            </w:pPr>
            <w:r w:rsidRPr="00E835DB">
              <w:rPr>
                <w:b/>
                <w:bCs/>
                <w:sz w:val="22"/>
                <w:szCs w:val="22"/>
              </w:rPr>
              <w:t xml:space="preserve">Pytanie nr </w:t>
            </w:r>
            <w:r w:rsidR="003A1C93" w:rsidRPr="00E835DB">
              <w:rPr>
                <w:b/>
                <w:bCs/>
                <w:sz w:val="22"/>
                <w:szCs w:val="22"/>
              </w:rPr>
              <w:t>22</w:t>
            </w:r>
          </w:p>
          <w:p w14:paraId="31A2BF69" w14:textId="1D08D557" w:rsidR="00173F99" w:rsidRPr="00E835DB" w:rsidRDefault="00173F99" w:rsidP="00CA148D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E835DB">
              <w:rPr>
                <w:sz w:val="22"/>
                <w:szCs w:val="22"/>
              </w:rPr>
              <w:t>Czy Zamawiający dopuści podporę pod bok lub pod plecy z możliwością wydłużania, obracania, blokowania. Podpora zaokrąglona, z zaciskiem obrotowym mocowanym na szynie bocznej .Wymiary 145x 117 x 40 mm. ?</w:t>
            </w:r>
          </w:p>
          <w:p w14:paraId="6821988F" w14:textId="420BCAF2" w:rsidR="0064561E" w:rsidRPr="00E835DB" w:rsidRDefault="0064561E" w:rsidP="0064561E">
            <w:pPr>
              <w:spacing w:after="40"/>
              <w:ind w:left="30" w:right="-72"/>
              <w:rPr>
                <w:sz w:val="22"/>
                <w:szCs w:val="22"/>
              </w:rPr>
            </w:pPr>
            <w:r w:rsidRPr="00E835DB">
              <w:rPr>
                <w:b/>
                <w:bCs/>
                <w:sz w:val="22"/>
                <w:szCs w:val="22"/>
              </w:rPr>
              <w:t>Stanowisko (wyjaśnienie) Zamawiającego:</w:t>
            </w:r>
            <w:r w:rsidR="00E835DB" w:rsidRPr="00E835DB">
              <w:rPr>
                <w:b/>
                <w:bCs/>
                <w:sz w:val="22"/>
                <w:szCs w:val="22"/>
              </w:rPr>
              <w:t xml:space="preserve"> </w:t>
            </w:r>
            <w:r w:rsidR="00E835DB" w:rsidRPr="00E835DB">
              <w:rPr>
                <w:sz w:val="22"/>
                <w:szCs w:val="22"/>
              </w:rPr>
              <w:t>Zamawiający dopuszcza.</w:t>
            </w:r>
          </w:p>
          <w:p w14:paraId="2606A62B" w14:textId="77777777" w:rsidR="0064561E" w:rsidRPr="00173F99" w:rsidRDefault="0064561E" w:rsidP="00CA148D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14:paraId="1E0F6FFC" w14:textId="382F3796" w:rsidR="0064561E" w:rsidRPr="00E835DB" w:rsidRDefault="0064561E" w:rsidP="0064561E">
            <w:pPr>
              <w:spacing w:before="60" w:after="60"/>
              <w:ind w:left="30" w:right="-72"/>
              <w:rPr>
                <w:b/>
                <w:bCs/>
                <w:sz w:val="22"/>
                <w:szCs w:val="22"/>
              </w:rPr>
            </w:pPr>
            <w:r w:rsidRPr="00E835DB">
              <w:rPr>
                <w:b/>
                <w:bCs/>
                <w:sz w:val="22"/>
                <w:szCs w:val="22"/>
              </w:rPr>
              <w:t xml:space="preserve">Pytanie nr </w:t>
            </w:r>
            <w:r w:rsidR="003A1C93" w:rsidRPr="00E835DB">
              <w:rPr>
                <w:b/>
                <w:bCs/>
                <w:sz w:val="22"/>
                <w:szCs w:val="22"/>
              </w:rPr>
              <w:t>23</w:t>
            </w:r>
          </w:p>
          <w:p w14:paraId="4B95E906" w14:textId="4B1BB287" w:rsidR="00173F99" w:rsidRPr="00E835DB" w:rsidRDefault="00173F99" w:rsidP="00CA148D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E835DB">
              <w:rPr>
                <w:sz w:val="22"/>
                <w:szCs w:val="22"/>
              </w:rPr>
              <w:t>Czy Zamawiający dopuści zacisk obrotowy o profilu okrągłym gdyż akcesoria w naszych  stołach mają profil okrągły ?</w:t>
            </w:r>
          </w:p>
          <w:p w14:paraId="7B67A88B" w14:textId="3E39485C" w:rsidR="0064561E" w:rsidRPr="00E835DB" w:rsidRDefault="0064561E" w:rsidP="0064561E">
            <w:pPr>
              <w:spacing w:after="40"/>
              <w:ind w:left="30" w:right="-72"/>
              <w:rPr>
                <w:sz w:val="22"/>
                <w:szCs w:val="22"/>
              </w:rPr>
            </w:pPr>
            <w:r w:rsidRPr="00E835DB">
              <w:rPr>
                <w:b/>
                <w:bCs/>
                <w:sz w:val="22"/>
                <w:szCs w:val="22"/>
              </w:rPr>
              <w:t>Stanowisko (wyjaśnienie) Zamawiającego:</w:t>
            </w:r>
            <w:r w:rsidR="00E835DB">
              <w:rPr>
                <w:b/>
                <w:bCs/>
                <w:sz w:val="22"/>
                <w:szCs w:val="22"/>
              </w:rPr>
              <w:t xml:space="preserve"> </w:t>
            </w:r>
            <w:r w:rsidR="00E835DB">
              <w:rPr>
                <w:sz w:val="22"/>
                <w:szCs w:val="22"/>
              </w:rPr>
              <w:t>Zamawiający dopuszcza.</w:t>
            </w:r>
          </w:p>
          <w:p w14:paraId="083F31D7" w14:textId="77777777" w:rsidR="0064561E" w:rsidRPr="00173F99" w:rsidRDefault="0064561E" w:rsidP="00CA148D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14:paraId="2326A8B3" w14:textId="6F3AF937" w:rsidR="0064561E" w:rsidRPr="00E835DB" w:rsidRDefault="0064561E" w:rsidP="0064561E">
            <w:pPr>
              <w:spacing w:before="60" w:after="60"/>
              <w:ind w:left="30" w:right="-72"/>
              <w:rPr>
                <w:b/>
                <w:bCs/>
                <w:sz w:val="22"/>
                <w:szCs w:val="22"/>
              </w:rPr>
            </w:pPr>
            <w:r w:rsidRPr="00E835DB">
              <w:rPr>
                <w:b/>
                <w:bCs/>
                <w:sz w:val="22"/>
                <w:szCs w:val="22"/>
              </w:rPr>
              <w:t xml:space="preserve">Pytanie nr </w:t>
            </w:r>
            <w:r w:rsidR="003A1C93" w:rsidRPr="00E835DB">
              <w:rPr>
                <w:b/>
                <w:bCs/>
                <w:sz w:val="22"/>
                <w:szCs w:val="22"/>
              </w:rPr>
              <w:t>24</w:t>
            </w:r>
          </w:p>
          <w:p w14:paraId="511968C4" w14:textId="5147CEBE" w:rsidR="00173F99" w:rsidRPr="00E835DB" w:rsidRDefault="00173F99" w:rsidP="00CA148D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E835DB">
              <w:rPr>
                <w:sz w:val="22"/>
                <w:szCs w:val="22"/>
              </w:rPr>
              <w:t>Umowa – kary – par. 9, pkt. 2 – prosimy o obniżenie kar do 20%.</w:t>
            </w:r>
          </w:p>
          <w:p w14:paraId="43D53D55" w14:textId="2835DE70" w:rsidR="00173F99" w:rsidRPr="00173F99" w:rsidRDefault="00173F99" w:rsidP="001841A3">
            <w:pPr>
              <w:spacing w:after="40"/>
              <w:ind w:left="30" w:right="-72"/>
              <w:rPr>
                <w:sz w:val="22"/>
                <w:szCs w:val="22"/>
                <w:highlight w:val="darkGray"/>
              </w:rPr>
            </w:pPr>
            <w:r w:rsidRPr="00E835DB">
              <w:rPr>
                <w:b/>
                <w:bCs/>
                <w:sz w:val="22"/>
                <w:szCs w:val="22"/>
              </w:rPr>
              <w:t>Stanowisko (wyjaśnienie) Zamawiającego:</w:t>
            </w:r>
            <w:r w:rsidR="00E835DB" w:rsidRPr="00E835DB">
              <w:rPr>
                <w:b/>
                <w:bCs/>
                <w:sz w:val="22"/>
                <w:szCs w:val="22"/>
              </w:rPr>
              <w:t xml:space="preserve"> </w:t>
            </w:r>
            <w:r w:rsidR="00E835DB" w:rsidRPr="00E835DB">
              <w:rPr>
                <w:sz w:val="22"/>
                <w:szCs w:val="22"/>
              </w:rPr>
              <w:t>Jak w SWZ.</w:t>
            </w:r>
          </w:p>
        </w:tc>
      </w:tr>
      <w:tr w:rsidR="0064561E" w:rsidRPr="006A5DF1" w14:paraId="5EB9B0CB" w14:textId="77777777" w:rsidTr="00CA148D">
        <w:tc>
          <w:tcPr>
            <w:tcW w:w="9356" w:type="dxa"/>
            <w:shd w:val="clear" w:color="auto" w:fill="auto"/>
          </w:tcPr>
          <w:p w14:paraId="6E5C1C61" w14:textId="77777777" w:rsidR="0064561E" w:rsidRPr="006A5DF1" w:rsidRDefault="0064561E" w:rsidP="00CA148D">
            <w:pPr>
              <w:spacing w:before="60" w:after="60"/>
              <w:ind w:left="30" w:right="-72"/>
              <w:rPr>
                <w:b/>
                <w:bCs/>
                <w:sz w:val="22"/>
                <w:szCs w:val="22"/>
              </w:rPr>
            </w:pPr>
          </w:p>
        </w:tc>
      </w:tr>
      <w:tr w:rsidR="00173F99" w:rsidRPr="006A5DF1" w14:paraId="325A2246" w14:textId="77777777" w:rsidTr="00CA148D">
        <w:tc>
          <w:tcPr>
            <w:tcW w:w="9356" w:type="dxa"/>
            <w:shd w:val="clear" w:color="auto" w:fill="auto"/>
          </w:tcPr>
          <w:p w14:paraId="216171DE" w14:textId="59FBBB6D" w:rsidR="00173F99" w:rsidRPr="00173F99" w:rsidRDefault="00173F99" w:rsidP="001841A3">
            <w:pPr>
              <w:spacing w:after="40"/>
              <w:ind w:left="30" w:right="-72"/>
              <w:rPr>
                <w:sz w:val="22"/>
                <w:szCs w:val="22"/>
                <w:highlight w:val="darkGray"/>
              </w:rPr>
            </w:pPr>
          </w:p>
        </w:tc>
      </w:tr>
      <w:tr w:rsidR="00173F99" w:rsidRPr="006A5DF1" w14:paraId="60B9853E" w14:textId="77777777" w:rsidTr="00CA148D">
        <w:tc>
          <w:tcPr>
            <w:tcW w:w="9356" w:type="dxa"/>
            <w:shd w:val="clear" w:color="auto" w:fill="auto"/>
          </w:tcPr>
          <w:p w14:paraId="647E6A1B" w14:textId="723C92B1" w:rsidR="00173F99" w:rsidRPr="00173F99" w:rsidRDefault="00173F99" w:rsidP="003A1C93">
            <w:pPr>
              <w:spacing w:after="40"/>
              <w:ind w:left="30" w:right="-72"/>
              <w:rPr>
                <w:sz w:val="22"/>
                <w:szCs w:val="22"/>
                <w:highlight w:val="darkGray"/>
              </w:rPr>
            </w:pPr>
          </w:p>
        </w:tc>
      </w:tr>
    </w:tbl>
    <w:p w14:paraId="5D775274" w14:textId="74CE58BF" w:rsidR="00201566" w:rsidRDefault="00201566" w:rsidP="00201566">
      <w:pPr>
        <w:pStyle w:val="Tekstpodstawowywcity3"/>
        <w:spacing w:before="120" w:after="120"/>
        <w:ind w:firstLine="0"/>
        <w:rPr>
          <w:sz w:val="22"/>
          <w:szCs w:val="22"/>
        </w:rPr>
      </w:pPr>
      <w:r w:rsidRPr="00E61DAB">
        <w:rPr>
          <w:sz w:val="22"/>
          <w:szCs w:val="22"/>
        </w:rPr>
        <w:t>Termin</w:t>
      </w:r>
      <w:r>
        <w:rPr>
          <w:sz w:val="22"/>
          <w:szCs w:val="22"/>
        </w:rPr>
        <w:t xml:space="preserve"> </w:t>
      </w:r>
      <w:r w:rsidRPr="00E61DAB">
        <w:rPr>
          <w:sz w:val="22"/>
          <w:szCs w:val="22"/>
        </w:rPr>
        <w:t>składania</w:t>
      </w:r>
      <w:r>
        <w:rPr>
          <w:sz w:val="22"/>
          <w:szCs w:val="22"/>
        </w:rPr>
        <w:t xml:space="preserve"> </w:t>
      </w:r>
      <w:r w:rsidRPr="00E61DAB">
        <w:rPr>
          <w:sz w:val="22"/>
          <w:szCs w:val="22"/>
        </w:rPr>
        <w:t>i</w:t>
      </w:r>
      <w:r>
        <w:rPr>
          <w:sz w:val="22"/>
          <w:szCs w:val="22"/>
        </w:rPr>
        <w:t xml:space="preserve"> </w:t>
      </w:r>
      <w:r w:rsidRPr="00E61DAB">
        <w:rPr>
          <w:sz w:val="22"/>
          <w:szCs w:val="22"/>
        </w:rPr>
        <w:t>otwarcia</w:t>
      </w:r>
      <w:r>
        <w:rPr>
          <w:sz w:val="22"/>
          <w:szCs w:val="22"/>
        </w:rPr>
        <w:t xml:space="preserve"> </w:t>
      </w:r>
      <w:r w:rsidRPr="00E61DAB">
        <w:rPr>
          <w:sz w:val="22"/>
          <w:szCs w:val="22"/>
        </w:rPr>
        <w:t>ofert</w:t>
      </w:r>
      <w:r>
        <w:rPr>
          <w:sz w:val="22"/>
          <w:szCs w:val="22"/>
        </w:rPr>
        <w:t xml:space="preserve"> </w:t>
      </w:r>
      <w:r w:rsidRPr="00E61DAB">
        <w:rPr>
          <w:sz w:val="22"/>
          <w:szCs w:val="22"/>
        </w:rPr>
        <w:t>pozostaje</w:t>
      </w:r>
      <w:r>
        <w:rPr>
          <w:sz w:val="22"/>
          <w:szCs w:val="22"/>
        </w:rPr>
        <w:t xml:space="preserve"> </w:t>
      </w:r>
      <w:r w:rsidRPr="00E61DAB">
        <w:rPr>
          <w:sz w:val="22"/>
          <w:szCs w:val="22"/>
        </w:rPr>
        <w:t>bez</w:t>
      </w:r>
      <w:r>
        <w:rPr>
          <w:sz w:val="22"/>
          <w:szCs w:val="22"/>
        </w:rPr>
        <w:t xml:space="preserve"> </w:t>
      </w:r>
      <w:r w:rsidRPr="00E61DAB">
        <w:rPr>
          <w:sz w:val="22"/>
          <w:szCs w:val="22"/>
        </w:rPr>
        <w:t>zmian</w:t>
      </w:r>
      <w:r>
        <w:rPr>
          <w:sz w:val="22"/>
          <w:szCs w:val="22"/>
        </w:rPr>
        <w:t xml:space="preserve"> </w:t>
      </w:r>
      <w:r w:rsidRPr="00E61DAB">
        <w:rPr>
          <w:sz w:val="22"/>
          <w:szCs w:val="22"/>
        </w:rPr>
        <w:t>tj.</w:t>
      </w:r>
      <w:r>
        <w:rPr>
          <w:sz w:val="22"/>
          <w:szCs w:val="22"/>
        </w:rPr>
        <w:t xml:space="preserve"> </w:t>
      </w:r>
      <w:r w:rsidRPr="00E61DAB">
        <w:rPr>
          <w:sz w:val="22"/>
          <w:szCs w:val="22"/>
        </w:rPr>
        <w:t>zgodnie</w:t>
      </w:r>
      <w:r>
        <w:rPr>
          <w:sz w:val="22"/>
          <w:szCs w:val="22"/>
        </w:rPr>
        <w:t xml:space="preserve"> </w:t>
      </w:r>
      <w:r w:rsidRPr="00E61DAB">
        <w:rPr>
          <w:sz w:val="22"/>
          <w:szCs w:val="22"/>
        </w:rPr>
        <w:t>z ogłoszeniem o zmianie zamówienia</w:t>
      </w:r>
      <w:r>
        <w:rPr>
          <w:sz w:val="22"/>
          <w:szCs w:val="22"/>
        </w:rPr>
        <w:t xml:space="preserve"> </w:t>
      </w:r>
      <w:r w:rsidRPr="00E61DAB">
        <w:rPr>
          <w:sz w:val="22"/>
          <w:szCs w:val="22"/>
        </w:rPr>
        <w:t xml:space="preserve">nr 2021/BZP </w:t>
      </w:r>
      <w:r>
        <w:rPr>
          <w:sz w:val="22"/>
          <w:szCs w:val="22"/>
        </w:rPr>
        <w:t>00170668</w:t>
      </w:r>
      <w:r>
        <w:rPr>
          <w:sz w:val="22"/>
          <w:szCs w:val="22"/>
        </w:rPr>
        <w:t xml:space="preserve">/01 z dnia </w:t>
      </w:r>
      <w:r>
        <w:rPr>
          <w:sz w:val="22"/>
          <w:szCs w:val="22"/>
        </w:rPr>
        <w:t>06</w:t>
      </w:r>
      <w:r>
        <w:rPr>
          <w:sz w:val="22"/>
          <w:szCs w:val="22"/>
        </w:rPr>
        <w:t>.0</w:t>
      </w:r>
      <w:r>
        <w:rPr>
          <w:sz w:val="22"/>
          <w:szCs w:val="22"/>
        </w:rPr>
        <w:t>9</w:t>
      </w:r>
      <w:r>
        <w:rPr>
          <w:sz w:val="22"/>
          <w:szCs w:val="22"/>
        </w:rPr>
        <w:t>.2021 r.</w:t>
      </w:r>
    </w:p>
    <w:p w14:paraId="45A3169D" w14:textId="77777777" w:rsidR="00201566" w:rsidRDefault="00201566" w:rsidP="00201566">
      <w:pPr>
        <w:pStyle w:val="Tekstpodstawowywcity3"/>
        <w:ind w:firstLine="0"/>
        <w:rPr>
          <w:b/>
          <w:sz w:val="22"/>
          <w:szCs w:val="22"/>
          <w:u w:val="single"/>
        </w:rPr>
      </w:pPr>
    </w:p>
    <w:p w14:paraId="706BF70C" w14:textId="1F582E78" w:rsidR="003D5CB0" w:rsidRDefault="003D5CB0" w:rsidP="003D5CB0">
      <w:pPr>
        <w:pStyle w:val="Tekstpodstawowywcity3"/>
        <w:ind w:firstLine="0"/>
        <w:rPr>
          <w:b/>
          <w:sz w:val="22"/>
          <w:szCs w:val="22"/>
          <w:u w:val="single"/>
        </w:rPr>
      </w:pPr>
      <w:r>
        <w:rPr>
          <w:b/>
          <w:sz w:val="22"/>
          <w:szCs w:val="22"/>
          <w:u w:val="single"/>
        </w:rPr>
        <w:lastRenderedPageBreak/>
        <w:t xml:space="preserve">Zamawiający informuje, iż złożenie wraz z ofertą formularza asortymentowo - cenowego sprzed modyfikacji z dnia </w:t>
      </w:r>
      <w:r>
        <w:rPr>
          <w:b/>
          <w:sz w:val="22"/>
          <w:szCs w:val="22"/>
          <w:u w:val="single"/>
        </w:rPr>
        <w:t>13</w:t>
      </w:r>
      <w:r>
        <w:rPr>
          <w:b/>
          <w:sz w:val="22"/>
          <w:szCs w:val="22"/>
          <w:u w:val="single"/>
        </w:rPr>
        <w:t>.0</w:t>
      </w:r>
      <w:r>
        <w:rPr>
          <w:b/>
          <w:sz w:val="22"/>
          <w:szCs w:val="22"/>
          <w:u w:val="single"/>
        </w:rPr>
        <w:t>9</w:t>
      </w:r>
      <w:r>
        <w:rPr>
          <w:b/>
          <w:sz w:val="22"/>
          <w:szCs w:val="22"/>
          <w:u w:val="single"/>
        </w:rPr>
        <w:t>.2021 r. poczyni u Zamawiającego obowiązek zastosowania wobec Wykonawcy art. 226 ust.1 pkt. 5 Ustawy.</w:t>
      </w:r>
    </w:p>
    <w:p w14:paraId="78F1822A" w14:textId="77777777" w:rsidR="003D5CB0" w:rsidRDefault="003D5CB0" w:rsidP="003D5CB0">
      <w:pPr>
        <w:pStyle w:val="Tekstpodstawowywcity3"/>
        <w:ind w:firstLine="0"/>
        <w:rPr>
          <w:sz w:val="22"/>
          <w:szCs w:val="22"/>
          <w:u w:val="single"/>
        </w:rPr>
      </w:pPr>
    </w:p>
    <w:p w14:paraId="1CA76326" w14:textId="3AE7FB24" w:rsidR="00201566" w:rsidRPr="00E61DAB" w:rsidRDefault="00201566" w:rsidP="00201566">
      <w:pPr>
        <w:pStyle w:val="Tekstpodstawowywcity3"/>
        <w:ind w:firstLine="0"/>
        <w:rPr>
          <w:sz w:val="22"/>
          <w:szCs w:val="22"/>
          <w:u w:val="single"/>
        </w:rPr>
      </w:pPr>
      <w:r w:rsidRPr="00E61DAB">
        <w:rPr>
          <w:sz w:val="22"/>
          <w:szCs w:val="22"/>
          <w:u w:val="single"/>
        </w:rPr>
        <w:t xml:space="preserve">Zamawiający informuje, iż złożenie wraz z ofertą </w:t>
      </w:r>
      <w:r>
        <w:rPr>
          <w:sz w:val="22"/>
          <w:szCs w:val="22"/>
          <w:u w:val="single"/>
        </w:rPr>
        <w:t>projektu</w:t>
      </w:r>
      <w:r w:rsidRPr="00E61DAB">
        <w:rPr>
          <w:sz w:val="22"/>
          <w:szCs w:val="22"/>
          <w:u w:val="single"/>
        </w:rPr>
        <w:t xml:space="preserve"> umowy sprzed modyfikacji z dnia </w:t>
      </w:r>
      <w:r>
        <w:rPr>
          <w:sz w:val="22"/>
          <w:szCs w:val="22"/>
          <w:u w:val="single"/>
        </w:rPr>
        <w:t>13</w:t>
      </w:r>
      <w:r>
        <w:rPr>
          <w:sz w:val="22"/>
          <w:szCs w:val="22"/>
          <w:u w:val="single"/>
        </w:rPr>
        <w:t>.0</w:t>
      </w:r>
      <w:r>
        <w:rPr>
          <w:sz w:val="22"/>
          <w:szCs w:val="22"/>
          <w:u w:val="single"/>
        </w:rPr>
        <w:t>9</w:t>
      </w:r>
      <w:r>
        <w:rPr>
          <w:sz w:val="22"/>
          <w:szCs w:val="22"/>
          <w:u w:val="single"/>
        </w:rPr>
        <w:t>.</w:t>
      </w:r>
      <w:r w:rsidRPr="00E61DAB">
        <w:rPr>
          <w:sz w:val="22"/>
          <w:szCs w:val="22"/>
          <w:u w:val="single"/>
        </w:rPr>
        <w:t xml:space="preserve">2021 r. poczyni u Zamawiającego obowiązek zastosowania wobec Wykonawcy art. 223 </w:t>
      </w:r>
      <w:r>
        <w:rPr>
          <w:sz w:val="22"/>
          <w:szCs w:val="22"/>
          <w:u w:val="single"/>
        </w:rPr>
        <w:br/>
      </w:r>
      <w:r w:rsidRPr="00E61DAB">
        <w:rPr>
          <w:sz w:val="22"/>
          <w:szCs w:val="22"/>
          <w:u w:val="single"/>
        </w:rPr>
        <w:t>ust. 2 pkt. 3 Ustawy.</w:t>
      </w:r>
    </w:p>
    <w:p w14:paraId="5C9361AD" w14:textId="14FB7E53" w:rsidR="00201566" w:rsidRDefault="00201566" w:rsidP="00201566">
      <w:pPr>
        <w:spacing w:after="40"/>
        <w:ind w:left="30" w:right="-72"/>
        <w:rPr>
          <w:sz w:val="22"/>
          <w:szCs w:val="22"/>
        </w:rPr>
      </w:pPr>
    </w:p>
    <w:p w14:paraId="0F29E9A2" w14:textId="55F49729" w:rsidR="003D5CB0" w:rsidRDefault="003D5CB0" w:rsidP="00201566">
      <w:pPr>
        <w:spacing w:after="40"/>
        <w:ind w:left="30" w:right="-72"/>
        <w:rPr>
          <w:sz w:val="22"/>
          <w:szCs w:val="22"/>
        </w:rPr>
      </w:pPr>
    </w:p>
    <w:p w14:paraId="2357D949" w14:textId="7C3793BE" w:rsidR="003D5CB0" w:rsidRDefault="003D5CB0" w:rsidP="00201566">
      <w:pPr>
        <w:spacing w:after="40"/>
        <w:ind w:left="30" w:right="-72"/>
        <w:rPr>
          <w:sz w:val="22"/>
          <w:szCs w:val="22"/>
        </w:rPr>
      </w:pPr>
    </w:p>
    <w:p w14:paraId="7B2BD223" w14:textId="5B297B21" w:rsidR="003D5CB0" w:rsidRDefault="003D5CB0" w:rsidP="00201566">
      <w:pPr>
        <w:spacing w:after="40"/>
        <w:ind w:left="30" w:right="-72"/>
        <w:rPr>
          <w:sz w:val="22"/>
          <w:szCs w:val="22"/>
        </w:rPr>
      </w:pPr>
    </w:p>
    <w:p w14:paraId="616588E9" w14:textId="77777777" w:rsidR="003D5CB0" w:rsidRPr="00F6452B" w:rsidRDefault="003D5CB0" w:rsidP="00201566">
      <w:pPr>
        <w:spacing w:after="40"/>
        <w:ind w:left="30" w:right="-72"/>
        <w:rPr>
          <w:sz w:val="22"/>
          <w:szCs w:val="22"/>
        </w:rPr>
      </w:pPr>
    </w:p>
    <w:p w14:paraId="483989E5" w14:textId="77777777" w:rsidR="00BE7BFD" w:rsidRPr="006A5DF1" w:rsidRDefault="00BE7BFD" w:rsidP="00520165">
      <w:pPr>
        <w:jc w:val="both"/>
        <w:rPr>
          <w:sz w:val="22"/>
          <w:szCs w:val="22"/>
        </w:rPr>
      </w:pPr>
    </w:p>
    <w:p w14:paraId="5CCB61F9" w14:textId="77777777" w:rsidR="003609B3" w:rsidRPr="00C80B89" w:rsidRDefault="003609B3" w:rsidP="003609B3">
      <w:pPr>
        <w:spacing w:line="360" w:lineRule="auto"/>
        <w:ind w:left="3117" w:firstLine="423"/>
        <w:jc w:val="center"/>
        <w:rPr>
          <w:i/>
          <w:sz w:val="22"/>
          <w:szCs w:val="22"/>
        </w:rPr>
      </w:pPr>
      <w:r w:rsidRPr="00C80B89">
        <w:rPr>
          <w:i/>
          <w:sz w:val="22"/>
          <w:szCs w:val="22"/>
        </w:rPr>
        <w:t>Zamawiający</w:t>
      </w:r>
    </w:p>
    <w:p w14:paraId="017A649A" w14:textId="77777777" w:rsidR="003609B3" w:rsidRDefault="003609B3" w:rsidP="003609B3">
      <w:pPr>
        <w:ind w:firstLine="425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/-/ Dyrektor Szpitala Wojewódzkiego </w:t>
      </w:r>
    </w:p>
    <w:p w14:paraId="4F7224F0" w14:textId="77777777" w:rsidR="003609B3" w:rsidRDefault="003609B3" w:rsidP="003609B3">
      <w:pPr>
        <w:ind w:firstLine="425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w Poznaniu</w:t>
      </w:r>
    </w:p>
    <w:p w14:paraId="68FFDF7B" w14:textId="77777777" w:rsidR="003609B3" w:rsidRDefault="003609B3" w:rsidP="003609B3">
      <w:pPr>
        <w:ind w:firstLine="425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Piotr Nowicki</w:t>
      </w:r>
    </w:p>
    <w:p w14:paraId="626BDF05" w14:textId="19B556B0" w:rsidR="006D4AB3" w:rsidRPr="006A5DF1" w:rsidRDefault="006D4AB3" w:rsidP="003609B3">
      <w:pPr>
        <w:pStyle w:val="Tekstpodstawowy"/>
        <w:spacing w:before="120" w:after="480"/>
        <w:ind w:left="3119" w:firstLine="425"/>
        <w:jc w:val="right"/>
        <w:rPr>
          <w:sz w:val="22"/>
          <w:szCs w:val="22"/>
        </w:rPr>
      </w:pPr>
    </w:p>
    <w:sectPr w:rsidR="006D4AB3" w:rsidRPr="006A5DF1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E402D66" w14:textId="77777777" w:rsidR="00DB5891" w:rsidRDefault="00DB5891">
      <w:r>
        <w:separator/>
      </w:r>
    </w:p>
  </w:endnote>
  <w:endnote w:type="continuationSeparator" w:id="0">
    <w:p w14:paraId="617546E3" w14:textId="77777777" w:rsidR="00DB5891" w:rsidRDefault="00DB589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255B021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7C528D12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2FF6EB5" w14:textId="77777777" w:rsidR="006D4AB3" w:rsidRDefault="003609B3">
    <w:pPr>
      <w:pStyle w:val="Stopka"/>
      <w:tabs>
        <w:tab w:val="clear" w:pos="4536"/>
      </w:tabs>
      <w:jc w:val="center"/>
    </w:pPr>
    <w:r>
      <w:rPr>
        <w:noProof/>
      </w:rPr>
      <w:pict w14:anchorId="6F078FCE">
        <v:line id="_x0000_s2049" style="position:absolute;left:0;text-align:left;z-index:251657728" from="-3.85pt,8.75pt" to="455.15pt,8.75pt"/>
      </w:pict>
    </w:r>
  </w:p>
  <w:p w14:paraId="1C46C7F5" w14:textId="77777777"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BB80407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6D7F5177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486522AA" w14:textId="77777777" w:rsidR="006D4AB3" w:rsidRDefault="006D4AB3">
    <w:pPr>
      <w:pStyle w:val="Stopka"/>
      <w:tabs>
        <w:tab w:val="clear" w:pos="4536"/>
        <w:tab w:val="left" w:pos="6237"/>
      </w:tabs>
    </w:pPr>
  </w:p>
  <w:p w14:paraId="6AEFA4E7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DC34E15" w14:textId="77777777" w:rsidR="00DB5891" w:rsidRDefault="00DB5891">
      <w:r>
        <w:separator/>
      </w:r>
    </w:p>
  </w:footnote>
  <w:footnote w:type="continuationSeparator" w:id="0">
    <w:p w14:paraId="2F4C7E90" w14:textId="77777777" w:rsidR="00DB5891" w:rsidRDefault="00DB589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4031BF0" w14:textId="77777777" w:rsidR="00173F99" w:rsidRDefault="00173F9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2C16C1D" w14:textId="77777777" w:rsidR="00173F99" w:rsidRDefault="00173F9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3512A0F" w14:textId="77777777" w:rsidR="00173F99" w:rsidRDefault="00173F99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B5891"/>
    <w:rsid w:val="00031374"/>
    <w:rsid w:val="000A1097"/>
    <w:rsid w:val="000E2A8F"/>
    <w:rsid w:val="0012774F"/>
    <w:rsid w:val="00144B7A"/>
    <w:rsid w:val="00173F99"/>
    <w:rsid w:val="00180C6E"/>
    <w:rsid w:val="001841A3"/>
    <w:rsid w:val="001924E0"/>
    <w:rsid w:val="001D047F"/>
    <w:rsid w:val="00201566"/>
    <w:rsid w:val="002349A8"/>
    <w:rsid w:val="0029606A"/>
    <w:rsid w:val="003609B3"/>
    <w:rsid w:val="003A1C93"/>
    <w:rsid w:val="003D5CB0"/>
    <w:rsid w:val="00415DC9"/>
    <w:rsid w:val="004848F3"/>
    <w:rsid w:val="004A75F2"/>
    <w:rsid w:val="005144A9"/>
    <w:rsid w:val="00520165"/>
    <w:rsid w:val="00525C5E"/>
    <w:rsid w:val="005B1B08"/>
    <w:rsid w:val="00632C3C"/>
    <w:rsid w:val="0064561E"/>
    <w:rsid w:val="00662BDB"/>
    <w:rsid w:val="006A5DF1"/>
    <w:rsid w:val="006B7198"/>
    <w:rsid w:val="006D4AB3"/>
    <w:rsid w:val="006F3B81"/>
    <w:rsid w:val="007D7198"/>
    <w:rsid w:val="00870F9F"/>
    <w:rsid w:val="008804B6"/>
    <w:rsid w:val="00897AB0"/>
    <w:rsid w:val="008A3553"/>
    <w:rsid w:val="00910BBD"/>
    <w:rsid w:val="00A15FA3"/>
    <w:rsid w:val="00A4076F"/>
    <w:rsid w:val="00A905AC"/>
    <w:rsid w:val="00BA6584"/>
    <w:rsid w:val="00BC2AB0"/>
    <w:rsid w:val="00BE7BFD"/>
    <w:rsid w:val="00C06073"/>
    <w:rsid w:val="00C12F76"/>
    <w:rsid w:val="00C370F2"/>
    <w:rsid w:val="00C44EEC"/>
    <w:rsid w:val="00D22FFA"/>
    <w:rsid w:val="00D8461B"/>
    <w:rsid w:val="00D915F2"/>
    <w:rsid w:val="00DB5891"/>
    <w:rsid w:val="00DF32E8"/>
    <w:rsid w:val="00DF53CA"/>
    <w:rsid w:val="00E21B49"/>
    <w:rsid w:val="00E2789F"/>
    <w:rsid w:val="00E72428"/>
    <w:rsid w:val="00E74BC3"/>
    <w:rsid w:val="00E75697"/>
    <w:rsid w:val="00E835DB"/>
    <w:rsid w:val="00E90CC7"/>
    <w:rsid w:val="00EA14B3"/>
    <w:rsid w:val="00EA416E"/>
    <w:rsid w:val="00EA735F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6FFC56FB"/>
  <w15:chartTrackingRefBased/>
  <w15:docId w15:val="{9FC6D05C-76BC-4341-BA0D-7B1C57A150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link w:val="Tekstpodstawowywcity3Znak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character" w:customStyle="1" w:styleId="Tekstpodstawowywcity3Znak">
    <w:name w:val="Tekst podstawowy wcięty 3 Znak"/>
    <w:link w:val="Tekstpodstawowywcity3"/>
    <w:rsid w:val="00201566"/>
    <w:rPr>
      <w:sz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watr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6</Pages>
  <Words>1752</Words>
  <Characters>10824</Characters>
  <Application>Microsoft Office Word</Application>
  <DocSecurity>0</DocSecurity>
  <Lines>90</Lines>
  <Paragraphs>25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12551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Małgorzata Watral-Duńska</dc:creator>
  <cp:keywords/>
  <cp:lastModifiedBy>Szpital Wojewódzki w Poznaniu</cp:lastModifiedBy>
  <cp:revision>2</cp:revision>
  <cp:lastPrinted>2021-09-13T09:00:00Z</cp:lastPrinted>
  <dcterms:created xsi:type="dcterms:W3CDTF">2021-09-13T09:01:00Z</dcterms:created>
  <dcterms:modified xsi:type="dcterms:W3CDTF">2021-09-13T09:01:00Z</dcterms:modified>
</cp:coreProperties>
</file>