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>Załącznik nr</w:t>
      </w:r>
      <w:r w:rsidR="00083C16">
        <w:rPr>
          <w:bCs/>
          <w:i w:val="0"/>
          <w:sz w:val="22"/>
          <w:szCs w:val="22"/>
        </w:rPr>
        <w:t xml:space="preserve"> </w:t>
      </w:r>
      <w:r w:rsidR="00D861A2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123B" w:rsidRPr="0032123B">
        <w:rPr>
          <w:rFonts w:ascii="Times New Roman" w:hAnsi="Times New Roman"/>
          <w:b/>
        </w:rPr>
        <w:t>KA-2/080/2021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32123B" w:rsidRPr="0032123B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2123B" w:rsidRPr="00110593" w:rsidTr="00993BEB">
        <w:tc>
          <w:tcPr>
            <w:tcW w:w="9212" w:type="dxa"/>
            <w:shd w:val="clear" w:color="auto" w:fill="D9D9D9"/>
          </w:tcPr>
          <w:p w:rsidR="0032123B" w:rsidRPr="00110593" w:rsidRDefault="0032123B" w:rsidP="00993BE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32123B" w:rsidRPr="00110593" w:rsidRDefault="0032123B" w:rsidP="00993BE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2123B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32123B" w:rsidRPr="00110593" w:rsidRDefault="0032123B" w:rsidP="00993B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2123B" w:rsidRPr="00110593" w:rsidRDefault="0032123B" w:rsidP="00993B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32123B" w:rsidRPr="00110593" w:rsidRDefault="0032123B" w:rsidP="00993BE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2123B" w:rsidRPr="0032123B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32123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32123B">
        <w:rPr>
          <w:rFonts w:ascii="Times New Roman" w:hAnsi="Times New Roman"/>
          <w:b/>
        </w:rPr>
        <w:t>Dostawa oprogramowania do przeprowadzenia symulacji akustycznych w warunkach środowiska zewnętrznego dla źródeł hałasu przemysłowego oraz drogowego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0DDA" w:rsidRDefault="00740DDA" w:rsidP="0038231F">
      <w:pPr>
        <w:spacing w:after="0" w:line="240" w:lineRule="auto"/>
      </w:pPr>
      <w:r>
        <w:separator/>
      </w:r>
    </w:p>
  </w:endnote>
  <w:endnote w:type="continuationSeparator" w:id="0">
    <w:p w:rsidR="00740DDA" w:rsidRDefault="00740D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23B" w:rsidRDefault="003212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23B" w:rsidRDefault="003212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0DDA" w:rsidRDefault="00740DDA" w:rsidP="0038231F">
      <w:pPr>
        <w:spacing w:after="0" w:line="240" w:lineRule="auto"/>
      </w:pPr>
      <w:r>
        <w:separator/>
      </w:r>
    </w:p>
  </w:footnote>
  <w:footnote w:type="continuationSeparator" w:id="0">
    <w:p w:rsidR="00740DDA" w:rsidRDefault="00740D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23B" w:rsidRDefault="003212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23B" w:rsidRDefault="003212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23B" w:rsidRDefault="003212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0DDA"/>
    <w:rsid w:val="00023477"/>
    <w:rsid w:val="000247FF"/>
    <w:rsid w:val="00025C8D"/>
    <w:rsid w:val="000303EE"/>
    <w:rsid w:val="0005473D"/>
    <w:rsid w:val="00073C3D"/>
    <w:rsid w:val="000809B6"/>
    <w:rsid w:val="00083C1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123B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0DD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861A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957531"/>
  <w15:docId w15:val="{B33FF063-CDA4-4401-B074-D579E441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BC09C-342D-4F43-BE6D-941BF2885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4</cp:revision>
  <cp:lastPrinted>2016-07-26T10:32:00Z</cp:lastPrinted>
  <dcterms:created xsi:type="dcterms:W3CDTF">2021-09-06T10:55:00Z</dcterms:created>
  <dcterms:modified xsi:type="dcterms:W3CDTF">2021-09-08T06:53:00Z</dcterms:modified>
</cp:coreProperties>
</file>