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6DBA3" w14:textId="4FC615C2" w:rsidR="008D2AB8" w:rsidRPr="001E0D23" w:rsidRDefault="00083984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083984">
        <w:rPr>
          <w:rFonts w:ascii="Calibri" w:hAnsi="Calibri"/>
          <w:b w:val="0"/>
          <w:bCs w:val="0"/>
          <w:noProof/>
          <w:sz w:val="22"/>
          <w:szCs w:val="22"/>
        </w:rPr>
        <w:drawing>
          <wp:inline distT="0" distB="0" distL="0" distR="0" wp14:anchorId="7D3D9388" wp14:editId="3E51C35D">
            <wp:extent cx="5715000" cy="523875"/>
            <wp:effectExtent l="0" t="0" r="0" b="9525"/>
            <wp:docPr id="1" name="Obraz 1" descr="C:\Users\JOANNA~1.KRA\AppData\Local\Temp\logoty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ANNA~1.KRA\AppData\Local\Temp\logoty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C2786F">
        <w:rPr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1E0D23">
        <w:rPr>
          <w:rFonts w:ascii="Times New Roman" w:hAnsi="Times New Roman"/>
          <w:sz w:val="20"/>
          <w:szCs w:val="20"/>
        </w:rPr>
        <w:t>1</w:t>
      </w:r>
    </w:p>
    <w:p w14:paraId="4964EFAE" w14:textId="77777777" w:rsidR="008D2AB8" w:rsidRPr="001E0D2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404BBC87" w14:textId="2982B701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FORMULARZ OFERTY</w:t>
      </w:r>
    </w:p>
    <w:p w14:paraId="16B35837" w14:textId="77777777" w:rsidR="002D69FC" w:rsidRPr="001E0D23" w:rsidRDefault="002D69FC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48C6A79" w14:textId="77777777" w:rsidR="008D2AB8" w:rsidRPr="001E0D23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9DD7F39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NAZWA WYKONAWCY:……………………………………………………………………..</w:t>
      </w:r>
    </w:p>
    <w:p w14:paraId="39B3F0D8" w14:textId="21593A55" w:rsidR="00B74691" w:rsidRDefault="00B74691" w:rsidP="008D2AB8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</w:t>
      </w:r>
      <w:r>
        <w:rPr>
          <w:sz w:val="22"/>
        </w:rPr>
        <w:t>………………………………</w:t>
      </w:r>
    </w:p>
    <w:p w14:paraId="2109C9F8" w14:textId="61E8C3FF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ADRES:…………………………………………………………………………………………</w:t>
      </w:r>
    </w:p>
    <w:p w14:paraId="0F960471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POWIAT:…………………………………WOJEWÓDZTWO …………………………….....</w:t>
      </w:r>
    </w:p>
    <w:p w14:paraId="09351242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E0D23">
        <w:rPr>
          <w:sz w:val="20"/>
          <w:szCs w:val="20"/>
          <w:lang w:val="de-DE"/>
        </w:rPr>
        <w:t>TEL.</w:t>
      </w:r>
      <w:r w:rsidRPr="00255B72">
        <w:rPr>
          <w:sz w:val="20"/>
          <w:szCs w:val="20"/>
        </w:rPr>
        <w:t>……………………………………………………………………………………………..</w:t>
      </w:r>
    </w:p>
    <w:p w14:paraId="540A3216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E0D23">
        <w:rPr>
          <w:sz w:val="20"/>
          <w:szCs w:val="20"/>
          <w:lang w:val="de-DE"/>
        </w:rPr>
        <w:t xml:space="preserve">FAX </w:t>
      </w:r>
      <w:r w:rsidRPr="00255B72">
        <w:rPr>
          <w:sz w:val="20"/>
          <w:szCs w:val="20"/>
        </w:rPr>
        <w:t>…………………………………………………………………………………………….</w:t>
      </w:r>
    </w:p>
    <w:p w14:paraId="2630541B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E0D2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1748AE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  <w:lang w:val="de-DE"/>
        </w:rPr>
        <w:t xml:space="preserve">NIP…………………………………. </w:t>
      </w:r>
      <w:r w:rsidRPr="001E0D23">
        <w:rPr>
          <w:sz w:val="20"/>
          <w:szCs w:val="20"/>
        </w:rPr>
        <w:t>REGON:………………………………………………...</w:t>
      </w:r>
    </w:p>
    <w:p w14:paraId="434C0FE1" w14:textId="77777777"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BANK/ NR KONTA ……………………………………………………………………………</w:t>
      </w:r>
    </w:p>
    <w:p w14:paraId="580A0E51" w14:textId="77777777" w:rsidR="008D2AB8" w:rsidRPr="001E0D23" w:rsidRDefault="008D2AB8" w:rsidP="008D2AB8">
      <w:pPr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Do: Nazwa i siedziba Zamawiającego:</w:t>
      </w:r>
    </w:p>
    <w:p w14:paraId="14D422A1" w14:textId="77777777" w:rsidR="00297CE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Akademia Górniczo - Hutnicza</w:t>
      </w:r>
    </w:p>
    <w:p w14:paraId="29412EDD" w14:textId="77777777" w:rsidR="00297CE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im. Stanisława Staszica w Krakowie</w:t>
      </w:r>
    </w:p>
    <w:p w14:paraId="44AFACDA" w14:textId="77777777" w:rsidR="008D2AB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Dział Zamówień Publicznych</w:t>
      </w:r>
      <w:r w:rsidR="008D2AB8" w:rsidRPr="001E0D23">
        <w:rPr>
          <w:b/>
          <w:sz w:val="20"/>
          <w:szCs w:val="20"/>
        </w:rPr>
        <w:t xml:space="preserve">  </w:t>
      </w:r>
    </w:p>
    <w:p w14:paraId="2286F57F" w14:textId="77777777" w:rsidR="008D2AB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Al. Mickiewicza</w:t>
      </w:r>
      <w:r w:rsidR="008D2AB8" w:rsidRPr="001E0D23">
        <w:rPr>
          <w:b/>
          <w:sz w:val="20"/>
          <w:szCs w:val="20"/>
        </w:rPr>
        <w:t xml:space="preserve"> </w:t>
      </w:r>
      <w:r w:rsidRPr="001E0D23">
        <w:rPr>
          <w:b/>
          <w:sz w:val="20"/>
          <w:szCs w:val="20"/>
        </w:rPr>
        <w:t>30</w:t>
      </w:r>
      <w:r w:rsidR="008D2AB8" w:rsidRPr="001E0D23">
        <w:rPr>
          <w:b/>
          <w:sz w:val="20"/>
          <w:szCs w:val="20"/>
        </w:rPr>
        <w:t xml:space="preserve"> </w:t>
      </w:r>
    </w:p>
    <w:p w14:paraId="2E84DBDC" w14:textId="77777777" w:rsidR="008D2AB8" w:rsidRPr="001E0D23" w:rsidRDefault="00297CE8" w:rsidP="008D2AB8">
      <w:pPr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30-059</w:t>
      </w:r>
      <w:r w:rsidR="008D2AB8" w:rsidRPr="001E0D23">
        <w:rPr>
          <w:b/>
          <w:sz w:val="20"/>
          <w:szCs w:val="20"/>
        </w:rPr>
        <w:t xml:space="preserve"> </w:t>
      </w:r>
      <w:r w:rsidRPr="001E0D23">
        <w:rPr>
          <w:b/>
          <w:sz w:val="20"/>
          <w:szCs w:val="20"/>
        </w:rPr>
        <w:t>Kraków</w:t>
      </w:r>
      <w:r w:rsidR="008D2AB8" w:rsidRPr="001E0D23">
        <w:rPr>
          <w:b/>
          <w:sz w:val="20"/>
          <w:szCs w:val="20"/>
        </w:rPr>
        <w:t xml:space="preserve">,  </w:t>
      </w:r>
    </w:p>
    <w:p w14:paraId="39F34EC7" w14:textId="1C0B27EB" w:rsidR="008D2AB8" w:rsidRDefault="008D2AB8" w:rsidP="00BF3D79">
      <w:pPr>
        <w:shd w:val="clear" w:color="auto" w:fill="FFFFFF"/>
        <w:jc w:val="both"/>
        <w:rPr>
          <w:sz w:val="20"/>
          <w:szCs w:val="20"/>
        </w:rPr>
      </w:pPr>
      <w:r w:rsidRPr="00BF3D79">
        <w:rPr>
          <w:sz w:val="20"/>
          <w:szCs w:val="20"/>
        </w:rPr>
        <w:t xml:space="preserve">Przystępując do postępowania o udzielenie zamówienia publicznego, którego </w:t>
      </w:r>
      <w:r w:rsidRPr="005F7A54">
        <w:rPr>
          <w:sz w:val="20"/>
          <w:szCs w:val="20"/>
        </w:rPr>
        <w:t>przedmiotem jest</w:t>
      </w:r>
      <w:r w:rsidR="00BF3D79" w:rsidRPr="005F7A54">
        <w:rPr>
          <w:b/>
          <w:color w:val="000000"/>
          <w:sz w:val="20"/>
          <w:szCs w:val="20"/>
        </w:rPr>
        <w:t xml:space="preserve"> </w:t>
      </w:r>
      <w:r w:rsidR="00841451" w:rsidRPr="00841451">
        <w:rPr>
          <w:b/>
          <w:sz w:val="18"/>
          <w:szCs w:val="18"/>
        </w:rPr>
        <w:t>dostawa rocznej ogólnouczelnianej subskrypcji pakietu Office 365 A3 lub równoważnej w polskiej wersji językowej dla 2 000 pracowników wraz z bezpłatnym pakietem benefitów dla 80 000 studentów AGH - KC-zp.272-502/21</w:t>
      </w:r>
      <w:bookmarkStart w:id="0" w:name="_GoBack"/>
      <w:bookmarkEnd w:id="0"/>
      <w:r w:rsidR="00C7537A" w:rsidRPr="00EB499A">
        <w:rPr>
          <w:b/>
          <w:color w:val="000000"/>
          <w:sz w:val="20"/>
          <w:szCs w:val="20"/>
        </w:rPr>
        <w:t xml:space="preserve">, </w:t>
      </w:r>
      <w:r w:rsidRPr="00EB499A">
        <w:rPr>
          <w:sz w:val="20"/>
          <w:szCs w:val="20"/>
        </w:rPr>
        <w:t>oferuję</w:t>
      </w:r>
      <w:r w:rsidRPr="00BF3D79">
        <w:rPr>
          <w:sz w:val="20"/>
          <w:szCs w:val="20"/>
        </w:rPr>
        <w:t xml:space="preserve"> r</w:t>
      </w:r>
      <w:r w:rsidR="00862B7B" w:rsidRPr="00BF3D79">
        <w:rPr>
          <w:sz w:val="20"/>
          <w:szCs w:val="20"/>
        </w:rPr>
        <w:t>ealizację przedmiotu zamówienia</w:t>
      </w:r>
      <w:r w:rsidRPr="00BF3D79">
        <w:rPr>
          <w:sz w:val="20"/>
          <w:szCs w:val="20"/>
        </w:rPr>
        <w:t>, zgodnie z zasadami określonymi w specyfikacji istotnych warunków zamówienia.</w:t>
      </w:r>
    </w:p>
    <w:p w14:paraId="60598B58" w14:textId="77777777" w:rsidR="00972B84" w:rsidRDefault="00972B84" w:rsidP="00BF3D79">
      <w:pPr>
        <w:shd w:val="clear" w:color="auto" w:fill="FFFFFF"/>
        <w:jc w:val="both"/>
        <w:rPr>
          <w:sz w:val="20"/>
          <w:szCs w:val="20"/>
        </w:rPr>
      </w:pPr>
    </w:p>
    <w:p w14:paraId="4622098D" w14:textId="0BC05E5A" w:rsidR="003B44B2" w:rsidRPr="003B44B2" w:rsidRDefault="003B44B2" w:rsidP="003B44B2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B44B2">
        <w:rPr>
          <w:b/>
          <w:sz w:val="20"/>
          <w:szCs w:val="20"/>
        </w:rPr>
        <w:t>Cena netto</w:t>
      </w:r>
      <w:r w:rsidR="005F7A54">
        <w:rPr>
          <w:b/>
          <w:sz w:val="20"/>
          <w:szCs w:val="20"/>
        </w:rPr>
        <w:t xml:space="preserve"> za całość zamówienia</w:t>
      </w:r>
      <w:r w:rsidRPr="003B44B2">
        <w:rPr>
          <w:b/>
          <w:sz w:val="20"/>
          <w:szCs w:val="20"/>
        </w:rPr>
        <w:t>:   .........................................................................PLN</w:t>
      </w:r>
    </w:p>
    <w:p w14:paraId="22D53739" w14:textId="77777777" w:rsidR="003B44B2" w:rsidRPr="003B44B2" w:rsidRDefault="003B44B2" w:rsidP="003B44B2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8B446BE" w14:textId="3CDA9E18" w:rsidR="003B44B2" w:rsidRPr="003B44B2" w:rsidRDefault="003B44B2" w:rsidP="003B44B2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B44B2">
        <w:rPr>
          <w:b/>
          <w:sz w:val="20"/>
          <w:szCs w:val="20"/>
        </w:rPr>
        <w:t>Cena brutto</w:t>
      </w:r>
      <w:r w:rsidR="005F7A54">
        <w:rPr>
          <w:b/>
          <w:sz w:val="20"/>
          <w:szCs w:val="20"/>
        </w:rPr>
        <w:t xml:space="preserve"> za całość zamówienia</w:t>
      </w:r>
      <w:r w:rsidRPr="003B44B2">
        <w:rPr>
          <w:b/>
          <w:sz w:val="20"/>
          <w:szCs w:val="20"/>
        </w:rPr>
        <w:t>: .........................................................................PLN</w:t>
      </w:r>
    </w:p>
    <w:p w14:paraId="670ADA56" w14:textId="77777777" w:rsidR="003B44B2" w:rsidRPr="003B44B2" w:rsidRDefault="003B44B2" w:rsidP="003B44B2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66703FD" w14:textId="4BEC3071" w:rsidR="003B44B2" w:rsidRPr="003B44B2" w:rsidRDefault="003B44B2" w:rsidP="003B44B2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3B44B2">
        <w:rPr>
          <w:sz w:val="20"/>
          <w:szCs w:val="20"/>
        </w:rPr>
        <w:t>Słownie brutto:</w:t>
      </w:r>
      <w:r w:rsidR="00972B84">
        <w:rPr>
          <w:sz w:val="20"/>
          <w:szCs w:val="20"/>
        </w:rPr>
        <w:t xml:space="preserve"> </w:t>
      </w:r>
      <w:r w:rsidRPr="003B44B2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5910C638" w14:textId="77777777" w:rsidR="003B44B2" w:rsidRPr="003B44B2" w:rsidRDefault="003B44B2" w:rsidP="003B44B2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3912CDB" w14:textId="77777777" w:rsidR="003B44B2" w:rsidRPr="003B44B2" w:rsidRDefault="003B44B2" w:rsidP="003B44B2">
      <w:pPr>
        <w:pStyle w:val="Tekstpodstawowy"/>
        <w:rPr>
          <w:sz w:val="20"/>
          <w:szCs w:val="20"/>
        </w:rPr>
      </w:pPr>
      <w:r w:rsidRPr="003B44B2">
        <w:rPr>
          <w:sz w:val="20"/>
          <w:szCs w:val="20"/>
        </w:rPr>
        <w:t>Powyższa cena zawiera podatek VAT w wysokości .......... % tj.…………………….PLN</w:t>
      </w:r>
    </w:p>
    <w:p w14:paraId="7D6DA233" w14:textId="2D32AC16" w:rsidR="00E0594A" w:rsidRDefault="00E0594A" w:rsidP="00E0594A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 i nazwa  oferowanej subskrypcji: …………………………………………………………</w:t>
      </w:r>
    </w:p>
    <w:p w14:paraId="3EF68237" w14:textId="28D3EE28" w:rsidR="0078462E" w:rsidRPr="00BF3D79" w:rsidRDefault="008D2AB8" w:rsidP="008D2AB8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1E0D23">
        <w:rPr>
          <w:b/>
          <w:sz w:val="20"/>
          <w:szCs w:val="20"/>
        </w:rPr>
        <w:t>Termin realizacji umo</w:t>
      </w:r>
      <w:r w:rsidR="003758CA" w:rsidRPr="001E0D23">
        <w:rPr>
          <w:b/>
          <w:sz w:val="20"/>
          <w:szCs w:val="20"/>
        </w:rPr>
        <w:t xml:space="preserve">wy: </w:t>
      </w:r>
      <w:r w:rsidR="00BF3D79" w:rsidRPr="00972B84">
        <w:rPr>
          <w:b/>
          <w:bCs/>
          <w:sz w:val="20"/>
          <w:szCs w:val="20"/>
        </w:rPr>
        <w:t>……………</w:t>
      </w:r>
      <w:r w:rsidR="00991154" w:rsidRPr="00972B84">
        <w:rPr>
          <w:b/>
          <w:bCs/>
          <w:sz w:val="20"/>
          <w:szCs w:val="20"/>
        </w:rPr>
        <w:t xml:space="preserve"> dni od daty </w:t>
      </w:r>
      <w:r w:rsidR="005F7A54" w:rsidRPr="00972B84">
        <w:rPr>
          <w:b/>
          <w:bCs/>
          <w:sz w:val="20"/>
          <w:szCs w:val="20"/>
        </w:rPr>
        <w:t>podpisania umowy</w:t>
      </w:r>
      <w:r w:rsidR="00991154" w:rsidRPr="00BF3D79">
        <w:rPr>
          <w:sz w:val="20"/>
          <w:szCs w:val="20"/>
        </w:rPr>
        <w:t xml:space="preserve"> </w:t>
      </w:r>
      <w:r w:rsidR="00B74691" w:rsidRPr="00B74691">
        <w:rPr>
          <w:b/>
          <w:color w:val="FF0000"/>
          <w:sz w:val="20"/>
          <w:szCs w:val="20"/>
        </w:rPr>
        <w:t>/kryterium oceny ofert/</w:t>
      </w:r>
    </w:p>
    <w:p w14:paraId="11EE4649" w14:textId="77777777" w:rsidR="008D2AB8" w:rsidRPr="001E0D23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E0D23">
        <w:rPr>
          <w:sz w:val="20"/>
          <w:szCs w:val="20"/>
        </w:rPr>
        <w:t xml:space="preserve">Oświadczamy, że zgodnie z ustawą z dnia </w:t>
      </w:r>
      <w:r w:rsidR="00A0022B" w:rsidRPr="001E0D23">
        <w:rPr>
          <w:sz w:val="20"/>
          <w:szCs w:val="20"/>
        </w:rPr>
        <w:t>6 marca 2018 r</w:t>
      </w:r>
      <w:r w:rsidRPr="001E0D23">
        <w:rPr>
          <w:sz w:val="20"/>
          <w:szCs w:val="20"/>
        </w:rPr>
        <w:t>.</w:t>
      </w:r>
      <w:r w:rsidR="00A0022B" w:rsidRPr="001E0D23">
        <w:rPr>
          <w:sz w:val="20"/>
          <w:szCs w:val="20"/>
        </w:rPr>
        <w:t xml:space="preserve"> Prawo przedsiębiorców, </w:t>
      </w:r>
      <w:r w:rsidRPr="001E0D23">
        <w:rPr>
          <w:sz w:val="20"/>
          <w:szCs w:val="20"/>
        </w:rPr>
        <w:t>należymy do małych lub średnich przedsiębiorców:</w:t>
      </w:r>
      <w:r w:rsidRPr="001E0D23">
        <w:rPr>
          <w:b/>
          <w:sz w:val="20"/>
          <w:szCs w:val="20"/>
        </w:rPr>
        <w:t xml:space="preserve"> TAK/NIE</w:t>
      </w:r>
    </w:p>
    <w:p w14:paraId="367B93A2" w14:textId="02E074AB" w:rsidR="00972546" w:rsidRPr="00972546" w:rsidRDefault="008D2AB8" w:rsidP="001E0D23">
      <w:pPr>
        <w:pStyle w:val="Tekstpodstawowy"/>
        <w:spacing w:line="240" w:lineRule="auto"/>
        <w:ind w:right="-47"/>
        <w:jc w:val="both"/>
        <w:rPr>
          <w:sz w:val="20"/>
          <w:szCs w:val="20"/>
        </w:rPr>
      </w:pPr>
      <w:r w:rsidRPr="00972546">
        <w:rPr>
          <w:sz w:val="20"/>
          <w:szCs w:val="20"/>
        </w:rPr>
        <w:t xml:space="preserve">Termin płatności: </w:t>
      </w:r>
      <w:r w:rsidR="00972546" w:rsidRPr="00E56A95">
        <w:rPr>
          <w:b w:val="0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E87233" w14:textId="77777777" w:rsidR="00972546" w:rsidRDefault="00972546" w:rsidP="001E0D23">
      <w:pPr>
        <w:pStyle w:val="Tekstpodstawowy"/>
        <w:spacing w:line="240" w:lineRule="auto"/>
        <w:ind w:right="-47"/>
        <w:jc w:val="both"/>
        <w:rPr>
          <w:sz w:val="20"/>
          <w:szCs w:val="20"/>
        </w:rPr>
      </w:pPr>
    </w:p>
    <w:p w14:paraId="160018A1" w14:textId="77777777" w:rsidR="00972B84" w:rsidRPr="001E0D23" w:rsidRDefault="00972B84" w:rsidP="001E0D23">
      <w:pPr>
        <w:pStyle w:val="Tekstpodstawowy"/>
        <w:spacing w:line="240" w:lineRule="auto"/>
        <w:ind w:right="-47"/>
        <w:jc w:val="both"/>
        <w:rPr>
          <w:sz w:val="20"/>
          <w:szCs w:val="20"/>
        </w:rPr>
      </w:pPr>
    </w:p>
    <w:p w14:paraId="04F47BBB" w14:textId="77777777" w:rsidR="00FE545C" w:rsidRDefault="008D2AB8" w:rsidP="00FE545C">
      <w:pPr>
        <w:rPr>
          <w:b/>
          <w:sz w:val="20"/>
          <w:szCs w:val="20"/>
          <w:u w:val="single"/>
        </w:rPr>
      </w:pPr>
      <w:r w:rsidRPr="001E0D23">
        <w:rPr>
          <w:sz w:val="20"/>
          <w:szCs w:val="20"/>
        </w:rPr>
        <w:br w:type="page"/>
      </w:r>
      <w:r w:rsidR="00FE545C" w:rsidRPr="001E0D23">
        <w:rPr>
          <w:b/>
          <w:sz w:val="20"/>
          <w:szCs w:val="20"/>
          <w:u w:val="single"/>
        </w:rPr>
        <w:lastRenderedPageBreak/>
        <w:t>Jednocześnie oświadczamy, że:</w:t>
      </w:r>
    </w:p>
    <w:p w14:paraId="75F4FD6E" w14:textId="77777777" w:rsidR="00B74691" w:rsidRPr="00B66A62" w:rsidRDefault="00B74691" w:rsidP="00B7469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13F03276" w14:textId="77777777" w:rsidR="00B74691" w:rsidRDefault="00B74691" w:rsidP="00B746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475244A9" w14:textId="77777777" w:rsidR="000D34FA" w:rsidRDefault="000D34FA" w:rsidP="000D34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20D313" w14:textId="77777777" w:rsidR="000D34FA" w:rsidRDefault="000D34FA" w:rsidP="000D34F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4E44EA" w14:textId="77777777" w:rsidR="000D34FA" w:rsidRPr="001B1178" w:rsidRDefault="000D34FA" w:rsidP="000D34F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</w:t>
      </w:r>
      <w:r w:rsidRPr="001B1178">
        <w:rPr>
          <w:i/>
          <w:sz w:val="22"/>
          <w:szCs w:val="22"/>
        </w:rPr>
        <w:t>4 lub art. 14 ust. 5 RODO treści oświadczenia wykonawca nie składa (usunięcie treści oświadczenia np. przez jego wykreślenie).</w:t>
      </w:r>
    </w:p>
    <w:p w14:paraId="139180DD" w14:textId="77777777" w:rsidR="000D34FA" w:rsidRPr="001D671E" w:rsidRDefault="000D34FA" w:rsidP="000D34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34FA" w:rsidRPr="00FE545C" w14:paraId="2F5B379D" w14:textId="77777777" w:rsidTr="00B370D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9635E" w14:textId="77777777" w:rsidR="000D34FA" w:rsidRPr="00FE545C" w:rsidRDefault="000D34FA" w:rsidP="00B370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5F920" w14:textId="77777777" w:rsidR="000D34FA" w:rsidRPr="00FE545C" w:rsidRDefault="000D34FA" w:rsidP="00B370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8A2EA4A" w14:textId="77777777" w:rsidR="000D34FA" w:rsidRPr="00FE545C" w:rsidRDefault="000D34FA" w:rsidP="00B370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2CC0F" w14:textId="77777777" w:rsidR="000D34FA" w:rsidRPr="00FE545C" w:rsidRDefault="000D34FA" w:rsidP="00B370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D34FA" w:rsidRPr="00FE545C" w14:paraId="07F5AA8E" w14:textId="77777777" w:rsidTr="00B370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1458B" w14:textId="77777777" w:rsidR="000D34FA" w:rsidRPr="00FE545C" w:rsidRDefault="000D34FA" w:rsidP="00B370D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5D895" w14:textId="77777777" w:rsidR="000D34FA" w:rsidRPr="00FE545C" w:rsidRDefault="000D34FA" w:rsidP="00B370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2CC55" w14:textId="77777777" w:rsidR="000D34FA" w:rsidRPr="00FE545C" w:rsidRDefault="000D34FA" w:rsidP="00B370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D34FA" w:rsidRPr="00FE545C" w14:paraId="1B578BC6" w14:textId="77777777" w:rsidTr="00B370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CBC9C" w14:textId="77777777" w:rsidR="000D34FA" w:rsidRPr="00FE545C" w:rsidRDefault="000D34FA" w:rsidP="00B370D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CA142" w14:textId="77777777" w:rsidR="000D34FA" w:rsidRPr="00FE545C" w:rsidRDefault="000D34FA" w:rsidP="00B370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35317" w14:textId="77777777" w:rsidR="000D34FA" w:rsidRPr="00FE545C" w:rsidRDefault="000D34FA" w:rsidP="00B370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99EC7F" w14:textId="77777777" w:rsidR="000D34FA" w:rsidRDefault="000D34FA" w:rsidP="000D34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4127525" w14:textId="58CF91CA" w:rsidR="000D34FA" w:rsidRPr="00D638CC" w:rsidRDefault="000D34FA" w:rsidP="000D34F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324B7FA" w14:textId="77777777" w:rsidR="000D34FA" w:rsidRPr="002F276A" w:rsidRDefault="000D34FA" w:rsidP="000D34F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8CE2FA" w14:textId="38B02A0D" w:rsidR="000D34FA" w:rsidRPr="002F276A" w:rsidRDefault="000D34FA" w:rsidP="000D34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14:paraId="56D35D70" w14:textId="594A0F89" w:rsidR="000D34FA" w:rsidRPr="002F276A" w:rsidRDefault="000D34FA" w:rsidP="000D34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 </w:t>
      </w:r>
    </w:p>
    <w:p w14:paraId="05B4817C" w14:textId="77777777" w:rsidR="000D34FA" w:rsidRDefault="000D34FA" w:rsidP="000D34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8D825D2" w14:textId="77777777" w:rsidR="000D34FA" w:rsidRDefault="000D34FA" w:rsidP="000D34F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2FD6D6" w14:textId="77777777" w:rsidR="000D34FA" w:rsidRDefault="000D34FA" w:rsidP="000D34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15198A6" w14:textId="77777777" w:rsidR="000D34FA" w:rsidRDefault="000D34FA" w:rsidP="000D34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259E807" w14:textId="77777777" w:rsidR="000D34FA" w:rsidRDefault="000D34FA" w:rsidP="000D34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E273892" w14:textId="77777777" w:rsidR="000D34FA" w:rsidRDefault="000D34FA" w:rsidP="000D34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1B225B0" w14:textId="77777777" w:rsidR="000D34FA" w:rsidRDefault="000D34FA" w:rsidP="000D34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5C92F3" w14:textId="77777777" w:rsidR="000D34FA" w:rsidRPr="000B45FE" w:rsidRDefault="000D34FA" w:rsidP="000D34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7E4F17" w14:textId="77777777" w:rsidR="000D34FA" w:rsidRDefault="000D34FA" w:rsidP="000D34FA">
      <w:pPr>
        <w:jc w:val="both"/>
        <w:rPr>
          <w:sz w:val="22"/>
          <w:szCs w:val="22"/>
        </w:rPr>
      </w:pPr>
    </w:p>
    <w:p w14:paraId="74AD04E3" w14:textId="77777777" w:rsidR="000D34FA" w:rsidRDefault="000D34FA" w:rsidP="000D34FA">
      <w:pPr>
        <w:jc w:val="both"/>
        <w:rPr>
          <w:sz w:val="22"/>
          <w:szCs w:val="22"/>
        </w:rPr>
      </w:pPr>
    </w:p>
    <w:p w14:paraId="6DCB16FC" w14:textId="77777777" w:rsidR="000D34FA" w:rsidRDefault="000D34FA" w:rsidP="000D34FA">
      <w:pPr>
        <w:jc w:val="both"/>
        <w:rPr>
          <w:sz w:val="18"/>
          <w:szCs w:val="18"/>
        </w:rPr>
      </w:pPr>
    </w:p>
    <w:p w14:paraId="17367FBE" w14:textId="0942DA4F" w:rsidR="000D34FA" w:rsidRDefault="000D34FA" w:rsidP="00B7469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20CF4A8E" w14:textId="77777777" w:rsidR="000D34FA" w:rsidRDefault="000D34FA" w:rsidP="000D34FA">
      <w:pPr>
        <w:jc w:val="right"/>
        <w:rPr>
          <w:sz w:val="20"/>
          <w:szCs w:val="20"/>
        </w:rPr>
      </w:pPr>
    </w:p>
    <w:p w14:paraId="4B6BFBB5" w14:textId="77777777" w:rsidR="000D34FA" w:rsidRDefault="000D34FA" w:rsidP="000D34FA">
      <w:pPr>
        <w:jc w:val="right"/>
        <w:rPr>
          <w:sz w:val="20"/>
          <w:szCs w:val="20"/>
        </w:rPr>
      </w:pPr>
    </w:p>
    <w:p w14:paraId="08A42B98" w14:textId="77777777" w:rsidR="000D34FA" w:rsidRPr="006A08B5" w:rsidRDefault="000D34FA" w:rsidP="000D34FA">
      <w:pPr>
        <w:jc w:val="both"/>
        <w:rPr>
          <w:b/>
          <w:color w:val="FF0000"/>
          <w:sz w:val="22"/>
          <w:szCs w:val="22"/>
        </w:rPr>
      </w:pPr>
      <w:r w:rsidRPr="006A08B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74EE373" w14:textId="77777777" w:rsidR="000D34FA" w:rsidRPr="001E0D23" w:rsidRDefault="000D34FA" w:rsidP="00FE545C">
      <w:pPr>
        <w:rPr>
          <w:b/>
          <w:sz w:val="20"/>
          <w:szCs w:val="20"/>
          <w:u w:val="single"/>
        </w:rPr>
      </w:pPr>
    </w:p>
    <w:p w14:paraId="53D6F0F8" w14:textId="77777777" w:rsidR="00992DCD" w:rsidRPr="001E0D23" w:rsidRDefault="00992DCD" w:rsidP="0078462E">
      <w:pPr>
        <w:jc w:val="right"/>
        <w:rPr>
          <w:sz w:val="20"/>
          <w:szCs w:val="20"/>
        </w:rPr>
      </w:pPr>
    </w:p>
    <w:sectPr w:rsidR="00992DCD" w:rsidRPr="001E0D23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5885C" w14:textId="77777777" w:rsidR="00970F58" w:rsidRDefault="00970F58">
      <w:r>
        <w:separator/>
      </w:r>
    </w:p>
  </w:endnote>
  <w:endnote w:type="continuationSeparator" w:id="0">
    <w:p w14:paraId="6521D29F" w14:textId="77777777" w:rsidR="00970F58" w:rsidRDefault="0097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C714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96BFE" w14:textId="77777777" w:rsidR="00970F58" w:rsidRDefault="00970F58">
      <w:r>
        <w:separator/>
      </w:r>
    </w:p>
  </w:footnote>
  <w:footnote w:type="continuationSeparator" w:id="0">
    <w:p w14:paraId="10E4379A" w14:textId="77777777" w:rsidR="00970F58" w:rsidRDefault="0097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79110" w14:textId="7C227D10" w:rsidR="002B0F76" w:rsidRPr="00116DA3" w:rsidRDefault="002B0F76" w:rsidP="002B0F76">
    <w:pPr>
      <w:tabs>
        <w:tab w:val="center" w:pos="4536"/>
        <w:tab w:val="right" w:pos="9072"/>
      </w:tabs>
      <w:jc w:val="center"/>
      <w:rPr>
        <w:sz w:val="22"/>
        <w:szCs w:val="22"/>
      </w:rPr>
    </w:pPr>
  </w:p>
  <w:p w14:paraId="3884FA97" w14:textId="0F650152" w:rsidR="002B0F76" w:rsidRPr="00116DA3" w:rsidRDefault="002B0F76" w:rsidP="005F7A54">
    <w:pPr>
      <w:tabs>
        <w:tab w:val="left" w:pos="6525"/>
      </w:tabs>
      <w:suppressAutoHyphens/>
      <w:rPr>
        <w:rFonts w:ascii="Verdana" w:hAnsi="Verdana" w:cs="Verdana"/>
        <w:color w:val="00000A"/>
        <w:sz w:val="16"/>
        <w:szCs w:val="16"/>
        <w:lang w:eastAsia="zh-CN"/>
      </w:rPr>
    </w:pPr>
  </w:p>
  <w:p w14:paraId="608E3C49" w14:textId="77777777" w:rsidR="0048481F" w:rsidRDefault="0048481F">
    <w:pPr>
      <w:pStyle w:val="Nagwek"/>
    </w:pPr>
  </w:p>
  <w:p w14:paraId="4BAB96A8" w14:textId="77777777"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293EA3"/>
    <w:multiLevelType w:val="hybridMultilevel"/>
    <w:tmpl w:val="4FB65D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0D590C"/>
    <w:multiLevelType w:val="hybridMultilevel"/>
    <w:tmpl w:val="636C9088"/>
    <w:lvl w:ilvl="0" w:tplc="38A0DD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55E3C32">
      <w:start w:val="2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26"/>
    <w:rsid w:val="00005415"/>
    <w:rsid w:val="00012286"/>
    <w:rsid w:val="000675B6"/>
    <w:rsid w:val="00071CCC"/>
    <w:rsid w:val="000732E2"/>
    <w:rsid w:val="00083984"/>
    <w:rsid w:val="000B731D"/>
    <w:rsid w:val="000C0913"/>
    <w:rsid w:val="000D34FA"/>
    <w:rsid w:val="000D6134"/>
    <w:rsid w:val="000E09C7"/>
    <w:rsid w:val="000F6589"/>
    <w:rsid w:val="00106636"/>
    <w:rsid w:val="00116EC6"/>
    <w:rsid w:val="001801DD"/>
    <w:rsid w:val="001B6552"/>
    <w:rsid w:val="001D4612"/>
    <w:rsid w:val="001E0D23"/>
    <w:rsid w:val="00207E98"/>
    <w:rsid w:val="00223869"/>
    <w:rsid w:val="00255B72"/>
    <w:rsid w:val="002723B0"/>
    <w:rsid w:val="00294531"/>
    <w:rsid w:val="00297CE8"/>
    <w:rsid w:val="002B0F76"/>
    <w:rsid w:val="002D69FC"/>
    <w:rsid w:val="00315A4A"/>
    <w:rsid w:val="00345126"/>
    <w:rsid w:val="00345650"/>
    <w:rsid w:val="003758CA"/>
    <w:rsid w:val="003B44B2"/>
    <w:rsid w:val="0048481F"/>
    <w:rsid w:val="004B7300"/>
    <w:rsid w:val="004C6753"/>
    <w:rsid w:val="004F7503"/>
    <w:rsid w:val="00523D91"/>
    <w:rsid w:val="00542C7E"/>
    <w:rsid w:val="00595C87"/>
    <w:rsid w:val="005A177F"/>
    <w:rsid w:val="005D2C65"/>
    <w:rsid w:val="005E6D94"/>
    <w:rsid w:val="005F7A54"/>
    <w:rsid w:val="0063384F"/>
    <w:rsid w:val="0063705B"/>
    <w:rsid w:val="00643C6F"/>
    <w:rsid w:val="00646202"/>
    <w:rsid w:val="0065290F"/>
    <w:rsid w:val="00676CE5"/>
    <w:rsid w:val="006815F6"/>
    <w:rsid w:val="006960F8"/>
    <w:rsid w:val="006A29D6"/>
    <w:rsid w:val="006C358C"/>
    <w:rsid w:val="00734E94"/>
    <w:rsid w:val="007603D5"/>
    <w:rsid w:val="0077401B"/>
    <w:rsid w:val="007748F0"/>
    <w:rsid w:val="0078462E"/>
    <w:rsid w:val="007A4321"/>
    <w:rsid w:val="00812EE2"/>
    <w:rsid w:val="00833933"/>
    <w:rsid w:val="00837AEF"/>
    <w:rsid w:val="00841451"/>
    <w:rsid w:val="00853083"/>
    <w:rsid w:val="00862B7B"/>
    <w:rsid w:val="008A536E"/>
    <w:rsid w:val="008B2F0C"/>
    <w:rsid w:val="008B4928"/>
    <w:rsid w:val="008D2AB8"/>
    <w:rsid w:val="008F1C66"/>
    <w:rsid w:val="008F60F0"/>
    <w:rsid w:val="00921D42"/>
    <w:rsid w:val="00970F58"/>
    <w:rsid w:val="00970FE4"/>
    <w:rsid w:val="00972546"/>
    <w:rsid w:val="00972B84"/>
    <w:rsid w:val="009747CC"/>
    <w:rsid w:val="00991154"/>
    <w:rsid w:val="00992DCD"/>
    <w:rsid w:val="009B0D30"/>
    <w:rsid w:val="00A0022B"/>
    <w:rsid w:val="00A346FE"/>
    <w:rsid w:val="00A47A03"/>
    <w:rsid w:val="00A47B4D"/>
    <w:rsid w:val="00A83018"/>
    <w:rsid w:val="00AC4F06"/>
    <w:rsid w:val="00AD1D45"/>
    <w:rsid w:val="00B74691"/>
    <w:rsid w:val="00B774DC"/>
    <w:rsid w:val="00BB11A2"/>
    <w:rsid w:val="00BF3D79"/>
    <w:rsid w:val="00C02F4D"/>
    <w:rsid w:val="00C2786F"/>
    <w:rsid w:val="00C4153E"/>
    <w:rsid w:val="00C7537A"/>
    <w:rsid w:val="00C85BBC"/>
    <w:rsid w:val="00C969A6"/>
    <w:rsid w:val="00CA7023"/>
    <w:rsid w:val="00CA7D36"/>
    <w:rsid w:val="00CB2E70"/>
    <w:rsid w:val="00CB64C8"/>
    <w:rsid w:val="00CE33B8"/>
    <w:rsid w:val="00D24208"/>
    <w:rsid w:val="00D30F38"/>
    <w:rsid w:val="00D60C38"/>
    <w:rsid w:val="00D66893"/>
    <w:rsid w:val="00D90ACB"/>
    <w:rsid w:val="00DA4110"/>
    <w:rsid w:val="00DC1500"/>
    <w:rsid w:val="00DE06A3"/>
    <w:rsid w:val="00DF4207"/>
    <w:rsid w:val="00E0594A"/>
    <w:rsid w:val="00E42949"/>
    <w:rsid w:val="00E44371"/>
    <w:rsid w:val="00E536B6"/>
    <w:rsid w:val="00E56A95"/>
    <w:rsid w:val="00E949B0"/>
    <w:rsid w:val="00E95E84"/>
    <w:rsid w:val="00EB499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27E6E56"/>
  <w15:docId w15:val="{C65CF740-5B5C-4098-9ADB-5A5EF669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8C30F-DC97-45DA-863F-A538CC660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496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Małgorzata Waligórska</cp:lastModifiedBy>
  <cp:revision>5</cp:revision>
  <cp:lastPrinted>1900-12-31T23:00:00Z</cp:lastPrinted>
  <dcterms:created xsi:type="dcterms:W3CDTF">2021-09-10T07:00:00Z</dcterms:created>
  <dcterms:modified xsi:type="dcterms:W3CDTF">2021-09-10T13:34:00Z</dcterms:modified>
</cp:coreProperties>
</file>