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36FA4" w14:textId="056EE177" w:rsidR="0071342A" w:rsidRDefault="0071342A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71342A">
        <w:rPr>
          <w:rFonts w:ascii="Calibri" w:hAnsi="Calibri"/>
          <w:noProof/>
          <w:sz w:val="22"/>
          <w:szCs w:val="22"/>
          <w:lang w:val="pl-PL"/>
        </w:rPr>
        <w:drawing>
          <wp:inline distT="0" distB="0" distL="0" distR="0" wp14:anchorId="09CC4184" wp14:editId="7BFA09AA">
            <wp:extent cx="5715000" cy="523875"/>
            <wp:effectExtent l="0" t="0" r="0" b="9525"/>
            <wp:docPr id="2" name="Obraz 2" descr="C:\Users\JOANNA~1.KRA\AppData\Local\Temp\logoty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ANNA~1.KRA\AppData\Local\Temp\logoty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E4B33" w14:textId="77777777" w:rsidR="00E874DC" w:rsidRPr="000761D6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0761D6">
        <w:rPr>
          <w:b/>
          <w:sz w:val="24"/>
          <w:szCs w:val="24"/>
          <w:lang w:val="pl-PL"/>
        </w:rPr>
        <w:t xml:space="preserve">Załącznik nr </w:t>
      </w:r>
      <w:r w:rsidR="00714F51" w:rsidRPr="000761D6">
        <w:rPr>
          <w:b/>
          <w:sz w:val="24"/>
          <w:szCs w:val="24"/>
          <w:lang w:val="pl-PL"/>
        </w:rPr>
        <w:t>3</w:t>
      </w:r>
    </w:p>
    <w:p w14:paraId="2D7798E1" w14:textId="77777777" w:rsidR="00E874DC" w:rsidRPr="000761D6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030AFCD" w14:textId="691A3D13" w:rsidR="00E874DC" w:rsidRPr="000761D6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0761D6">
        <w:rPr>
          <w:b/>
          <w:sz w:val="24"/>
          <w:szCs w:val="24"/>
          <w:lang w:val="pl-PL"/>
        </w:rPr>
        <w:t>WZÓR UMOWY</w:t>
      </w:r>
    </w:p>
    <w:p w14:paraId="46D530ED" w14:textId="4016533A" w:rsidR="00E874DC" w:rsidRPr="000761D6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0761D6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7BC2CBAF" w14:textId="77777777" w:rsidR="00E874DC" w:rsidRPr="000761D6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3DA20598" w14:textId="6D5A614C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Zawarta w Krakowie w wyniku przeprowadzonego postępowania o zamówienie publiczne w trybie przetargu nieograniczonego pomiędzy</w:t>
      </w:r>
      <w:r w:rsidR="00ED7F19">
        <w:rPr>
          <w:rFonts w:ascii="Times New Roman" w:hAnsi="Times New Roman"/>
          <w:szCs w:val="24"/>
        </w:rPr>
        <w:t>:</w:t>
      </w:r>
    </w:p>
    <w:p w14:paraId="0BBD5B48" w14:textId="5470D7E3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0761D6">
        <w:rPr>
          <w:rFonts w:ascii="Times New Roman" w:hAnsi="Times New Roman"/>
          <w:szCs w:val="24"/>
        </w:rPr>
        <w:t xml:space="preserve">  Wydział</w:t>
      </w:r>
      <w:r w:rsidR="00ED7F19">
        <w:rPr>
          <w:rFonts w:ascii="Times New Roman" w:hAnsi="Times New Roman"/>
          <w:szCs w:val="24"/>
        </w:rPr>
        <w:t>/</w:t>
      </w:r>
      <w:r w:rsidRPr="000761D6">
        <w:rPr>
          <w:rFonts w:ascii="Times New Roman" w:hAnsi="Times New Roman"/>
          <w:szCs w:val="24"/>
        </w:rPr>
        <w:t>inna jednostka ................................................................................................</w:t>
      </w:r>
      <w:r w:rsidR="0030736D" w:rsidRPr="000761D6">
        <w:rPr>
          <w:rFonts w:ascii="Times New Roman" w:hAnsi="Times New Roman"/>
          <w:szCs w:val="24"/>
        </w:rPr>
        <w:t>..............</w:t>
      </w:r>
    </w:p>
    <w:p w14:paraId="7A63A26F" w14:textId="77777777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reprezentowana przez:</w:t>
      </w:r>
    </w:p>
    <w:p w14:paraId="5B5B6EE3" w14:textId="7D98AACE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1.Dziekana Wydziału /Kierownika Jednostki/............................................................................</w:t>
      </w:r>
      <w:r w:rsidR="0030736D" w:rsidRPr="000761D6">
        <w:rPr>
          <w:rFonts w:ascii="Times New Roman" w:hAnsi="Times New Roman"/>
          <w:szCs w:val="24"/>
        </w:rPr>
        <w:t>..</w:t>
      </w:r>
    </w:p>
    <w:p w14:paraId="5DB9F053" w14:textId="270FFC04" w:rsidR="00E53C7C" w:rsidRPr="000761D6" w:rsidRDefault="00E53C7C" w:rsidP="00E53C7C">
      <w:pPr>
        <w:pStyle w:val="Tekstpodstawowy"/>
        <w:ind w:right="-47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2.Kwestora /Z-</w:t>
      </w:r>
      <w:proofErr w:type="spellStart"/>
      <w:r w:rsidRPr="000761D6">
        <w:rPr>
          <w:rFonts w:ascii="Times New Roman" w:hAnsi="Times New Roman"/>
          <w:szCs w:val="24"/>
        </w:rPr>
        <w:t>cę</w:t>
      </w:r>
      <w:proofErr w:type="spellEnd"/>
      <w:r w:rsidRPr="000761D6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........................................................................................................</w:t>
      </w:r>
    </w:p>
    <w:p w14:paraId="414595A4" w14:textId="7A674D20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 xml:space="preserve">zwaną dalej </w:t>
      </w:r>
      <w:r w:rsidR="00D53FC0" w:rsidRPr="000761D6">
        <w:rPr>
          <w:rFonts w:ascii="Times New Roman" w:hAnsi="Times New Roman"/>
          <w:szCs w:val="24"/>
        </w:rPr>
        <w:t xml:space="preserve"> ZAMAWIAJĄCYM</w:t>
      </w:r>
    </w:p>
    <w:p w14:paraId="258A873A" w14:textId="77777777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 xml:space="preserve">a </w:t>
      </w:r>
    </w:p>
    <w:p w14:paraId="4E727CF5" w14:textId="77777777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1930A862" w14:textId="77777777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7AB88839" w14:textId="045F9DF0" w:rsidR="00E53C7C" w:rsidRPr="000761D6" w:rsidRDefault="00AC08E5" w:rsidP="00E53C7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0761D6">
        <w:rPr>
          <w:rFonts w:ascii="Times New Roman" w:hAnsi="Times New Roman"/>
          <w:i/>
          <w:szCs w:val="24"/>
        </w:rPr>
        <w:t>(</w:t>
      </w:r>
      <w:r w:rsidR="00E53C7C" w:rsidRPr="000761D6">
        <w:rPr>
          <w:rFonts w:ascii="Times New Roman" w:hAnsi="Times New Roman"/>
          <w:i/>
          <w:szCs w:val="24"/>
        </w:rPr>
        <w:t xml:space="preserve">nazwa i siedziba przedsiębiorcy oraz jego adres). </w:t>
      </w:r>
    </w:p>
    <w:p w14:paraId="144EDDA2" w14:textId="77777777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reprezentowanym przez:</w:t>
      </w:r>
    </w:p>
    <w:p w14:paraId="30994B1F" w14:textId="77777777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03E3B1BE" w14:textId="77777777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51267275" w14:textId="6806C520" w:rsidR="00E53C7C" w:rsidRPr="000761D6" w:rsidRDefault="00E53C7C" w:rsidP="00E53C7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zwanym dalej</w:t>
      </w:r>
      <w:r w:rsidR="00D53FC0" w:rsidRPr="000761D6">
        <w:rPr>
          <w:rFonts w:ascii="Times New Roman" w:hAnsi="Times New Roman"/>
          <w:szCs w:val="24"/>
        </w:rPr>
        <w:t xml:space="preserve"> WYKONAWCĄ</w:t>
      </w:r>
    </w:p>
    <w:p w14:paraId="4B01C154" w14:textId="77777777" w:rsidR="00E874DC" w:rsidRPr="000761D6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§ 1</w:t>
      </w:r>
    </w:p>
    <w:p w14:paraId="1D6290A7" w14:textId="0496F592" w:rsidR="00E874DC" w:rsidRPr="009C521F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/>
          <w:bCs/>
          <w:szCs w:val="24"/>
        </w:rPr>
      </w:pPr>
      <w:r w:rsidRPr="000761D6">
        <w:rPr>
          <w:rFonts w:ascii="Times New Roman" w:hAnsi="Times New Roman"/>
          <w:szCs w:val="24"/>
        </w:rPr>
        <w:t xml:space="preserve">Przedmiotem niniejszej umowy </w:t>
      </w:r>
      <w:r w:rsidR="00F40AE8" w:rsidRPr="000761D6">
        <w:rPr>
          <w:rFonts w:ascii="Times New Roman" w:hAnsi="Times New Roman"/>
          <w:szCs w:val="24"/>
        </w:rPr>
        <w:t xml:space="preserve">jest </w:t>
      </w:r>
      <w:r w:rsidR="002D204D" w:rsidRPr="002D204D">
        <w:rPr>
          <w:rFonts w:ascii="Times New Roman" w:hAnsi="Times New Roman"/>
          <w:b/>
          <w:sz w:val="22"/>
          <w:szCs w:val="18"/>
        </w:rPr>
        <w:t xml:space="preserve">dostawa rocznej ogólnouczelnianej subskrypcji pakietu Office 365 A3 lub równoważnej w polskiej wersji językowej dla 2 000 pracowników wraz </w:t>
      </w:r>
      <w:r w:rsidR="002D204D">
        <w:rPr>
          <w:rFonts w:ascii="Times New Roman" w:hAnsi="Times New Roman"/>
          <w:b/>
          <w:sz w:val="22"/>
          <w:szCs w:val="18"/>
        </w:rPr>
        <w:br/>
      </w:r>
      <w:bookmarkStart w:id="0" w:name="_GoBack"/>
      <w:bookmarkEnd w:id="0"/>
      <w:r w:rsidR="002D204D" w:rsidRPr="002D204D">
        <w:rPr>
          <w:rFonts w:ascii="Times New Roman" w:hAnsi="Times New Roman"/>
          <w:b/>
          <w:sz w:val="22"/>
          <w:szCs w:val="18"/>
        </w:rPr>
        <w:t>z bezpłatnym pakietem benefitów dla 80 000 studentów AGH - KC-zp.272-502/21</w:t>
      </w:r>
    </w:p>
    <w:p w14:paraId="6954280A" w14:textId="77777777" w:rsidR="00141564" w:rsidRPr="000761D6" w:rsidRDefault="00141564" w:rsidP="000761D6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Cs w:val="24"/>
        </w:rPr>
      </w:pPr>
      <w:r w:rsidRPr="000761D6">
        <w:rPr>
          <w:rFonts w:ascii="Times New Roman" w:eastAsia="Calibri" w:hAnsi="Times New Roman"/>
          <w:kern w:val="2"/>
          <w:szCs w:val="24"/>
          <w:lang w:eastAsia="ar-SA"/>
        </w:rPr>
        <w:t>Szczegółowy opis licencji oprogramowania określony został w załączniku nr 1 do niniejszej umowy i stanowi jej integralną część.</w:t>
      </w:r>
    </w:p>
    <w:p w14:paraId="5C90EB83" w14:textId="77777777" w:rsidR="00141564" w:rsidRPr="000761D6" w:rsidRDefault="00141564" w:rsidP="0014156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§ 2</w:t>
      </w:r>
    </w:p>
    <w:p w14:paraId="3EA7DF4D" w14:textId="6EBF902D" w:rsidR="00141564" w:rsidRPr="000761D6" w:rsidRDefault="00141564" w:rsidP="00141564">
      <w:pPr>
        <w:numPr>
          <w:ilvl w:val="0"/>
          <w:numId w:val="36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 w:rsidRPr="000761D6">
        <w:rPr>
          <w:rFonts w:eastAsia="Calibri"/>
          <w:kern w:val="2"/>
          <w:sz w:val="24"/>
          <w:szCs w:val="24"/>
          <w:lang w:val="pl-PL" w:eastAsia="ar-SA"/>
        </w:rPr>
        <w:t xml:space="preserve">Wykonawca zobowiązuje się </w:t>
      </w:r>
      <w:r w:rsidR="00BB1064" w:rsidRPr="000761D6">
        <w:rPr>
          <w:rFonts w:eastAsia="Calibri"/>
          <w:kern w:val="2"/>
          <w:sz w:val="24"/>
          <w:szCs w:val="24"/>
          <w:lang w:val="pl-PL" w:eastAsia="ar-SA"/>
        </w:rPr>
        <w:t xml:space="preserve">zrealizować przedmiot umowy </w:t>
      </w:r>
      <w:r w:rsidRPr="000761D6">
        <w:rPr>
          <w:rFonts w:eastAsia="Calibri"/>
          <w:kern w:val="2"/>
          <w:sz w:val="24"/>
          <w:szCs w:val="24"/>
          <w:lang w:val="pl-PL" w:eastAsia="ar-SA"/>
        </w:rPr>
        <w:t xml:space="preserve">drogą elektroniczną </w:t>
      </w:r>
      <w:r w:rsidR="006D2CA2">
        <w:rPr>
          <w:rFonts w:eastAsia="Calibri"/>
          <w:kern w:val="2"/>
          <w:sz w:val="24"/>
          <w:szCs w:val="24"/>
          <w:lang w:val="pl-PL" w:eastAsia="ar-SA"/>
        </w:rPr>
        <w:br/>
      </w:r>
      <w:r w:rsidRPr="000761D6">
        <w:rPr>
          <w:rFonts w:eastAsia="Calibri"/>
          <w:kern w:val="2"/>
          <w:sz w:val="24"/>
          <w:szCs w:val="24"/>
          <w:lang w:val="pl-PL" w:eastAsia="ar-SA"/>
        </w:rPr>
        <w:t>w terminie do …………  dni od daty podpisania niniejszej umowy.</w:t>
      </w:r>
    </w:p>
    <w:p w14:paraId="492E573A" w14:textId="352EA471" w:rsidR="00141564" w:rsidRPr="000761D6" w:rsidRDefault="00C80DA1" w:rsidP="00141564">
      <w:pPr>
        <w:numPr>
          <w:ilvl w:val="0"/>
          <w:numId w:val="36"/>
        </w:numPr>
        <w:suppressAutoHyphens/>
        <w:autoSpaceDE w:val="0"/>
        <w:jc w:val="both"/>
        <w:rPr>
          <w:rFonts w:eastAsia="Calibri"/>
          <w:kern w:val="2"/>
          <w:sz w:val="24"/>
          <w:szCs w:val="24"/>
          <w:lang w:val="pl-PL" w:eastAsia="ar-SA"/>
        </w:rPr>
      </w:pPr>
      <w:r w:rsidRPr="000761D6">
        <w:rPr>
          <w:rFonts w:eastAsia="Calibri"/>
          <w:kern w:val="2"/>
          <w:sz w:val="24"/>
          <w:szCs w:val="24"/>
          <w:lang w:val="pl-PL" w:eastAsia="ar-SA"/>
        </w:rPr>
        <w:t>Subskrypcja</w:t>
      </w:r>
      <w:r w:rsidR="00141564" w:rsidRPr="000761D6">
        <w:rPr>
          <w:rFonts w:eastAsia="Calibri"/>
          <w:kern w:val="2"/>
          <w:sz w:val="24"/>
          <w:szCs w:val="24"/>
          <w:lang w:val="pl-PL" w:eastAsia="ar-SA"/>
        </w:rPr>
        <w:t xml:space="preserve"> udzielona zostaje na okres 12 miesięcy od dnia </w:t>
      </w:r>
      <w:r w:rsidR="0026463C" w:rsidRPr="000761D6">
        <w:rPr>
          <w:rFonts w:eastAsia="Calibri"/>
          <w:kern w:val="2"/>
          <w:sz w:val="24"/>
          <w:szCs w:val="24"/>
          <w:lang w:val="pl-PL" w:eastAsia="ar-SA"/>
        </w:rPr>
        <w:t>……</w:t>
      </w:r>
      <w:r w:rsidR="00E828E3" w:rsidRPr="000761D6">
        <w:rPr>
          <w:rFonts w:eastAsia="Calibri"/>
          <w:kern w:val="2"/>
          <w:sz w:val="24"/>
          <w:szCs w:val="24"/>
          <w:lang w:val="pl-PL" w:eastAsia="ar-SA"/>
        </w:rPr>
        <w:t xml:space="preserve"> do dnia </w:t>
      </w:r>
      <w:r w:rsidR="0026463C" w:rsidRPr="000761D6">
        <w:rPr>
          <w:rFonts w:eastAsia="Calibri"/>
          <w:kern w:val="2"/>
          <w:sz w:val="24"/>
          <w:szCs w:val="24"/>
          <w:lang w:val="pl-PL" w:eastAsia="ar-SA"/>
        </w:rPr>
        <w:t>……………………..</w:t>
      </w:r>
      <w:r w:rsidR="00422F02" w:rsidRPr="000761D6">
        <w:rPr>
          <w:rFonts w:eastAsia="Calibri"/>
          <w:kern w:val="2"/>
          <w:sz w:val="24"/>
          <w:szCs w:val="24"/>
          <w:lang w:val="pl-PL" w:eastAsia="ar-SA"/>
        </w:rPr>
        <w:t xml:space="preserve"> </w:t>
      </w:r>
    </w:p>
    <w:p w14:paraId="11D52623" w14:textId="279B77C3" w:rsidR="00141564" w:rsidRPr="000761D6" w:rsidRDefault="00141564" w:rsidP="00141564">
      <w:pPr>
        <w:pStyle w:val="Tekstpodstawowy"/>
        <w:numPr>
          <w:ilvl w:val="0"/>
          <w:numId w:val="36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 xml:space="preserve">Termin </w:t>
      </w:r>
      <w:r w:rsidR="00B86A84" w:rsidRPr="000761D6">
        <w:rPr>
          <w:rFonts w:ascii="Times New Roman" w:hAnsi="Times New Roman"/>
          <w:szCs w:val="24"/>
        </w:rPr>
        <w:t xml:space="preserve">realizacji przedmiotu umowy </w:t>
      </w:r>
      <w:r w:rsidRPr="000761D6">
        <w:rPr>
          <w:rFonts w:ascii="Times New Roman" w:hAnsi="Times New Roman"/>
          <w:szCs w:val="24"/>
        </w:rPr>
        <w:t xml:space="preserve">uznaje się za dotrzymany, jeżeli przed jego upływem Wykonawca </w:t>
      </w:r>
      <w:r w:rsidR="00C80DA1" w:rsidRPr="000761D6">
        <w:rPr>
          <w:rFonts w:ascii="Times New Roman" w:hAnsi="Times New Roman"/>
          <w:szCs w:val="24"/>
        </w:rPr>
        <w:t>umożliw</w:t>
      </w:r>
      <w:r w:rsidR="005B6B11" w:rsidRPr="000761D6">
        <w:rPr>
          <w:rFonts w:ascii="Times New Roman" w:hAnsi="Times New Roman"/>
          <w:szCs w:val="24"/>
        </w:rPr>
        <w:t>i</w:t>
      </w:r>
      <w:r w:rsidR="00C80DA1" w:rsidRPr="000761D6">
        <w:rPr>
          <w:rFonts w:ascii="Times New Roman" w:hAnsi="Times New Roman"/>
          <w:szCs w:val="24"/>
        </w:rPr>
        <w:t xml:space="preserve">  Zamawiającemu </w:t>
      </w:r>
      <w:r w:rsidR="00287657" w:rsidRPr="000761D6">
        <w:rPr>
          <w:rFonts w:ascii="Times New Roman" w:hAnsi="Times New Roman"/>
          <w:szCs w:val="24"/>
        </w:rPr>
        <w:t>elektroniczn</w:t>
      </w:r>
      <w:r w:rsidR="00C80DA1" w:rsidRPr="000761D6">
        <w:rPr>
          <w:rFonts w:ascii="Times New Roman" w:hAnsi="Times New Roman"/>
          <w:szCs w:val="24"/>
        </w:rPr>
        <w:t>y dostęp</w:t>
      </w:r>
      <w:r w:rsidR="005B6B11" w:rsidRPr="000761D6">
        <w:rPr>
          <w:rFonts w:ascii="Times New Roman" w:hAnsi="Times New Roman"/>
          <w:szCs w:val="24"/>
        </w:rPr>
        <w:t>.</w:t>
      </w:r>
    </w:p>
    <w:p w14:paraId="3924CCEE" w14:textId="77777777" w:rsidR="00141564" w:rsidRPr="000761D6" w:rsidRDefault="00141564" w:rsidP="00141564">
      <w:pPr>
        <w:pStyle w:val="Tekstpodstawowy"/>
        <w:spacing w:line="240" w:lineRule="auto"/>
        <w:ind w:left="332" w:right="-47"/>
        <w:jc w:val="both"/>
        <w:rPr>
          <w:rFonts w:ascii="Times New Roman" w:hAnsi="Times New Roman"/>
          <w:szCs w:val="24"/>
        </w:rPr>
      </w:pPr>
    </w:p>
    <w:p w14:paraId="53D6937D" w14:textId="77777777" w:rsidR="00F656F5" w:rsidRPr="000761D6" w:rsidRDefault="00F656F5" w:rsidP="00F656F5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§ 3</w:t>
      </w:r>
    </w:p>
    <w:p w14:paraId="69E4F1C2" w14:textId="789491E3" w:rsidR="00F656F5" w:rsidRPr="000761D6" w:rsidRDefault="00F656F5" w:rsidP="00F656F5">
      <w:pPr>
        <w:numPr>
          <w:ilvl w:val="0"/>
          <w:numId w:val="32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0761D6">
        <w:rPr>
          <w:snapToGrid w:val="0"/>
          <w:sz w:val="24"/>
          <w:szCs w:val="24"/>
          <w:lang w:val="pl-PL"/>
        </w:rPr>
        <w:t xml:space="preserve">Wykonawca oświadcza, że jest uprawniony do </w:t>
      </w:r>
      <w:r w:rsidR="00200FE7" w:rsidRPr="000761D6">
        <w:rPr>
          <w:snapToGrid w:val="0"/>
          <w:sz w:val="24"/>
          <w:szCs w:val="24"/>
          <w:lang w:val="pl-PL"/>
        </w:rPr>
        <w:t xml:space="preserve">udzielenia </w:t>
      </w:r>
      <w:r w:rsidRPr="000761D6">
        <w:rPr>
          <w:snapToGrid w:val="0"/>
          <w:sz w:val="24"/>
          <w:szCs w:val="24"/>
          <w:lang w:val="pl-PL"/>
        </w:rPr>
        <w:t xml:space="preserve">Zamawiającemu </w:t>
      </w:r>
      <w:r w:rsidR="00C80DA1" w:rsidRPr="000761D6">
        <w:rPr>
          <w:snapToGrid w:val="0"/>
          <w:sz w:val="24"/>
          <w:szCs w:val="24"/>
          <w:lang w:val="pl-PL"/>
        </w:rPr>
        <w:t xml:space="preserve">subskrypcji </w:t>
      </w:r>
      <w:r w:rsidRPr="000761D6">
        <w:rPr>
          <w:snapToGrid w:val="0"/>
          <w:sz w:val="24"/>
          <w:szCs w:val="24"/>
          <w:lang w:val="pl-PL"/>
        </w:rPr>
        <w:t xml:space="preserve">producenta oprogramowania na korzystanie z oprogramowania wchodzącego w zakres przedmiotu zamówienia. </w:t>
      </w:r>
    </w:p>
    <w:p w14:paraId="0F1B8708" w14:textId="2069129B" w:rsidR="00F656F5" w:rsidRPr="000761D6" w:rsidRDefault="00F656F5" w:rsidP="00F656F5">
      <w:pPr>
        <w:numPr>
          <w:ilvl w:val="0"/>
          <w:numId w:val="32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Równocześnie Wykonawca oświadcza, że zgodnie z umową licencyjną korzystanie przez niego i przez Zamawiającego w szczególności z praw </w:t>
      </w:r>
      <w:r w:rsidR="00DC4846" w:rsidRPr="000761D6">
        <w:rPr>
          <w:sz w:val="24"/>
          <w:szCs w:val="24"/>
          <w:lang w:val="pl-PL"/>
        </w:rPr>
        <w:t xml:space="preserve">majątkowych </w:t>
      </w:r>
      <w:r w:rsidRPr="000761D6">
        <w:rPr>
          <w:sz w:val="24"/>
          <w:szCs w:val="24"/>
          <w:lang w:val="pl-PL"/>
        </w:rPr>
        <w:t>nie narusza przepisów prawa</w:t>
      </w:r>
      <w:r w:rsidR="00183C11" w:rsidRPr="000761D6">
        <w:rPr>
          <w:sz w:val="24"/>
          <w:szCs w:val="24"/>
          <w:lang w:val="pl-PL"/>
        </w:rPr>
        <w:t>.</w:t>
      </w:r>
    </w:p>
    <w:p w14:paraId="67BC4C76" w14:textId="25F5F42A" w:rsidR="00F656F5" w:rsidRPr="000761D6" w:rsidRDefault="00F656F5" w:rsidP="00F656F5">
      <w:pPr>
        <w:numPr>
          <w:ilvl w:val="0"/>
          <w:numId w:val="32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Wykonawca zobowiązuje się dostarczyć oprogramowanie w wersji aktualnej w dniu </w:t>
      </w:r>
      <w:r w:rsidR="00A035FC" w:rsidRPr="000761D6">
        <w:rPr>
          <w:sz w:val="24"/>
          <w:szCs w:val="24"/>
          <w:lang w:val="pl-PL"/>
        </w:rPr>
        <w:t>realizacji umowy odpowiednio do wersji wskazanej w ofercie Wykonawcy</w:t>
      </w:r>
      <w:r w:rsidRPr="000761D6">
        <w:rPr>
          <w:sz w:val="24"/>
          <w:szCs w:val="24"/>
          <w:lang w:val="pl-PL"/>
        </w:rPr>
        <w:t>.</w:t>
      </w:r>
    </w:p>
    <w:p w14:paraId="3DCE374A" w14:textId="4E430759" w:rsidR="00F656F5" w:rsidRPr="000761D6" w:rsidRDefault="00F656F5" w:rsidP="00F656F5">
      <w:pPr>
        <w:numPr>
          <w:ilvl w:val="0"/>
          <w:numId w:val="32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Wykonawca gwarantuje </w:t>
      </w:r>
      <w:r w:rsidR="00C80DA1" w:rsidRPr="00663638">
        <w:rPr>
          <w:sz w:val="24"/>
          <w:szCs w:val="24"/>
          <w:lang w:val="pl-PL"/>
        </w:rPr>
        <w:t>Zamawiaj</w:t>
      </w:r>
      <w:r w:rsidR="009E7A45" w:rsidRPr="00663638">
        <w:rPr>
          <w:sz w:val="24"/>
          <w:szCs w:val="24"/>
          <w:lang w:val="pl-PL"/>
        </w:rPr>
        <w:t>ą</w:t>
      </w:r>
      <w:r w:rsidR="00C80DA1" w:rsidRPr="00663638">
        <w:rPr>
          <w:sz w:val="24"/>
          <w:szCs w:val="24"/>
          <w:lang w:val="pl-PL"/>
        </w:rPr>
        <w:t>cemu elektroniczny dostęp</w:t>
      </w:r>
      <w:r w:rsidR="00130785" w:rsidRPr="00663638">
        <w:rPr>
          <w:sz w:val="24"/>
          <w:szCs w:val="24"/>
          <w:lang w:val="pl-PL"/>
        </w:rPr>
        <w:t>.</w:t>
      </w:r>
    </w:p>
    <w:p w14:paraId="1BAECB76" w14:textId="77777777" w:rsidR="00CA01F2" w:rsidRPr="0071342A" w:rsidRDefault="00CA01F2" w:rsidP="0071342A">
      <w:pPr>
        <w:ind w:right="-47"/>
        <w:rPr>
          <w:sz w:val="24"/>
          <w:szCs w:val="24"/>
          <w:lang w:val="pl-PL"/>
        </w:rPr>
      </w:pPr>
    </w:p>
    <w:p w14:paraId="4E0A94DF" w14:textId="77777777" w:rsidR="00F656F5" w:rsidRPr="000761D6" w:rsidRDefault="00F656F5" w:rsidP="00F656F5">
      <w:pPr>
        <w:pStyle w:val="Akapitzlist"/>
        <w:ind w:left="332" w:right="-47"/>
        <w:jc w:val="center"/>
        <w:rPr>
          <w:b/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 4</w:t>
      </w:r>
    </w:p>
    <w:p w14:paraId="139D4762" w14:textId="3A139192" w:rsidR="0011021F" w:rsidRDefault="00F656F5" w:rsidP="0011021F">
      <w:pPr>
        <w:pStyle w:val="Akapitzlist"/>
        <w:numPr>
          <w:ilvl w:val="0"/>
          <w:numId w:val="46"/>
        </w:numPr>
        <w:tabs>
          <w:tab w:val="left" w:pos="360"/>
        </w:tabs>
        <w:jc w:val="both"/>
        <w:rPr>
          <w:sz w:val="24"/>
          <w:szCs w:val="24"/>
          <w:lang w:val="pl-PL"/>
        </w:rPr>
      </w:pPr>
      <w:r w:rsidRPr="0011021F">
        <w:rPr>
          <w:sz w:val="24"/>
          <w:szCs w:val="24"/>
          <w:lang w:val="pl-PL"/>
        </w:rPr>
        <w:t xml:space="preserve">Wykonawca, w ramach wynagrodzenia, o którym mowa w § 5 ust. 3, zobowiązuje się do zapewnienia Zamawiającemu </w:t>
      </w:r>
      <w:r w:rsidR="00C80DA1" w:rsidRPr="0011021F">
        <w:rPr>
          <w:sz w:val="24"/>
          <w:szCs w:val="24"/>
          <w:lang w:val="pl-PL"/>
        </w:rPr>
        <w:t>subskrypcji</w:t>
      </w:r>
      <w:r w:rsidRPr="0011021F">
        <w:rPr>
          <w:sz w:val="24"/>
          <w:szCs w:val="24"/>
          <w:lang w:val="pl-PL"/>
        </w:rPr>
        <w:t xml:space="preserve">, zapewniającej prawo do korzystania </w:t>
      </w:r>
      <w:r w:rsidR="006D2CA2">
        <w:rPr>
          <w:sz w:val="24"/>
          <w:szCs w:val="24"/>
          <w:lang w:val="pl-PL"/>
        </w:rPr>
        <w:br/>
      </w:r>
      <w:r w:rsidRPr="0011021F">
        <w:rPr>
          <w:sz w:val="24"/>
          <w:szCs w:val="24"/>
          <w:lang w:val="pl-PL"/>
        </w:rPr>
        <w:t xml:space="preserve">z Oprogramowania na następujących polach eksploatacji: </w:t>
      </w:r>
    </w:p>
    <w:p w14:paraId="5D7DA4A7" w14:textId="77777777" w:rsidR="0011021F" w:rsidRPr="0011021F" w:rsidRDefault="0011021F" w:rsidP="0011021F">
      <w:pPr>
        <w:pStyle w:val="Akapitzlist"/>
        <w:numPr>
          <w:ilvl w:val="0"/>
          <w:numId w:val="48"/>
        </w:numPr>
        <w:spacing w:after="160" w:line="259" w:lineRule="auto"/>
        <w:jc w:val="both"/>
        <w:rPr>
          <w:sz w:val="24"/>
          <w:lang w:val="pl-PL"/>
        </w:rPr>
      </w:pPr>
      <w:r w:rsidRPr="0011021F">
        <w:rPr>
          <w:sz w:val="24"/>
          <w:lang w:val="pl-PL"/>
        </w:rPr>
        <w:t xml:space="preserve">Prawo do instalacji w laboratoriach i na komputerach współdzielonych, włączając w to komputery bez czasowego dostępu do Internetu, będących własnością Zamawiającego wraz z pakietem benefitów dla pracowników i wszystkich studentów AGH. </w:t>
      </w:r>
    </w:p>
    <w:p w14:paraId="5E2B5D8A" w14:textId="77777777" w:rsidR="0011021F" w:rsidRPr="0011021F" w:rsidRDefault="0011021F" w:rsidP="0011021F">
      <w:pPr>
        <w:pStyle w:val="Akapitzlist"/>
        <w:numPr>
          <w:ilvl w:val="0"/>
          <w:numId w:val="48"/>
        </w:numPr>
        <w:spacing w:after="160" w:line="259" w:lineRule="auto"/>
        <w:jc w:val="both"/>
        <w:rPr>
          <w:sz w:val="24"/>
          <w:lang w:val="pl-PL"/>
        </w:rPr>
      </w:pPr>
      <w:r w:rsidRPr="0011021F">
        <w:rPr>
          <w:sz w:val="24"/>
          <w:lang w:val="pl-PL"/>
        </w:rPr>
        <w:t xml:space="preserve">Darmowy dostęp dla studentów i uprawnionych pracowników do platformy zawierającej narzędzia (bazodanowe i deweloperskie) do rozszerzenia badań nad opracowywaniem i testowaniem oprogramowania obejmujące takie technologie jak Platform SDK, SQL Server, Visual Studio .NET oraz System Operacyjny Windows oraz Windows Server. Przykładowy pakiet zawierający wymagane usługi: </w:t>
      </w:r>
      <w:proofErr w:type="spellStart"/>
      <w:r w:rsidRPr="0011021F">
        <w:rPr>
          <w:sz w:val="24"/>
          <w:lang w:val="pl-PL"/>
        </w:rPr>
        <w:t>Azure</w:t>
      </w:r>
      <w:proofErr w:type="spellEnd"/>
      <w:r w:rsidRPr="0011021F">
        <w:rPr>
          <w:sz w:val="24"/>
          <w:lang w:val="pl-PL"/>
        </w:rPr>
        <w:t xml:space="preserve"> </w:t>
      </w:r>
      <w:proofErr w:type="spellStart"/>
      <w:r w:rsidRPr="0011021F">
        <w:rPr>
          <w:sz w:val="24"/>
          <w:lang w:val="pl-PL"/>
        </w:rPr>
        <w:t>Dev</w:t>
      </w:r>
      <w:proofErr w:type="spellEnd"/>
      <w:r w:rsidRPr="0011021F">
        <w:rPr>
          <w:sz w:val="24"/>
          <w:lang w:val="pl-PL"/>
        </w:rPr>
        <w:t xml:space="preserve"> Tools for </w:t>
      </w:r>
      <w:proofErr w:type="spellStart"/>
      <w:r w:rsidRPr="0011021F">
        <w:rPr>
          <w:sz w:val="24"/>
          <w:lang w:val="pl-PL"/>
        </w:rPr>
        <w:t>Teaching</w:t>
      </w:r>
      <w:proofErr w:type="spellEnd"/>
      <w:r w:rsidRPr="0011021F">
        <w:rPr>
          <w:sz w:val="24"/>
          <w:lang w:val="pl-PL"/>
        </w:rPr>
        <w:t>.</w:t>
      </w:r>
    </w:p>
    <w:p w14:paraId="4AE3CFE4" w14:textId="7BDCBC29" w:rsidR="0011021F" w:rsidRPr="0011021F" w:rsidRDefault="0011021F" w:rsidP="0011021F">
      <w:pPr>
        <w:pStyle w:val="Akapitzlist"/>
        <w:numPr>
          <w:ilvl w:val="0"/>
          <w:numId w:val="48"/>
        </w:numPr>
        <w:spacing w:after="160" w:line="259" w:lineRule="auto"/>
        <w:jc w:val="both"/>
        <w:rPr>
          <w:sz w:val="24"/>
          <w:lang w:val="pl-PL"/>
        </w:rPr>
      </w:pPr>
      <w:r w:rsidRPr="0011021F">
        <w:rPr>
          <w:color w:val="000000"/>
          <w:sz w:val="24"/>
          <w:lang w:val="pl-PL"/>
        </w:rPr>
        <w:t>U</w:t>
      </w:r>
      <w:r w:rsidRPr="0011021F">
        <w:rPr>
          <w:sz w:val="24"/>
          <w:lang w:val="pl-PL"/>
        </w:rPr>
        <w:t>prawnienie Zamawiającego do korzystania z licencji na warunkach przewidzianych dla jednostek edukacyjnych i akademickich.</w:t>
      </w:r>
    </w:p>
    <w:p w14:paraId="7A8A1666" w14:textId="77777777" w:rsidR="00F656F5" w:rsidRPr="000761D6" w:rsidRDefault="00F656F5" w:rsidP="009A2CA4">
      <w:pPr>
        <w:ind w:right="-47"/>
        <w:jc w:val="center"/>
        <w:rPr>
          <w:b/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 5</w:t>
      </w:r>
    </w:p>
    <w:p w14:paraId="1E8A4BE8" w14:textId="2FED99BE" w:rsidR="00F656F5" w:rsidRPr="000761D6" w:rsidRDefault="00F656F5" w:rsidP="009A2CA4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i/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Strony ustalają cenę netto za przedmiot umowy szczegółowo określony w § 1 na  kwotę ...........................</w:t>
      </w:r>
      <w:r w:rsidRPr="000761D6">
        <w:rPr>
          <w:i/>
          <w:sz w:val="24"/>
          <w:szCs w:val="24"/>
          <w:lang w:val="pl-PL"/>
        </w:rPr>
        <w:t>(słownie....................</w:t>
      </w:r>
      <w:r w:rsidR="009A2CA4" w:rsidRPr="000761D6">
        <w:rPr>
          <w:i/>
          <w:sz w:val="24"/>
          <w:szCs w:val="24"/>
          <w:lang w:val="pl-PL"/>
        </w:rPr>
        <w:t xml:space="preserve"> </w:t>
      </w:r>
      <w:r w:rsidRPr="000761D6">
        <w:rPr>
          <w:i/>
          <w:sz w:val="24"/>
          <w:szCs w:val="24"/>
          <w:lang w:val="pl-PL"/>
        </w:rPr>
        <w:t>................................................................).</w:t>
      </w:r>
    </w:p>
    <w:p w14:paraId="3A8EB8B5" w14:textId="46EDF63A" w:rsidR="00F656F5" w:rsidRPr="000761D6" w:rsidRDefault="00F656F5" w:rsidP="00F656F5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Do powyższej kwoty </w:t>
      </w:r>
      <w:r w:rsidR="00E128E2" w:rsidRPr="000761D6">
        <w:rPr>
          <w:sz w:val="24"/>
          <w:szCs w:val="24"/>
          <w:lang w:val="pl-PL"/>
        </w:rPr>
        <w:t xml:space="preserve">Wykonawca </w:t>
      </w:r>
      <w:r w:rsidRPr="000761D6">
        <w:rPr>
          <w:sz w:val="24"/>
          <w:szCs w:val="24"/>
          <w:lang w:val="pl-PL"/>
        </w:rPr>
        <w:t xml:space="preserve"> doliczy podatek VAT w wysokości ................................</w:t>
      </w:r>
      <w:r w:rsidRPr="000761D6">
        <w:rPr>
          <w:i/>
          <w:sz w:val="24"/>
          <w:szCs w:val="24"/>
          <w:lang w:val="pl-PL"/>
        </w:rPr>
        <w:t>(słownie: ...................................................................................).</w:t>
      </w:r>
    </w:p>
    <w:p w14:paraId="1050BECA" w14:textId="77777777" w:rsidR="00F656F5" w:rsidRPr="000761D6" w:rsidRDefault="00F656F5" w:rsidP="00F656F5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i/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Cena brutto za przedmiot umowy szczegółowo określony w § 1 wynosi ……………………(</w:t>
      </w:r>
      <w:r w:rsidRPr="000761D6">
        <w:rPr>
          <w:i/>
          <w:sz w:val="24"/>
          <w:szCs w:val="24"/>
          <w:lang w:val="pl-PL"/>
        </w:rPr>
        <w:t>słownie:…………………………………………………………, 00/10).</w:t>
      </w:r>
    </w:p>
    <w:p w14:paraId="04B4065B" w14:textId="460AFEBD" w:rsidR="00F656F5" w:rsidRPr="000761D6" w:rsidRDefault="00F656F5" w:rsidP="00F656F5">
      <w:pPr>
        <w:numPr>
          <w:ilvl w:val="0"/>
          <w:numId w:val="28"/>
        </w:numPr>
        <w:tabs>
          <w:tab w:val="clear" w:pos="720"/>
          <w:tab w:val="num" w:pos="284"/>
        </w:tabs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Cena obejmuje całkowitą należność jaką </w:t>
      </w:r>
      <w:r w:rsidR="00E128E2" w:rsidRPr="000761D6">
        <w:rPr>
          <w:sz w:val="24"/>
          <w:szCs w:val="24"/>
          <w:lang w:val="pl-PL"/>
        </w:rPr>
        <w:t xml:space="preserve">Zamawiający </w:t>
      </w:r>
      <w:r w:rsidRPr="000761D6">
        <w:rPr>
          <w:sz w:val="24"/>
          <w:szCs w:val="24"/>
          <w:lang w:val="pl-PL"/>
        </w:rPr>
        <w:t xml:space="preserve">zobowiązany jest zapłacić za przedmiot zamówienia i jego dostarczenie do miejsca przeznaczenia. Cena obejmuje </w:t>
      </w:r>
      <w:r w:rsidR="006D2CA2">
        <w:rPr>
          <w:sz w:val="24"/>
          <w:szCs w:val="24"/>
          <w:lang w:val="pl-PL"/>
        </w:rPr>
        <w:br/>
      </w:r>
      <w:r w:rsidRPr="000761D6">
        <w:rPr>
          <w:sz w:val="24"/>
          <w:szCs w:val="24"/>
          <w:lang w:val="pl-PL"/>
        </w:rPr>
        <w:t xml:space="preserve">w  szczególności koszty i opłaty związane z </w:t>
      </w:r>
      <w:r w:rsidR="00981714" w:rsidRPr="000761D6">
        <w:rPr>
          <w:sz w:val="24"/>
          <w:szCs w:val="24"/>
          <w:lang w:val="pl-PL"/>
        </w:rPr>
        <w:t xml:space="preserve">realizacją </w:t>
      </w:r>
      <w:r w:rsidRPr="000761D6">
        <w:rPr>
          <w:sz w:val="24"/>
          <w:szCs w:val="24"/>
          <w:lang w:val="pl-PL"/>
        </w:rPr>
        <w:t xml:space="preserve"> przedmiotu </w:t>
      </w:r>
      <w:r w:rsidR="00981714" w:rsidRPr="000761D6">
        <w:rPr>
          <w:sz w:val="24"/>
          <w:szCs w:val="24"/>
          <w:lang w:val="pl-PL"/>
        </w:rPr>
        <w:t>umowy</w:t>
      </w:r>
      <w:r w:rsidRPr="000761D6">
        <w:rPr>
          <w:sz w:val="24"/>
          <w:szCs w:val="24"/>
          <w:lang w:val="pl-PL"/>
        </w:rPr>
        <w:t xml:space="preserve">; </w:t>
      </w:r>
    </w:p>
    <w:p w14:paraId="096482AA" w14:textId="77777777" w:rsidR="00F656F5" w:rsidRPr="000761D6" w:rsidRDefault="00F656F5" w:rsidP="00F656F5">
      <w:pPr>
        <w:numPr>
          <w:ilvl w:val="0"/>
          <w:numId w:val="28"/>
        </w:numPr>
        <w:tabs>
          <w:tab w:val="clear" w:pos="720"/>
          <w:tab w:val="num" w:pos="284"/>
        </w:tabs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Wykonawca gwarantuje, że przedmiot dostawy jest wolny od wad fizycznych i prawnych oraz spełnia wszystkie warunki określone w ofercie.</w:t>
      </w:r>
    </w:p>
    <w:p w14:paraId="63260534" w14:textId="60162C44" w:rsidR="00F656F5" w:rsidRPr="006C3696" w:rsidRDefault="00F656F5" w:rsidP="006C3696">
      <w:pPr>
        <w:pStyle w:val="Tekstpodstawowy"/>
        <w:numPr>
          <w:ilvl w:val="0"/>
          <w:numId w:val="2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Zamawiający jest zobligowany do korzystania z oprogramowania zgodnie z jego przeznaczeniem.</w:t>
      </w:r>
    </w:p>
    <w:p w14:paraId="44A29952" w14:textId="35E535DF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 6</w:t>
      </w:r>
    </w:p>
    <w:p w14:paraId="126D352D" w14:textId="08DDACB0" w:rsidR="00294DC2" w:rsidRPr="000761D6" w:rsidRDefault="00294DC2" w:rsidP="00294DC2">
      <w:pPr>
        <w:pStyle w:val="Tekstpodstawowy"/>
        <w:numPr>
          <w:ilvl w:val="0"/>
          <w:numId w:val="29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umowy.</w:t>
      </w:r>
    </w:p>
    <w:p w14:paraId="029DCA48" w14:textId="56329D0B" w:rsidR="00294DC2" w:rsidRPr="000761D6" w:rsidRDefault="00294DC2" w:rsidP="00294DC2">
      <w:pPr>
        <w:pStyle w:val="Tekstpodstawowy"/>
        <w:numPr>
          <w:ilvl w:val="0"/>
          <w:numId w:val="29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 xml:space="preserve">Zapłata wynagrodzenia nastąpi przelewem na rachunek Wykonawcy zawarty na dzień zlecenia przelewu w wykazie podmiotów o których mowa w art. 96b ust. 1) Ustawy </w:t>
      </w:r>
      <w:r w:rsidR="006D2CA2">
        <w:rPr>
          <w:rFonts w:ascii="Times New Roman" w:hAnsi="Times New Roman"/>
          <w:szCs w:val="24"/>
        </w:rPr>
        <w:br/>
      </w:r>
      <w:r w:rsidRPr="000761D6">
        <w:rPr>
          <w:rFonts w:ascii="Times New Roman" w:hAnsi="Times New Roman"/>
          <w:szCs w:val="24"/>
        </w:rPr>
        <w:t xml:space="preserve">o podatku od towarów i usług. W przypadku braku, na dzień zapłaty, numeru rachunku </w:t>
      </w:r>
      <w:r w:rsidR="006D2CA2">
        <w:rPr>
          <w:rFonts w:ascii="Times New Roman" w:hAnsi="Times New Roman"/>
          <w:szCs w:val="24"/>
        </w:rPr>
        <w:br/>
      </w:r>
      <w:r w:rsidRPr="000761D6">
        <w:rPr>
          <w:rFonts w:ascii="Times New Roman" w:hAnsi="Times New Roman"/>
          <w:szCs w:val="24"/>
        </w:rPr>
        <w:t>w powyższym wykazie nie mają zastosowania zapisy dotyczące naliczania odsetek ustawowych za nieterminową zapłatę o których mowa w ust. 3.</w:t>
      </w:r>
    </w:p>
    <w:p w14:paraId="7A65D1D8" w14:textId="77777777" w:rsidR="00294DC2" w:rsidRPr="000761D6" w:rsidRDefault="00294DC2" w:rsidP="00294DC2">
      <w:pPr>
        <w:pStyle w:val="Tekstpodstawowy"/>
        <w:numPr>
          <w:ilvl w:val="0"/>
          <w:numId w:val="29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F303353" w14:textId="77777777" w:rsidR="00294DC2" w:rsidRPr="000761D6" w:rsidRDefault="00294DC2" w:rsidP="00294DC2">
      <w:pPr>
        <w:pStyle w:val="Tekstpodstawowy"/>
        <w:numPr>
          <w:ilvl w:val="0"/>
          <w:numId w:val="29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355088D9" w14:textId="77777777" w:rsidR="00294DC2" w:rsidRPr="000761D6" w:rsidRDefault="00294DC2" w:rsidP="00F656F5">
      <w:pPr>
        <w:ind w:right="-47"/>
        <w:jc w:val="center"/>
        <w:rPr>
          <w:sz w:val="24"/>
          <w:szCs w:val="24"/>
          <w:lang w:val="pl-PL"/>
        </w:rPr>
      </w:pPr>
    </w:p>
    <w:p w14:paraId="6D0000F2" w14:textId="77777777" w:rsidR="00F656F5" w:rsidRPr="000761D6" w:rsidRDefault="00F656F5" w:rsidP="00F656F5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§ 7</w:t>
      </w:r>
    </w:p>
    <w:p w14:paraId="34314517" w14:textId="77777777" w:rsidR="00F656F5" w:rsidRPr="000761D6" w:rsidRDefault="00F656F5" w:rsidP="00F656F5">
      <w:pPr>
        <w:numPr>
          <w:ilvl w:val="0"/>
          <w:numId w:val="40"/>
        </w:numPr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Wykonawca gwarantuje, że przedmiot dostawy jest wolny od wad fizycznych i prawnych oraz spełnia wszystkie warunki określone w ofercie.</w:t>
      </w:r>
    </w:p>
    <w:p w14:paraId="0FF512D3" w14:textId="77777777" w:rsidR="00F656F5" w:rsidRPr="000761D6" w:rsidRDefault="00F656F5" w:rsidP="00F656F5">
      <w:pPr>
        <w:pStyle w:val="Tekstpodstawowy"/>
        <w:numPr>
          <w:ilvl w:val="0"/>
          <w:numId w:val="40"/>
        </w:numPr>
        <w:spacing w:line="240" w:lineRule="auto"/>
        <w:ind w:right="-47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lastRenderedPageBreak/>
        <w:t>Osobą właściwą do kontaktów ze strony Wykonawcy jest: ……………………</w:t>
      </w:r>
    </w:p>
    <w:p w14:paraId="47DFECFD" w14:textId="77777777" w:rsidR="00F656F5" w:rsidRPr="000761D6" w:rsidRDefault="00F656F5" w:rsidP="00F656F5">
      <w:pPr>
        <w:pStyle w:val="Tekstpodstawowy"/>
        <w:numPr>
          <w:ilvl w:val="0"/>
          <w:numId w:val="40"/>
        </w:numPr>
        <w:spacing w:line="240" w:lineRule="auto"/>
        <w:ind w:right="-47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579ED12F" w14:textId="36F9AC6C" w:rsidR="00F656F5" w:rsidRPr="006C3696" w:rsidRDefault="00F656F5" w:rsidP="006C3696">
      <w:pPr>
        <w:pStyle w:val="Tekstpodstawowy"/>
        <w:numPr>
          <w:ilvl w:val="0"/>
          <w:numId w:val="40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Zamawiający jest zobligowany do korzystania z oprogramowania zgodnie z jego przeznaczeniem.</w:t>
      </w:r>
    </w:p>
    <w:p w14:paraId="02CBCE05" w14:textId="77777777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 8</w:t>
      </w:r>
    </w:p>
    <w:p w14:paraId="5FAB5667" w14:textId="77777777" w:rsidR="00F656F5" w:rsidRPr="000761D6" w:rsidRDefault="00F656F5" w:rsidP="00F656F5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Strony ustanawiają odpowiedzialność za niewykonanie lub nienależyte wykonanie umowy  </w:t>
      </w:r>
      <w:r w:rsidRPr="000761D6">
        <w:rPr>
          <w:sz w:val="24"/>
          <w:szCs w:val="24"/>
          <w:lang w:val="pl-PL"/>
        </w:rPr>
        <w:br/>
        <w:t>w formie kar umownych.</w:t>
      </w:r>
    </w:p>
    <w:p w14:paraId="4B1E9D4A" w14:textId="77777777" w:rsidR="00F656F5" w:rsidRPr="000761D6" w:rsidRDefault="00F656F5" w:rsidP="00F656F5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Sprzedawca zapłaci Kupującemu kary umowne:</w:t>
      </w:r>
    </w:p>
    <w:p w14:paraId="7084F1A0" w14:textId="26EAF7C4" w:rsidR="00F656F5" w:rsidRPr="000761D6" w:rsidRDefault="00F656F5" w:rsidP="00F656F5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za zwłokę w wykonaniu przedmiotu umowy w wysokości </w:t>
      </w:r>
      <w:r w:rsidR="00907D39" w:rsidRPr="000761D6">
        <w:rPr>
          <w:sz w:val="24"/>
          <w:szCs w:val="24"/>
          <w:lang w:val="pl-PL"/>
        </w:rPr>
        <w:t xml:space="preserve">0,1% </w:t>
      </w:r>
      <w:r w:rsidRPr="000761D6">
        <w:rPr>
          <w:sz w:val="24"/>
          <w:szCs w:val="24"/>
          <w:lang w:val="pl-PL"/>
        </w:rPr>
        <w:t xml:space="preserve"> ceny netto określonej w §  5 pkt. 1  za każdy dzień zwłoki</w:t>
      </w:r>
      <w:r w:rsidR="00907D39" w:rsidRPr="000761D6">
        <w:rPr>
          <w:sz w:val="24"/>
          <w:szCs w:val="24"/>
          <w:lang w:val="pl-PL"/>
        </w:rPr>
        <w:t>, jednak w żadnym wypadku kara nie wyniesie więcej niż 10% wartości przedmiotu umowy netto</w:t>
      </w:r>
      <w:r w:rsidRPr="000761D6">
        <w:rPr>
          <w:sz w:val="24"/>
          <w:szCs w:val="24"/>
          <w:lang w:val="pl-PL"/>
        </w:rPr>
        <w:t>;</w:t>
      </w:r>
    </w:p>
    <w:p w14:paraId="42EC8816" w14:textId="516E064D" w:rsidR="00F656F5" w:rsidRPr="000761D6" w:rsidRDefault="00F656F5" w:rsidP="00F656F5">
      <w:pPr>
        <w:numPr>
          <w:ilvl w:val="1"/>
          <w:numId w:val="30"/>
        </w:numPr>
        <w:tabs>
          <w:tab w:val="num" w:pos="720"/>
        </w:tabs>
        <w:ind w:left="720"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z tytułu odstąpienia od umowy w całości przez którąkolwiek ze stron z przyczyn występujących po stronie </w:t>
      </w:r>
      <w:r w:rsidR="00B867CC" w:rsidRPr="000761D6">
        <w:rPr>
          <w:sz w:val="24"/>
          <w:szCs w:val="24"/>
          <w:lang w:val="pl-PL"/>
        </w:rPr>
        <w:t xml:space="preserve">Wykonawcy </w:t>
      </w:r>
      <w:r w:rsidRPr="000761D6">
        <w:rPr>
          <w:sz w:val="24"/>
          <w:szCs w:val="24"/>
          <w:lang w:val="pl-PL"/>
        </w:rPr>
        <w:t>, w wysokości 10% całkowitego wynagrodzenia netto określonego w  § 5 ust. 1;</w:t>
      </w:r>
    </w:p>
    <w:p w14:paraId="79AF95A9" w14:textId="77777777" w:rsidR="00F656F5" w:rsidRPr="000761D6" w:rsidRDefault="00F656F5" w:rsidP="00F656F5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Kupujący zapłaci Sprzedawcy karę umową:</w:t>
      </w:r>
    </w:p>
    <w:p w14:paraId="600D67C8" w14:textId="58742BD3" w:rsidR="00F656F5" w:rsidRPr="000761D6" w:rsidRDefault="00F656F5" w:rsidP="00F656F5">
      <w:pPr>
        <w:numPr>
          <w:ilvl w:val="0"/>
          <w:numId w:val="31"/>
        </w:numPr>
        <w:ind w:left="709"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z tytułu odstąpienia od umowy w całości przez którąkolwiek ze stron z przyczyn występujących po stronie </w:t>
      </w:r>
      <w:r w:rsidR="005943BC" w:rsidRPr="000761D6">
        <w:rPr>
          <w:sz w:val="24"/>
          <w:szCs w:val="24"/>
          <w:lang w:val="pl-PL"/>
        </w:rPr>
        <w:t>Zamawiającego</w:t>
      </w:r>
      <w:r w:rsidRPr="000761D6">
        <w:rPr>
          <w:sz w:val="24"/>
          <w:szCs w:val="24"/>
          <w:lang w:val="pl-PL"/>
        </w:rPr>
        <w:t>, w wysokości 10% całkowitego wynagrodzenia netto określonego w § 5 ust. 1;</w:t>
      </w:r>
    </w:p>
    <w:p w14:paraId="0CFD58C0" w14:textId="77777777" w:rsidR="00AB4664" w:rsidRDefault="00AB4664" w:rsidP="00AB4664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Łączna maksymalna wysokość kar umownych, których mogą dochodzić Strony nie może przekroczyć 20% wynagrodzenia netto, o którym mowa w § 3 ust. 1 umowy.</w:t>
      </w:r>
    </w:p>
    <w:p w14:paraId="019852B4" w14:textId="3DF8EF87" w:rsidR="00F656F5" w:rsidRPr="000761D6" w:rsidRDefault="00F656F5" w:rsidP="00F656F5">
      <w:pPr>
        <w:numPr>
          <w:ilvl w:val="0"/>
          <w:numId w:val="18"/>
        </w:numPr>
        <w:tabs>
          <w:tab w:val="num" w:pos="360"/>
        </w:tabs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2816E0" w:rsidRPr="000761D6">
        <w:rPr>
          <w:sz w:val="24"/>
          <w:szCs w:val="24"/>
          <w:lang w:val="pl-PL"/>
        </w:rPr>
        <w:t>, jednak w żadnym wypadku kwota odszkodowania nie wyniesie więcej niż 100% wartości przedmiotu umowy</w:t>
      </w:r>
      <w:r w:rsidRPr="000761D6">
        <w:rPr>
          <w:sz w:val="24"/>
          <w:szCs w:val="24"/>
          <w:lang w:val="pl-PL"/>
        </w:rPr>
        <w:t xml:space="preserve">. </w:t>
      </w:r>
    </w:p>
    <w:p w14:paraId="1209D2E8" w14:textId="77777777" w:rsidR="007E5D55" w:rsidRPr="000761D6" w:rsidRDefault="007E5D55" w:rsidP="007E5D55">
      <w:pPr>
        <w:ind w:left="340" w:right="-47"/>
        <w:jc w:val="both"/>
        <w:rPr>
          <w:sz w:val="24"/>
          <w:szCs w:val="24"/>
          <w:lang w:val="pl-PL"/>
        </w:rPr>
      </w:pPr>
    </w:p>
    <w:p w14:paraId="4BA97811" w14:textId="77777777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 9</w:t>
      </w:r>
    </w:p>
    <w:p w14:paraId="3F6FF241" w14:textId="77777777" w:rsidR="00F656F5" w:rsidRPr="000761D6" w:rsidRDefault="00F656F5" w:rsidP="00F656F5">
      <w:pPr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44AD70E5" w14:textId="77777777" w:rsidR="00F656F5" w:rsidRPr="000761D6" w:rsidRDefault="00F656F5" w:rsidP="00F656F5">
      <w:pPr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W tym wypadku postanowienia o karze umownej nie mają zastosowania.</w:t>
      </w:r>
    </w:p>
    <w:p w14:paraId="4CD0CD65" w14:textId="77777777" w:rsidR="007D283E" w:rsidRPr="000761D6" w:rsidRDefault="007D283E" w:rsidP="007D283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1646B1F" w14:textId="3FDFFB4D" w:rsidR="007D283E" w:rsidRPr="000761D6" w:rsidRDefault="007D283E" w:rsidP="007D283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0761D6">
        <w:rPr>
          <w:rFonts w:ascii="Times New Roman" w:hAnsi="Times New Roman"/>
          <w:szCs w:val="24"/>
        </w:rPr>
        <w:t>§10</w:t>
      </w:r>
    </w:p>
    <w:p w14:paraId="0EBD5A6B" w14:textId="36D6F600" w:rsidR="00F656F5" w:rsidRDefault="0047127F" w:rsidP="006D2CA2">
      <w:pPr>
        <w:autoSpaceDE w:val="0"/>
        <w:autoSpaceDN w:val="0"/>
        <w:adjustRightInd w:val="0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Wykonawca nie będzie odpowiedzialny za jakąkolwiek zwłokę lub niewykonanie świadczenia z przyczyn, na które nie miała istotnego wpływu, w tym takich jak: działania terrorystyczne, działania rządów lub sił natury; przerwy w telekomunikacji, dostawie prądu lub w transporcie; niezrealizowanie umowy przez strony wykonawców lub dostawców; niemożność pozyskania niezbędnej siły roboczej lub materiałów. W przypadku wystąpienia Siły Wyższej, Wykonawca zastrzega sobie prawo do poinformowania Zamawiającego o zaistnieniu działania siły </w:t>
      </w:r>
      <w:r w:rsidR="007C091C" w:rsidRPr="000761D6">
        <w:rPr>
          <w:sz w:val="24"/>
          <w:szCs w:val="24"/>
          <w:lang w:val="pl-PL"/>
        </w:rPr>
        <w:t>wyższej</w:t>
      </w:r>
      <w:r w:rsidR="00FA43A9" w:rsidRPr="000761D6">
        <w:rPr>
          <w:sz w:val="24"/>
          <w:szCs w:val="24"/>
          <w:lang w:val="pl-PL"/>
        </w:rPr>
        <w:t xml:space="preserve"> </w:t>
      </w:r>
      <w:r w:rsidR="00277D9A" w:rsidRPr="000761D6">
        <w:rPr>
          <w:sz w:val="24"/>
          <w:szCs w:val="24"/>
          <w:lang w:val="pl-PL"/>
        </w:rPr>
        <w:t xml:space="preserve">oraz o zakresie </w:t>
      </w:r>
      <w:r w:rsidR="00D63AB8" w:rsidRPr="000761D6">
        <w:rPr>
          <w:sz w:val="24"/>
          <w:szCs w:val="24"/>
          <w:lang w:val="pl-PL"/>
        </w:rPr>
        <w:t>realizacji umowy, na który działanie siły wyższej ma wpływ, a w przypadku niemożliwości zrealizowania przedmiotu umowy, do</w:t>
      </w:r>
      <w:r w:rsidR="004E4C36" w:rsidRPr="000761D6">
        <w:rPr>
          <w:sz w:val="24"/>
          <w:szCs w:val="24"/>
          <w:lang w:val="pl-PL"/>
        </w:rPr>
        <w:t xml:space="preserve"> </w:t>
      </w:r>
      <w:r w:rsidRPr="000761D6">
        <w:rPr>
          <w:sz w:val="24"/>
          <w:szCs w:val="24"/>
          <w:lang w:val="pl-PL"/>
        </w:rPr>
        <w:t>anulowani</w:t>
      </w:r>
      <w:r w:rsidR="004E4C36" w:rsidRPr="000761D6">
        <w:rPr>
          <w:sz w:val="24"/>
          <w:szCs w:val="24"/>
          <w:lang w:val="pl-PL"/>
        </w:rPr>
        <w:t>u</w:t>
      </w:r>
      <w:r w:rsidRPr="000761D6">
        <w:rPr>
          <w:sz w:val="24"/>
          <w:szCs w:val="24"/>
          <w:lang w:val="pl-PL"/>
        </w:rPr>
        <w:t xml:space="preserve"> </w:t>
      </w:r>
      <w:r w:rsidR="004E4C36" w:rsidRPr="000761D6">
        <w:rPr>
          <w:sz w:val="24"/>
          <w:szCs w:val="24"/>
          <w:lang w:val="pl-PL"/>
        </w:rPr>
        <w:t>umowy</w:t>
      </w:r>
      <w:r w:rsidRPr="000761D6">
        <w:rPr>
          <w:sz w:val="24"/>
          <w:szCs w:val="24"/>
          <w:lang w:val="pl-PL"/>
        </w:rPr>
        <w:t xml:space="preserve"> bez ponoszenia jakiejkolwiek odpowiedzialności wobec </w:t>
      </w:r>
      <w:r w:rsidR="004E4C36" w:rsidRPr="000761D6">
        <w:rPr>
          <w:sz w:val="24"/>
          <w:szCs w:val="24"/>
          <w:lang w:val="pl-PL"/>
        </w:rPr>
        <w:t>Zamawiającego</w:t>
      </w:r>
      <w:r w:rsidRPr="000761D6">
        <w:rPr>
          <w:sz w:val="24"/>
          <w:szCs w:val="24"/>
          <w:lang w:val="pl-PL"/>
        </w:rPr>
        <w:t>.</w:t>
      </w:r>
    </w:p>
    <w:p w14:paraId="23E7C3EE" w14:textId="77777777" w:rsidR="0071342A" w:rsidRPr="000761D6" w:rsidRDefault="0071342A" w:rsidP="0047127F">
      <w:pPr>
        <w:autoSpaceDE w:val="0"/>
        <w:autoSpaceDN w:val="0"/>
        <w:adjustRightInd w:val="0"/>
        <w:rPr>
          <w:sz w:val="24"/>
          <w:szCs w:val="24"/>
          <w:lang w:val="pl-PL"/>
        </w:rPr>
      </w:pPr>
    </w:p>
    <w:p w14:paraId="13DE741D" w14:textId="77777777" w:rsidR="004E4C36" w:rsidRPr="000761D6" w:rsidRDefault="004E4C36" w:rsidP="00C21437">
      <w:pPr>
        <w:autoSpaceDE w:val="0"/>
        <w:autoSpaceDN w:val="0"/>
        <w:adjustRightInd w:val="0"/>
        <w:rPr>
          <w:sz w:val="24"/>
          <w:szCs w:val="24"/>
          <w:lang w:val="pl-PL"/>
        </w:rPr>
      </w:pPr>
    </w:p>
    <w:p w14:paraId="11428487" w14:textId="77777777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 1</w:t>
      </w:r>
      <w:r w:rsidR="007D283E" w:rsidRPr="000761D6">
        <w:rPr>
          <w:sz w:val="24"/>
          <w:szCs w:val="24"/>
          <w:lang w:val="pl-PL"/>
        </w:rPr>
        <w:t>1</w:t>
      </w:r>
    </w:p>
    <w:p w14:paraId="1077DDA7" w14:textId="77777777" w:rsidR="0011021F" w:rsidRDefault="00F656F5" w:rsidP="0011021F">
      <w:pPr>
        <w:numPr>
          <w:ilvl w:val="0"/>
          <w:numId w:val="41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4"/>
          <w:szCs w:val="24"/>
          <w:lang w:val="pl-PL"/>
        </w:rPr>
      </w:pPr>
      <w:r w:rsidRPr="000761D6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3DBF43F0" w14:textId="72931ACB" w:rsidR="0011021F" w:rsidRPr="0011021F" w:rsidRDefault="0011021F" w:rsidP="0011021F">
      <w:pPr>
        <w:numPr>
          <w:ilvl w:val="0"/>
          <w:numId w:val="41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4"/>
          <w:szCs w:val="24"/>
          <w:lang w:val="pl-PL"/>
        </w:rPr>
      </w:pPr>
      <w:r w:rsidRPr="0011021F">
        <w:rPr>
          <w:color w:val="000000"/>
          <w:sz w:val="24"/>
          <w:szCs w:val="24"/>
          <w:lang w:val="pl-PL"/>
        </w:rPr>
        <w:lastRenderedPageBreak/>
        <w:t>Zmiany Umowy, o których mowa w ust. 1 muszą być dokonywane z zachowaniem przepisu art. 454 oraz 455 ustawy Prawo zamówień publicznych.</w:t>
      </w:r>
    </w:p>
    <w:p w14:paraId="0246A75D" w14:textId="77777777" w:rsidR="00F656F5" w:rsidRPr="000761D6" w:rsidRDefault="00F656F5" w:rsidP="00F656F5">
      <w:pPr>
        <w:numPr>
          <w:ilvl w:val="0"/>
          <w:numId w:val="41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4"/>
          <w:szCs w:val="24"/>
          <w:lang w:val="pl-PL"/>
        </w:rPr>
      </w:pPr>
      <w:r w:rsidRPr="000761D6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14:paraId="70A0E134" w14:textId="77777777" w:rsidR="00F656F5" w:rsidRPr="000761D6" w:rsidRDefault="00F656F5" w:rsidP="00F656F5">
      <w:pPr>
        <w:numPr>
          <w:ilvl w:val="0"/>
          <w:numId w:val="34"/>
        </w:numPr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0761D6">
        <w:rPr>
          <w:b/>
          <w:color w:val="000000"/>
          <w:kern w:val="2"/>
          <w:sz w:val="24"/>
          <w:szCs w:val="24"/>
          <w:lang w:val="pl-PL"/>
        </w:rPr>
        <w:t>wysokości wynagrodzenia w przypadku zmiany stawki podatku od towarów i usług.</w:t>
      </w:r>
    </w:p>
    <w:p w14:paraId="66EC71EA" w14:textId="0F1E162D" w:rsidR="00F656F5" w:rsidRPr="000761D6" w:rsidRDefault="00F656F5" w:rsidP="00762E37">
      <w:pPr>
        <w:numPr>
          <w:ilvl w:val="0"/>
          <w:numId w:val="41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4"/>
          <w:szCs w:val="24"/>
          <w:lang w:val="pl-PL"/>
        </w:rPr>
      </w:pPr>
      <w:r w:rsidRPr="000761D6">
        <w:rPr>
          <w:color w:val="000000"/>
          <w:kern w:val="2"/>
          <w:sz w:val="24"/>
          <w:szCs w:val="24"/>
          <w:lang w:val="pl-PL"/>
        </w:rPr>
        <w:t xml:space="preserve">Zmiana wysokości wynagrodzenia należnego Wykonawcy w przypadku zaistnienia przesłanki, o   której mowa w 3 pkt. </w:t>
      </w:r>
      <w:r w:rsidR="009365EF" w:rsidRPr="000761D6">
        <w:rPr>
          <w:color w:val="000000"/>
          <w:kern w:val="2"/>
          <w:sz w:val="24"/>
          <w:szCs w:val="24"/>
          <w:lang w:val="pl-PL"/>
        </w:rPr>
        <w:t>a</w:t>
      </w:r>
      <w:r w:rsidRPr="000761D6">
        <w:rPr>
          <w:color w:val="000000"/>
          <w:kern w:val="2"/>
          <w:sz w:val="24"/>
          <w:szCs w:val="24"/>
          <w:lang w:val="pl-PL"/>
        </w:rPr>
        <w:t xml:space="preserve">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</w:t>
      </w:r>
      <w:r w:rsidR="006D2CA2">
        <w:rPr>
          <w:color w:val="000000"/>
          <w:kern w:val="2"/>
          <w:sz w:val="24"/>
          <w:szCs w:val="24"/>
          <w:lang w:val="pl-PL"/>
        </w:rPr>
        <w:br/>
      </w:r>
      <w:r w:rsidRPr="000761D6">
        <w:rPr>
          <w:color w:val="000000"/>
          <w:kern w:val="2"/>
          <w:sz w:val="24"/>
          <w:szCs w:val="24"/>
          <w:lang w:val="pl-PL"/>
        </w:rPr>
        <w:t>i usług.</w:t>
      </w:r>
    </w:p>
    <w:p w14:paraId="17DAF8C0" w14:textId="4620DF12" w:rsidR="00F656F5" w:rsidRPr="000761D6" w:rsidRDefault="00F656F5" w:rsidP="00762E37">
      <w:pPr>
        <w:numPr>
          <w:ilvl w:val="0"/>
          <w:numId w:val="41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4"/>
          <w:szCs w:val="24"/>
          <w:lang w:val="pl-PL"/>
        </w:rPr>
      </w:pPr>
      <w:r w:rsidRPr="000761D6">
        <w:rPr>
          <w:color w:val="000000"/>
          <w:kern w:val="2"/>
          <w:sz w:val="24"/>
          <w:szCs w:val="24"/>
          <w:lang w:val="pl-PL"/>
        </w:rPr>
        <w:t xml:space="preserve">W przypadku zmiany, o której mowa w ust. 3 pkt. </w:t>
      </w:r>
      <w:r w:rsidR="009365EF" w:rsidRPr="000761D6">
        <w:rPr>
          <w:color w:val="000000"/>
          <w:kern w:val="2"/>
          <w:sz w:val="24"/>
          <w:szCs w:val="24"/>
          <w:lang w:val="pl-PL"/>
        </w:rPr>
        <w:t>a</w:t>
      </w:r>
      <w:r w:rsidRPr="000761D6">
        <w:rPr>
          <w:color w:val="000000"/>
          <w:kern w:val="2"/>
          <w:sz w:val="24"/>
          <w:szCs w:val="24"/>
          <w:lang w:val="pl-PL"/>
        </w:rPr>
        <w:t>), wartość wynagrodzenia netto nie zmieni się, a wartość wynagrodzenia brutto zostanie wyliczona na podstawie nowych przepisów.</w:t>
      </w:r>
    </w:p>
    <w:p w14:paraId="0CF051F2" w14:textId="09A1FE59" w:rsidR="00F656F5" w:rsidRPr="00690492" w:rsidRDefault="00F656F5" w:rsidP="00690492">
      <w:pPr>
        <w:numPr>
          <w:ilvl w:val="0"/>
          <w:numId w:val="41"/>
        </w:numPr>
        <w:tabs>
          <w:tab w:val="clear" w:pos="720"/>
          <w:tab w:val="num" w:pos="284"/>
          <w:tab w:val="left" w:pos="360"/>
        </w:tabs>
        <w:suppressAutoHyphens/>
        <w:ind w:left="284"/>
        <w:jc w:val="both"/>
        <w:rPr>
          <w:color w:val="000000"/>
          <w:kern w:val="2"/>
          <w:sz w:val="24"/>
          <w:szCs w:val="24"/>
          <w:lang w:val="pl-PL"/>
        </w:rPr>
      </w:pPr>
      <w:r w:rsidRPr="000761D6">
        <w:rPr>
          <w:color w:val="000000"/>
          <w:kern w:val="2"/>
          <w:sz w:val="24"/>
          <w:szCs w:val="24"/>
          <w:lang w:val="pl-PL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14:paraId="7A845D45" w14:textId="77777777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§1</w:t>
      </w:r>
      <w:r w:rsidR="007D283E" w:rsidRPr="000761D6">
        <w:rPr>
          <w:sz w:val="24"/>
          <w:szCs w:val="24"/>
          <w:lang w:val="pl-PL"/>
        </w:rPr>
        <w:t>2</w:t>
      </w:r>
    </w:p>
    <w:p w14:paraId="42FB0E49" w14:textId="10BEB5F0" w:rsidR="00F656F5" w:rsidRPr="000761D6" w:rsidRDefault="00F656F5" w:rsidP="00F656F5">
      <w:pPr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Właściwym dla rozpoznania sporów wynikłych na tle realizacji niniejszej umowy jest sąd  właściwy dla siedziby </w:t>
      </w:r>
      <w:r w:rsidR="00F25B18" w:rsidRPr="000761D6">
        <w:rPr>
          <w:sz w:val="24"/>
          <w:szCs w:val="24"/>
          <w:lang w:val="pl-PL"/>
        </w:rPr>
        <w:t>Zamawiającego</w:t>
      </w:r>
      <w:r w:rsidRPr="000761D6">
        <w:rPr>
          <w:sz w:val="24"/>
          <w:szCs w:val="24"/>
          <w:lang w:val="pl-PL"/>
        </w:rPr>
        <w:t>.</w:t>
      </w:r>
    </w:p>
    <w:p w14:paraId="345FE7DA" w14:textId="77777777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§1</w:t>
      </w:r>
      <w:r w:rsidR="007D283E" w:rsidRPr="000761D6">
        <w:rPr>
          <w:sz w:val="24"/>
          <w:szCs w:val="24"/>
          <w:lang w:val="pl-PL"/>
        </w:rPr>
        <w:t>3</w:t>
      </w:r>
    </w:p>
    <w:p w14:paraId="5E4E6E29" w14:textId="773E5153" w:rsidR="00F656F5" w:rsidRPr="000761D6" w:rsidRDefault="00F656F5" w:rsidP="00F656F5">
      <w:pPr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01E4FE2E" w14:textId="77777777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§1</w:t>
      </w:r>
      <w:r w:rsidR="007D283E" w:rsidRPr="000761D6">
        <w:rPr>
          <w:sz w:val="24"/>
          <w:szCs w:val="24"/>
          <w:lang w:val="pl-PL"/>
        </w:rPr>
        <w:t>4</w:t>
      </w:r>
    </w:p>
    <w:p w14:paraId="48F7D1AC" w14:textId="77777777" w:rsidR="00F656F5" w:rsidRPr="000761D6" w:rsidRDefault="00F656F5" w:rsidP="00F656F5">
      <w:pPr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Wszelkie załączniki stanowią integralną część niniejszej umowy.</w:t>
      </w:r>
    </w:p>
    <w:p w14:paraId="66339EB5" w14:textId="77777777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</w:p>
    <w:p w14:paraId="655C73D2" w14:textId="77777777" w:rsidR="00F656F5" w:rsidRPr="000761D6" w:rsidRDefault="00F656F5" w:rsidP="00F656F5">
      <w:pPr>
        <w:ind w:right="-47"/>
        <w:jc w:val="center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§1</w:t>
      </w:r>
      <w:r w:rsidR="007D283E" w:rsidRPr="000761D6">
        <w:rPr>
          <w:sz w:val="24"/>
          <w:szCs w:val="24"/>
          <w:lang w:val="pl-PL"/>
        </w:rPr>
        <w:t>5</w:t>
      </w:r>
    </w:p>
    <w:p w14:paraId="26D438F9" w14:textId="77777777" w:rsidR="00F656F5" w:rsidRPr="000761D6" w:rsidRDefault="00F656F5" w:rsidP="00F656F5">
      <w:pPr>
        <w:ind w:right="-47"/>
        <w:jc w:val="both"/>
        <w:rPr>
          <w:b/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>Umowę sporządzono w 2 jednobrzmiących egzemplarzach po 1 dla każdej ze stron.</w:t>
      </w:r>
    </w:p>
    <w:p w14:paraId="369A81B3" w14:textId="77777777" w:rsidR="00F656F5" w:rsidRPr="000761D6" w:rsidRDefault="00F656F5" w:rsidP="00F656F5">
      <w:pPr>
        <w:ind w:right="-47"/>
        <w:jc w:val="both"/>
        <w:rPr>
          <w:b/>
          <w:sz w:val="24"/>
          <w:szCs w:val="24"/>
          <w:lang w:val="pl-PL"/>
        </w:rPr>
      </w:pPr>
    </w:p>
    <w:p w14:paraId="606E7050" w14:textId="0B39DD04" w:rsidR="00F656F5" w:rsidRPr="000761D6" w:rsidRDefault="00640632" w:rsidP="00F656F5">
      <w:pPr>
        <w:ind w:right="-47"/>
        <w:jc w:val="both"/>
        <w:rPr>
          <w:b/>
          <w:sz w:val="24"/>
          <w:szCs w:val="24"/>
          <w:lang w:val="pl-PL"/>
        </w:rPr>
      </w:pPr>
      <w:r w:rsidRPr="000761D6">
        <w:rPr>
          <w:b/>
          <w:sz w:val="24"/>
          <w:szCs w:val="24"/>
          <w:lang w:val="pl-PL"/>
        </w:rPr>
        <w:t>Wykonawca                                                                                       Zamawiający</w:t>
      </w:r>
    </w:p>
    <w:p w14:paraId="07D7A76D" w14:textId="78877254" w:rsidR="00F656F5" w:rsidRDefault="00F656F5" w:rsidP="00F656F5">
      <w:pPr>
        <w:ind w:right="-47"/>
        <w:jc w:val="both"/>
        <w:rPr>
          <w:b/>
          <w:sz w:val="24"/>
          <w:szCs w:val="24"/>
          <w:lang w:val="pl-PL"/>
        </w:rPr>
      </w:pPr>
    </w:p>
    <w:p w14:paraId="773EA576" w14:textId="1C9C6D03" w:rsidR="00F656F5" w:rsidRPr="000761D6" w:rsidRDefault="00F656F5" w:rsidP="00F656F5">
      <w:pPr>
        <w:ind w:right="-47"/>
        <w:jc w:val="both"/>
        <w:rPr>
          <w:sz w:val="24"/>
          <w:szCs w:val="24"/>
          <w:lang w:val="pl-PL"/>
        </w:rPr>
      </w:pPr>
      <w:r w:rsidRPr="000761D6">
        <w:rPr>
          <w:sz w:val="24"/>
          <w:szCs w:val="24"/>
          <w:lang w:val="pl-PL"/>
        </w:rPr>
        <w:t xml:space="preserve">………………………………..                            </w:t>
      </w:r>
      <w:r w:rsidR="00690492">
        <w:rPr>
          <w:sz w:val="24"/>
          <w:szCs w:val="24"/>
          <w:lang w:val="pl-PL"/>
        </w:rPr>
        <w:t xml:space="preserve">                ……………………………………</w:t>
      </w:r>
    </w:p>
    <w:p w14:paraId="395E87CB" w14:textId="43770130" w:rsidR="00F656F5" w:rsidRPr="000761D6" w:rsidRDefault="0025156C" w:rsidP="00F656F5">
      <w:pPr>
        <w:ind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(d</w:t>
      </w:r>
      <w:r w:rsidR="00F656F5" w:rsidRPr="000761D6">
        <w:rPr>
          <w:sz w:val="24"/>
          <w:szCs w:val="24"/>
          <w:lang w:val="pl-PL"/>
        </w:rPr>
        <w:t>ata i podpis</w:t>
      </w:r>
      <w:r>
        <w:rPr>
          <w:sz w:val="24"/>
          <w:szCs w:val="24"/>
          <w:lang w:val="pl-PL"/>
        </w:rPr>
        <w:t>)</w:t>
      </w:r>
      <w:r w:rsidR="00F656F5" w:rsidRPr="000761D6">
        <w:rPr>
          <w:sz w:val="24"/>
          <w:szCs w:val="24"/>
          <w:lang w:val="pl-PL"/>
        </w:rPr>
        <w:t xml:space="preserve">                                                                                </w:t>
      </w:r>
      <w:r>
        <w:rPr>
          <w:sz w:val="24"/>
          <w:szCs w:val="24"/>
          <w:lang w:val="pl-PL"/>
        </w:rPr>
        <w:t>(d</w:t>
      </w:r>
      <w:r w:rsidR="00F656F5" w:rsidRPr="000761D6">
        <w:rPr>
          <w:sz w:val="24"/>
          <w:szCs w:val="24"/>
          <w:lang w:val="pl-PL"/>
        </w:rPr>
        <w:t>ata i podpis</w:t>
      </w:r>
      <w:r>
        <w:rPr>
          <w:sz w:val="24"/>
          <w:szCs w:val="24"/>
          <w:lang w:val="pl-PL"/>
        </w:rPr>
        <w:t>)</w:t>
      </w:r>
    </w:p>
    <w:sectPr w:rsidR="00F656F5" w:rsidRPr="000761D6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D801C" w14:textId="77777777" w:rsidR="001E3A4D" w:rsidRDefault="001E3A4D">
      <w:r>
        <w:separator/>
      </w:r>
    </w:p>
  </w:endnote>
  <w:endnote w:type="continuationSeparator" w:id="0">
    <w:p w14:paraId="13C65CE3" w14:textId="77777777" w:rsidR="001E3A4D" w:rsidRDefault="001E3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C92B1" w14:textId="77777777" w:rsidR="001E3A4D" w:rsidRDefault="001E3A4D">
      <w:r>
        <w:separator/>
      </w:r>
    </w:p>
  </w:footnote>
  <w:footnote w:type="continuationSeparator" w:id="0">
    <w:p w14:paraId="157F81CE" w14:textId="77777777" w:rsidR="001E3A4D" w:rsidRDefault="001E3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C5E18"/>
    <w:multiLevelType w:val="hybridMultilevel"/>
    <w:tmpl w:val="86E6CF78"/>
    <w:lvl w:ilvl="0" w:tplc="6EA07AD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7D31D9"/>
    <w:multiLevelType w:val="hybridMultilevel"/>
    <w:tmpl w:val="9F04D970"/>
    <w:lvl w:ilvl="0" w:tplc="3EC42E8C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5" w15:restartNumberingAfterBreak="0">
    <w:nsid w:val="267509BE"/>
    <w:multiLevelType w:val="hybridMultilevel"/>
    <w:tmpl w:val="00CC03FE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265848"/>
    <w:multiLevelType w:val="hybridMultilevel"/>
    <w:tmpl w:val="9F04D970"/>
    <w:lvl w:ilvl="0" w:tplc="3EC42E8C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0" w15:restartNumberingAfterBreak="0">
    <w:nsid w:val="41E77453"/>
    <w:multiLevelType w:val="hybridMultilevel"/>
    <w:tmpl w:val="E4F2A472"/>
    <w:lvl w:ilvl="0" w:tplc="04150001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FE6BE6"/>
    <w:multiLevelType w:val="hybridMultilevel"/>
    <w:tmpl w:val="E04E8ED2"/>
    <w:lvl w:ilvl="0" w:tplc="82881DC2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2750BE9"/>
    <w:multiLevelType w:val="hybridMultilevel"/>
    <w:tmpl w:val="24288FC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D990051"/>
    <w:multiLevelType w:val="hybridMultilevel"/>
    <w:tmpl w:val="91FC1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8"/>
  </w:num>
  <w:num w:numId="5">
    <w:abstractNumId w:val="28"/>
  </w:num>
  <w:num w:numId="6">
    <w:abstractNumId w:val="30"/>
  </w:num>
  <w:num w:numId="7">
    <w:abstractNumId w:val="33"/>
  </w:num>
  <w:num w:numId="8">
    <w:abstractNumId w:val="22"/>
  </w:num>
  <w:num w:numId="9">
    <w:abstractNumId w:val="36"/>
  </w:num>
  <w:num w:numId="10">
    <w:abstractNumId w:val="24"/>
  </w:num>
  <w:num w:numId="11">
    <w:abstractNumId w:val="3"/>
  </w:num>
  <w:num w:numId="12">
    <w:abstractNumId w:val="7"/>
  </w:num>
  <w:num w:numId="13">
    <w:abstractNumId w:val="10"/>
  </w:num>
  <w:num w:numId="14">
    <w:abstractNumId w:val="37"/>
  </w:num>
  <w:num w:numId="15">
    <w:abstractNumId w:val="9"/>
  </w:num>
  <w:num w:numId="16">
    <w:abstractNumId w:val="5"/>
  </w:num>
  <w:num w:numId="17">
    <w:abstractNumId w:val="34"/>
  </w:num>
  <w:num w:numId="18">
    <w:abstractNumId w:val="25"/>
  </w:num>
  <w:num w:numId="19">
    <w:abstractNumId w:val="21"/>
  </w:num>
  <w:num w:numId="20">
    <w:abstractNumId w:val="23"/>
  </w:num>
  <w:num w:numId="21">
    <w:abstractNumId w:val="17"/>
  </w:num>
  <w:num w:numId="22">
    <w:abstractNumId w:val="0"/>
  </w:num>
  <w:num w:numId="23">
    <w:abstractNumId w:val="35"/>
  </w:num>
  <w:num w:numId="24">
    <w:abstractNumId w:val="12"/>
  </w:num>
  <w:num w:numId="25">
    <w:abstractNumId w:val="2"/>
  </w:num>
  <w:num w:numId="26">
    <w:abstractNumId w:val="29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18"/>
  </w:num>
  <w:num w:numId="44">
    <w:abstractNumId w:val="15"/>
  </w:num>
  <w:num w:numId="45">
    <w:abstractNumId w:val="14"/>
  </w:num>
  <w:num w:numId="46">
    <w:abstractNumId w:val="19"/>
  </w:num>
  <w:num w:numId="47">
    <w:abstractNumId w:val="11"/>
  </w:num>
  <w:num w:numId="48">
    <w:abstractNumId w:val="20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4DB"/>
    <w:rsid w:val="000033EA"/>
    <w:rsid w:val="0002467C"/>
    <w:rsid w:val="00040A7A"/>
    <w:rsid w:val="00044BD2"/>
    <w:rsid w:val="000726F6"/>
    <w:rsid w:val="00073103"/>
    <w:rsid w:val="000761D6"/>
    <w:rsid w:val="000936CA"/>
    <w:rsid w:val="00097182"/>
    <w:rsid w:val="000B1A00"/>
    <w:rsid w:val="000C0F66"/>
    <w:rsid w:val="0011021F"/>
    <w:rsid w:val="00116DE0"/>
    <w:rsid w:val="00123AE1"/>
    <w:rsid w:val="00130785"/>
    <w:rsid w:val="001377D4"/>
    <w:rsid w:val="00141564"/>
    <w:rsid w:val="00151EC5"/>
    <w:rsid w:val="00162F7C"/>
    <w:rsid w:val="00174CA4"/>
    <w:rsid w:val="001764D4"/>
    <w:rsid w:val="00183C11"/>
    <w:rsid w:val="00191353"/>
    <w:rsid w:val="001A713C"/>
    <w:rsid w:val="001D4815"/>
    <w:rsid w:val="001E13C0"/>
    <w:rsid w:val="001E3A4D"/>
    <w:rsid w:val="001F341B"/>
    <w:rsid w:val="0020096D"/>
    <w:rsid w:val="00200FE7"/>
    <w:rsid w:val="002430FD"/>
    <w:rsid w:val="0025156C"/>
    <w:rsid w:val="00257E66"/>
    <w:rsid w:val="0026463C"/>
    <w:rsid w:val="00267340"/>
    <w:rsid w:val="00275C59"/>
    <w:rsid w:val="00277D9A"/>
    <w:rsid w:val="002816E0"/>
    <w:rsid w:val="00285CFC"/>
    <w:rsid w:val="00287657"/>
    <w:rsid w:val="002923B0"/>
    <w:rsid w:val="0029255F"/>
    <w:rsid w:val="002943AA"/>
    <w:rsid w:val="00294DC2"/>
    <w:rsid w:val="002D204D"/>
    <w:rsid w:val="002D3276"/>
    <w:rsid w:val="002E2413"/>
    <w:rsid w:val="002F1E50"/>
    <w:rsid w:val="0030736D"/>
    <w:rsid w:val="003156D3"/>
    <w:rsid w:val="00337165"/>
    <w:rsid w:val="0035142D"/>
    <w:rsid w:val="0037270F"/>
    <w:rsid w:val="003760F1"/>
    <w:rsid w:val="0038036D"/>
    <w:rsid w:val="0038283E"/>
    <w:rsid w:val="003974EB"/>
    <w:rsid w:val="003A1E5E"/>
    <w:rsid w:val="003A45F8"/>
    <w:rsid w:val="003C6167"/>
    <w:rsid w:val="003D4D76"/>
    <w:rsid w:val="003E0DE0"/>
    <w:rsid w:val="003E45D5"/>
    <w:rsid w:val="003E5656"/>
    <w:rsid w:val="003F1749"/>
    <w:rsid w:val="00422F02"/>
    <w:rsid w:val="00424602"/>
    <w:rsid w:val="004300EA"/>
    <w:rsid w:val="0044405E"/>
    <w:rsid w:val="00461B27"/>
    <w:rsid w:val="0047127F"/>
    <w:rsid w:val="00496551"/>
    <w:rsid w:val="004C041A"/>
    <w:rsid w:val="004C4EC3"/>
    <w:rsid w:val="004C61CA"/>
    <w:rsid w:val="004C69DA"/>
    <w:rsid w:val="004C709E"/>
    <w:rsid w:val="004D1D71"/>
    <w:rsid w:val="004E4C36"/>
    <w:rsid w:val="004E4DE8"/>
    <w:rsid w:val="004E785C"/>
    <w:rsid w:val="00503D56"/>
    <w:rsid w:val="00512FD2"/>
    <w:rsid w:val="00523F87"/>
    <w:rsid w:val="00557318"/>
    <w:rsid w:val="00571612"/>
    <w:rsid w:val="00572AF5"/>
    <w:rsid w:val="005744D3"/>
    <w:rsid w:val="00593CEB"/>
    <w:rsid w:val="005943BC"/>
    <w:rsid w:val="005B6B11"/>
    <w:rsid w:val="005C6D38"/>
    <w:rsid w:val="005D2104"/>
    <w:rsid w:val="006100BE"/>
    <w:rsid w:val="00614C95"/>
    <w:rsid w:val="00640632"/>
    <w:rsid w:val="00642F42"/>
    <w:rsid w:val="00660027"/>
    <w:rsid w:val="00663638"/>
    <w:rsid w:val="00690492"/>
    <w:rsid w:val="0069339E"/>
    <w:rsid w:val="006C3696"/>
    <w:rsid w:val="006D2CA2"/>
    <w:rsid w:val="006E41D7"/>
    <w:rsid w:val="006F2AC7"/>
    <w:rsid w:val="006F51B5"/>
    <w:rsid w:val="006F7905"/>
    <w:rsid w:val="0071342A"/>
    <w:rsid w:val="00714F51"/>
    <w:rsid w:val="00731F6E"/>
    <w:rsid w:val="00732598"/>
    <w:rsid w:val="00755205"/>
    <w:rsid w:val="00760041"/>
    <w:rsid w:val="00762E37"/>
    <w:rsid w:val="007A2EF1"/>
    <w:rsid w:val="007B00D4"/>
    <w:rsid w:val="007C091C"/>
    <w:rsid w:val="007D283E"/>
    <w:rsid w:val="007D703B"/>
    <w:rsid w:val="007E5D55"/>
    <w:rsid w:val="00800261"/>
    <w:rsid w:val="00805BC1"/>
    <w:rsid w:val="00841B63"/>
    <w:rsid w:val="00847881"/>
    <w:rsid w:val="00847B2E"/>
    <w:rsid w:val="008604D9"/>
    <w:rsid w:val="008661B4"/>
    <w:rsid w:val="0086736E"/>
    <w:rsid w:val="008D3AF3"/>
    <w:rsid w:val="008E0730"/>
    <w:rsid w:val="008E1B6A"/>
    <w:rsid w:val="00907A9F"/>
    <w:rsid w:val="00907D39"/>
    <w:rsid w:val="00921586"/>
    <w:rsid w:val="0092337E"/>
    <w:rsid w:val="0092730E"/>
    <w:rsid w:val="009333A9"/>
    <w:rsid w:val="009365EF"/>
    <w:rsid w:val="00941527"/>
    <w:rsid w:val="009561DA"/>
    <w:rsid w:val="00981714"/>
    <w:rsid w:val="0098432D"/>
    <w:rsid w:val="00997B0E"/>
    <w:rsid w:val="009A2CA4"/>
    <w:rsid w:val="009A3CDD"/>
    <w:rsid w:val="009A694A"/>
    <w:rsid w:val="009A7064"/>
    <w:rsid w:val="009B5131"/>
    <w:rsid w:val="009C521F"/>
    <w:rsid w:val="009D1E82"/>
    <w:rsid w:val="009D6141"/>
    <w:rsid w:val="009E7A45"/>
    <w:rsid w:val="009F7ECA"/>
    <w:rsid w:val="00A023C1"/>
    <w:rsid w:val="00A035FC"/>
    <w:rsid w:val="00A10EAB"/>
    <w:rsid w:val="00A318CD"/>
    <w:rsid w:val="00A41A0B"/>
    <w:rsid w:val="00A445A6"/>
    <w:rsid w:val="00A57131"/>
    <w:rsid w:val="00A601F8"/>
    <w:rsid w:val="00A70EA7"/>
    <w:rsid w:val="00AA5B4D"/>
    <w:rsid w:val="00AA7F39"/>
    <w:rsid w:val="00AB4664"/>
    <w:rsid w:val="00AC08E5"/>
    <w:rsid w:val="00AC55D5"/>
    <w:rsid w:val="00AF3125"/>
    <w:rsid w:val="00AF7449"/>
    <w:rsid w:val="00B24499"/>
    <w:rsid w:val="00B37B57"/>
    <w:rsid w:val="00B4112A"/>
    <w:rsid w:val="00B46FAD"/>
    <w:rsid w:val="00B70BC7"/>
    <w:rsid w:val="00B852CF"/>
    <w:rsid w:val="00B867CC"/>
    <w:rsid w:val="00B86A84"/>
    <w:rsid w:val="00B9277E"/>
    <w:rsid w:val="00B94A06"/>
    <w:rsid w:val="00B95F72"/>
    <w:rsid w:val="00BA1B11"/>
    <w:rsid w:val="00BA3DA3"/>
    <w:rsid w:val="00BB1064"/>
    <w:rsid w:val="00BB68F8"/>
    <w:rsid w:val="00BD0C12"/>
    <w:rsid w:val="00BD5E3D"/>
    <w:rsid w:val="00BE4B24"/>
    <w:rsid w:val="00C015DB"/>
    <w:rsid w:val="00C07E7C"/>
    <w:rsid w:val="00C12A61"/>
    <w:rsid w:val="00C14083"/>
    <w:rsid w:val="00C14141"/>
    <w:rsid w:val="00C152A7"/>
    <w:rsid w:val="00C21437"/>
    <w:rsid w:val="00C2196F"/>
    <w:rsid w:val="00C23E95"/>
    <w:rsid w:val="00C73C7C"/>
    <w:rsid w:val="00C74D2A"/>
    <w:rsid w:val="00C77820"/>
    <w:rsid w:val="00C80DA1"/>
    <w:rsid w:val="00C923E8"/>
    <w:rsid w:val="00C93478"/>
    <w:rsid w:val="00C95D9E"/>
    <w:rsid w:val="00CA01F2"/>
    <w:rsid w:val="00CB3B98"/>
    <w:rsid w:val="00D03706"/>
    <w:rsid w:val="00D124DB"/>
    <w:rsid w:val="00D33284"/>
    <w:rsid w:val="00D432AD"/>
    <w:rsid w:val="00D45AB1"/>
    <w:rsid w:val="00D46DCD"/>
    <w:rsid w:val="00D53FC0"/>
    <w:rsid w:val="00D57FDF"/>
    <w:rsid w:val="00D626EF"/>
    <w:rsid w:val="00D63AB8"/>
    <w:rsid w:val="00D664F9"/>
    <w:rsid w:val="00D70657"/>
    <w:rsid w:val="00D726D1"/>
    <w:rsid w:val="00D90ED3"/>
    <w:rsid w:val="00D9696A"/>
    <w:rsid w:val="00D97E9A"/>
    <w:rsid w:val="00DA097A"/>
    <w:rsid w:val="00DC4846"/>
    <w:rsid w:val="00DD0EDB"/>
    <w:rsid w:val="00DD6112"/>
    <w:rsid w:val="00DE2464"/>
    <w:rsid w:val="00E02153"/>
    <w:rsid w:val="00E128E2"/>
    <w:rsid w:val="00E13592"/>
    <w:rsid w:val="00E256BD"/>
    <w:rsid w:val="00E27575"/>
    <w:rsid w:val="00E3334C"/>
    <w:rsid w:val="00E35A4B"/>
    <w:rsid w:val="00E41EFD"/>
    <w:rsid w:val="00E4751B"/>
    <w:rsid w:val="00E47ABA"/>
    <w:rsid w:val="00E53C7C"/>
    <w:rsid w:val="00E5686B"/>
    <w:rsid w:val="00E828E3"/>
    <w:rsid w:val="00E874DC"/>
    <w:rsid w:val="00E87C5A"/>
    <w:rsid w:val="00ED7A5A"/>
    <w:rsid w:val="00ED7F19"/>
    <w:rsid w:val="00EE6740"/>
    <w:rsid w:val="00EF0390"/>
    <w:rsid w:val="00F0466A"/>
    <w:rsid w:val="00F24BE1"/>
    <w:rsid w:val="00F25B18"/>
    <w:rsid w:val="00F40AE8"/>
    <w:rsid w:val="00F656F5"/>
    <w:rsid w:val="00F72E35"/>
    <w:rsid w:val="00F735E6"/>
    <w:rsid w:val="00FA1B98"/>
    <w:rsid w:val="00FA43A9"/>
    <w:rsid w:val="00FA7C50"/>
    <w:rsid w:val="00FB0C09"/>
    <w:rsid w:val="00FB4F4A"/>
    <w:rsid w:val="00FC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1684C6"/>
  <w15:docId w15:val="{C65CF740-5B5C-4098-9ADB-5A5EF669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qFormat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53C7C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14156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25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59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2F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2F0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2F02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2F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2F02"/>
    <w:rPr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642F4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42F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5FBB8-776A-4CB7-B0F2-68F90F1FD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1303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Małgorzata Waligórska</cp:lastModifiedBy>
  <cp:revision>8</cp:revision>
  <cp:lastPrinted>2020-04-06T09:08:00Z</cp:lastPrinted>
  <dcterms:created xsi:type="dcterms:W3CDTF">2021-09-10T07:27:00Z</dcterms:created>
  <dcterms:modified xsi:type="dcterms:W3CDTF">2021-09-10T13:34:00Z</dcterms:modified>
</cp:coreProperties>
</file>