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596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57A62D44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70F3C592" w14:textId="77777777" w:rsidTr="00C60035">
        <w:tc>
          <w:tcPr>
            <w:tcW w:w="9104" w:type="dxa"/>
            <w:shd w:val="clear" w:color="auto" w:fill="F2F2F2"/>
          </w:tcPr>
          <w:p w14:paraId="1D235EA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52EF711E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6D36823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4ED132" w14:textId="4EB35956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68364D">
        <w:rPr>
          <w:b/>
          <w:sz w:val="22"/>
          <w:szCs w:val="22"/>
        </w:rPr>
        <w:t xml:space="preserve"> </w:t>
      </w:r>
      <w:r w:rsidR="00D10B2A">
        <w:rPr>
          <w:b/>
          <w:sz w:val="22"/>
          <w:szCs w:val="22"/>
        </w:rPr>
        <w:t>5 zadań</w:t>
      </w:r>
      <w:r w:rsidRPr="00281DC6">
        <w:rPr>
          <w:sz w:val="22"/>
          <w:szCs w:val="22"/>
        </w:rPr>
        <w:t>”</w:t>
      </w:r>
    </w:p>
    <w:p w14:paraId="65BC33C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01AE6C9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231454CF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E064D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58F65CD3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2EA9B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D4A5D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84E80E6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E53F02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7531F3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BA6D55B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16B3C18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09137CC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1935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5A53CF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C4F8A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003FA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5CE6A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AD352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4AC60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C97A0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6FE5A7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2642CE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79CF2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B02D80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6702C2C9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1DDD6F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68BA9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50453C6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FF783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7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67D44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20EA6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706FEC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011BA23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447A1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B07BEB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32B50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FC9E9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31EAA7B" w14:textId="77777777" w:rsidR="00740C0B" w:rsidRDefault="00740C0B">
      <w:pPr>
        <w:spacing w:line="360" w:lineRule="auto"/>
        <w:jc w:val="both"/>
      </w:pPr>
    </w:p>
    <w:p w14:paraId="6A7EFB63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247EE27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2C3302C" w14:textId="7DFAEDCD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7910880"/>
      <w:r w:rsidR="00007124">
        <w:rPr>
          <w:bCs/>
          <w:sz w:val="22"/>
          <w:u w:val="single"/>
        </w:rPr>
        <w:t>System uzdatniania wody</w:t>
      </w:r>
    </w:p>
    <w:bookmarkEnd w:id="3"/>
    <w:p w14:paraId="051BD7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1DDF90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D164FF5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6C065021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493CF1EE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21A1FB0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F3E6FC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9546657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5E6E11C" w14:textId="77777777" w:rsidR="00D200D8" w:rsidRPr="00F24E90" w:rsidRDefault="00D200D8" w:rsidP="00D200D8">
      <w:pPr>
        <w:ind w:left="1068"/>
        <w:rPr>
          <w:sz w:val="22"/>
          <w:szCs w:val="22"/>
        </w:rPr>
      </w:pPr>
    </w:p>
    <w:p w14:paraId="1556D048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E811D38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A4AB69F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F4CE454" w14:textId="77777777"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14:paraId="63E03A03" w14:textId="77777777"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14:paraId="2C1E7A94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851526A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2D36D65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1418A113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FE8002A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25B0FD1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A7AA67C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E51A98F" w14:textId="77777777" w:rsidR="00D200D8" w:rsidRPr="00F24E90" w:rsidRDefault="00D200D8" w:rsidP="00D200D8">
      <w:pPr>
        <w:jc w:val="both"/>
        <w:rPr>
          <w:sz w:val="22"/>
          <w:szCs w:val="22"/>
        </w:rPr>
      </w:pPr>
      <w:bookmarkStart w:id="4" w:name="_Hlk51753816"/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DE28381" w14:textId="77777777" w:rsidR="00D200D8" w:rsidRPr="00F24E90" w:rsidRDefault="00D200D8" w:rsidP="00D200D8">
      <w:pPr>
        <w:jc w:val="both"/>
        <w:rPr>
          <w:sz w:val="22"/>
          <w:szCs w:val="22"/>
          <w:u w:val="single"/>
        </w:rPr>
      </w:pPr>
      <w:bookmarkStart w:id="5" w:name="_Hlk68071934"/>
      <w:bookmarkStart w:id="6" w:name="_Hlk50105795"/>
      <w:r w:rsidRPr="00F24E90">
        <w:rPr>
          <w:sz w:val="22"/>
          <w:szCs w:val="22"/>
          <w:u w:val="single"/>
        </w:rPr>
        <w:t xml:space="preserve">(w przypadku posiadania autoryzacji w celu przyznania punktów </w:t>
      </w:r>
      <w:r w:rsidR="00BB3E12" w:rsidRPr="00F24E90">
        <w:rPr>
          <w:sz w:val="22"/>
          <w:szCs w:val="22"/>
          <w:u w:val="single"/>
        </w:rPr>
        <w:t xml:space="preserve">- </w:t>
      </w:r>
      <w:r w:rsidRPr="00F24E90">
        <w:rPr>
          <w:sz w:val="22"/>
          <w:szCs w:val="22"/>
          <w:u w:val="single"/>
        </w:rPr>
        <w:t>do oferty należy dołączyć zaświadczenie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posiadanej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autoryzacji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producenta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do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serwisowania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sprzętu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wskazanego</w:t>
      </w:r>
      <w:r w:rsidR="00BB3E12" w:rsidRPr="00F24E90">
        <w:rPr>
          <w:sz w:val="22"/>
          <w:szCs w:val="22"/>
          <w:u w:val="single"/>
        </w:rPr>
        <w:t xml:space="preserve"> </w:t>
      </w:r>
      <w:r w:rsidR="00BB3E12" w:rsidRPr="00F24E90">
        <w:rPr>
          <w:sz w:val="22"/>
          <w:szCs w:val="22"/>
          <w:u w:val="single"/>
        </w:rPr>
        <w:br/>
      </w:r>
      <w:r w:rsidR="00FB4850" w:rsidRPr="00F24E90">
        <w:rPr>
          <w:sz w:val="22"/>
          <w:szCs w:val="22"/>
          <w:u w:val="single"/>
        </w:rPr>
        <w:t>w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zadaniu nr 1</w:t>
      </w:r>
      <w:r w:rsidRPr="00F24E90">
        <w:rPr>
          <w:sz w:val="22"/>
          <w:szCs w:val="22"/>
          <w:u w:val="single"/>
        </w:rPr>
        <w:t xml:space="preserve"> – nie ma tu zastosowania art. </w:t>
      </w:r>
      <w:r w:rsidR="002D0B11" w:rsidRPr="00F24E90">
        <w:rPr>
          <w:sz w:val="22"/>
          <w:szCs w:val="22"/>
          <w:u w:val="single"/>
        </w:rPr>
        <w:t>128</w:t>
      </w:r>
      <w:r w:rsidRPr="00F24E90">
        <w:rPr>
          <w:sz w:val="22"/>
          <w:szCs w:val="22"/>
          <w:u w:val="single"/>
        </w:rPr>
        <w:t xml:space="preserve"> ust. </w:t>
      </w:r>
      <w:r w:rsidR="002D0B11" w:rsidRPr="00F24E90">
        <w:rPr>
          <w:sz w:val="22"/>
          <w:szCs w:val="22"/>
          <w:u w:val="single"/>
        </w:rPr>
        <w:t>1</w:t>
      </w:r>
      <w:r w:rsidRPr="00F24E90">
        <w:rPr>
          <w:sz w:val="22"/>
          <w:szCs w:val="22"/>
          <w:u w:val="single"/>
        </w:rPr>
        <w:t xml:space="preserve"> Ustawy)</w:t>
      </w:r>
    </w:p>
    <w:bookmarkEnd w:id="5"/>
    <w:p w14:paraId="35DBBA50" w14:textId="77777777" w:rsidR="005001EB" w:rsidRDefault="005001EB" w:rsidP="00D200D8">
      <w:pPr>
        <w:jc w:val="both"/>
        <w:rPr>
          <w:u w:val="single"/>
        </w:rPr>
      </w:pPr>
    </w:p>
    <w:p w14:paraId="49876FB8" w14:textId="77777777" w:rsidR="00B03F5C" w:rsidRDefault="00B03F5C" w:rsidP="00D200D8">
      <w:pPr>
        <w:jc w:val="both"/>
        <w:rPr>
          <w:u w:val="single"/>
        </w:rPr>
      </w:pPr>
    </w:p>
    <w:p w14:paraId="6BD5CBD2" w14:textId="2391DADD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007124">
        <w:rPr>
          <w:bCs/>
          <w:sz w:val="22"/>
          <w:u w:val="single"/>
        </w:rPr>
        <w:t>Aparaty do znieczuleń</w:t>
      </w:r>
    </w:p>
    <w:p w14:paraId="03F9194D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64C4291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A272DE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1D7F59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33AB44DC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C7D895B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70B554F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D464BB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7293A24" w14:textId="77777777" w:rsidR="005001EB" w:rsidRPr="00F24E90" w:rsidRDefault="005001EB" w:rsidP="005001EB">
      <w:pPr>
        <w:ind w:left="1068"/>
        <w:rPr>
          <w:sz w:val="22"/>
          <w:szCs w:val="22"/>
        </w:rPr>
      </w:pPr>
    </w:p>
    <w:p w14:paraId="33A8599C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C828A0A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6F68FB5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BF3BFB7" w14:textId="77777777"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14:paraId="210E825C" w14:textId="77777777"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14:paraId="44ABC3B6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C7FF11E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351B0C4" w14:textId="77777777" w:rsidR="005001EB" w:rsidRPr="00F24E90" w:rsidRDefault="005001EB" w:rsidP="005001EB">
      <w:pPr>
        <w:rPr>
          <w:color w:val="FF0000"/>
          <w:sz w:val="22"/>
          <w:szCs w:val="22"/>
        </w:rPr>
      </w:pPr>
    </w:p>
    <w:p w14:paraId="0FF710C5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44B0693" w14:textId="77777777" w:rsidR="005001EB" w:rsidRPr="00F24E90" w:rsidRDefault="005001EB" w:rsidP="005001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D47E0F0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98D1F1E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5EFAA1F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65E5A81" w14:textId="77777777" w:rsidR="00BB3E12" w:rsidRPr="00F24E90" w:rsidRDefault="00BB3E12" w:rsidP="00BB3E12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2 – nie ma tu zastosowania art. 128 ust. 1 Ustawy)</w:t>
      </w:r>
    </w:p>
    <w:p w14:paraId="5CC2C846" w14:textId="77777777" w:rsidR="005001EB" w:rsidRDefault="005001EB" w:rsidP="00D200D8">
      <w:pPr>
        <w:jc w:val="both"/>
        <w:rPr>
          <w:u w:val="single"/>
        </w:rPr>
      </w:pPr>
    </w:p>
    <w:p w14:paraId="378A1539" w14:textId="77777777" w:rsidR="0068364D" w:rsidRDefault="0068364D" w:rsidP="00D200D8">
      <w:pPr>
        <w:jc w:val="both"/>
        <w:rPr>
          <w:u w:val="single"/>
        </w:rPr>
      </w:pPr>
    </w:p>
    <w:p w14:paraId="475D05D8" w14:textId="271ADF8A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007124">
        <w:rPr>
          <w:bCs/>
          <w:sz w:val="22"/>
          <w:u w:val="single"/>
        </w:rPr>
        <w:t xml:space="preserve">Pompy </w:t>
      </w:r>
      <w:proofErr w:type="spellStart"/>
      <w:r w:rsidR="00007124">
        <w:rPr>
          <w:bCs/>
          <w:sz w:val="22"/>
          <w:u w:val="single"/>
        </w:rPr>
        <w:t>Ascor</w:t>
      </w:r>
      <w:proofErr w:type="spellEnd"/>
      <w:r w:rsidR="00007124">
        <w:rPr>
          <w:bCs/>
          <w:sz w:val="22"/>
          <w:u w:val="single"/>
        </w:rPr>
        <w:t>, Zestawy do prób wysiłkowych</w:t>
      </w:r>
    </w:p>
    <w:p w14:paraId="56B61D0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3EB5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6E8F826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284877A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14DF33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679538A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786A09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2CB70F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B9585F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5E800788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0ADD02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7169F7D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9F1510F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59BF6D5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FD2619F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4F7E16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148E5787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33C0913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D9097AA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F17520A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CB3181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DAFBE4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0A23DC80" w14:textId="5BB6292C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3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CCED638" w14:textId="77777777" w:rsidR="005001EB" w:rsidRDefault="005001EB" w:rsidP="00D200D8">
      <w:pPr>
        <w:jc w:val="both"/>
        <w:rPr>
          <w:u w:val="single"/>
        </w:rPr>
      </w:pPr>
    </w:p>
    <w:p w14:paraId="45FCF344" w14:textId="77777777" w:rsidR="00F24E90" w:rsidRDefault="00F24E90" w:rsidP="00D200D8">
      <w:pPr>
        <w:jc w:val="both"/>
        <w:rPr>
          <w:u w:val="single"/>
        </w:rPr>
      </w:pPr>
    </w:p>
    <w:p w14:paraId="140D5824" w14:textId="344E4D32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007124">
        <w:rPr>
          <w:bCs/>
          <w:sz w:val="22"/>
          <w:u w:val="single"/>
        </w:rPr>
        <w:t>Aparaty RTG</w:t>
      </w:r>
      <w:r>
        <w:rPr>
          <w:bCs/>
          <w:sz w:val="22"/>
          <w:u w:val="single"/>
        </w:rPr>
        <w:t xml:space="preserve"> </w:t>
      </w:r>
    </w:p>
    <w:p w14:paraId="5EFB07C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F66986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DF0FD28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12CD6A7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033868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3BCDC48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F5B9DEE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C6A341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771CEC0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4415894C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940F185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B7E24A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151E4E0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4DC65205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C457231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   ………… ….% VAT: ……</w:t>
      </w:r>
    </w:p>
    <w:p w14:paraId="1F3A9C9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6971292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0CB0353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EF67870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0774B63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B93E19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3433D4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5925602" w14:textId="47508201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4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9FA71AE" w14:textId="77777777" w:rsidR="00F24E90" w:rsidRDefault="00F24E90" w:rsidP="00D200D8">
      <w:pPr>
        <w:jc w:val="both"/>
        <w:rPr>
          <w:u w:val="single"/>
        </w:rPr>
      </w:pPr>
    </w:p>
    <w:p w14:paraId="57E7E9B7" w14:textId="77777777" w:rsidR="00F24E90" w:rsidRDefault="00F24E90" w:rsidP="00D200D8">
      <w:pPr>
        <w:jc w:val="both"/>
        <w:rPr>
          <w:u w:val="single"/>
        </w:rPr>
      </w:pPr>
    </w:p>
    <w:p w14:paraId="76FDF296" w14:textId="650469E8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007124">
        <w:rPr>
          <w:bCs/>
          <w:sz w:val="22"/>
          <w:u w:val="single"/>
        </w:rPr>
        <w:t>Różne urządzenia medyczne</w:t>
      </w:r>
    </w:p>
    <w:p w14:paraId="07504DE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EC9F9B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57E27BE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3C76F54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506B20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CE9499A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CB99194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612C589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93112D4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7AAC24CE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90CF23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0B4F9BA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9DD34ED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36445891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77067EE0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F3E4D29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4230C6A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6FA0154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6B5D054E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AA16A4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4D7844F8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9FAC9F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523DE54" w14:textId="7A763843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5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0C151A2E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09A0C23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4"/>
    <w:bookmarkEnd w:id="6"/>
    <w:p w14:paraId="06BE98D9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58FA661E" w14:textId="77777777" w:rsidR="00CA7C6C" w:rsidRDefault="00CA7C6C">
      <w:pPr>
        <w:spacing w:line="360" w:lineRule="auto"/>
        <w:ind w:hanging="284"/>
        <w:jc w:val="both"/>
      </w:pPr>
    </w:p>
    <w:p w14:paraId="192C7577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9A308E1" w14:textId="0D5E2C5D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</w:t>
      </w:r>
      <w:r w:rsidR="008802BC">
        <w:rPr>
          <w:b/>
          <w:bCs/>
          <w:sz w:val="22"/>
        </w:rPr>
        <w:t xml:space="preserve"> </w:t>
      </w:r>
      <w:r w:rsidR="008802BC">
        <w:rPr>
          <w:b/>
          <w:bCs/>
          <w:sz w:val="22"/>
        </w:rPr>
        <w:br/>
        <w:t>(tu: w szczególności uprawnienia do podpisywania/zatwierdzenia testów prądowych)</w:t>
      </w:r>
    </w:p>
    <w:p w14:paraId="1F064031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zapoznaliśmy się ze Specyfikacją Warunków Zamówienia i uznajemy się za związanych określonymi w niej zasadami postępowania;</w:t>
      </w:r>
    </w:p>
    <w:p w14:paraId="4DD961E8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78DCD69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60DFD9B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59FC4202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C6C93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222661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CB3B77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92C0D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A83F76D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1B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275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8FD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F7F05E2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FA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40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5A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117AC8" w14:textId="77777777" w:rsidR="00281DC6" w:rsidRPr="00281DC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4A00FAA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B85D1C3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7CCF9FB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3D9F11B6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A7752C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EB05A96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5931C22F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901D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D0944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D5347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9CC5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103F1A2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5A1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10F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5B9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D93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FE97E81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1A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33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F18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72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BA7166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4140054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4FED04B9" w14:textId="77777777" w:rsidTr="00C60035">
        <w:tc>
          <w:tcPr>
            <w:tcW w:w="2521" w:type="dxa"/>
            <w:shd w:val="clear" w:color="auto" w:fill="auto"/>
            <w:vAlign w:val="center"/>
          </w:tcPr>
          <w:p w14:paraId="3E5D81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432E7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31A9B33" w14:textId="77777777" w:rsidTr="00C60035">
        <w:tc>
          <w:tcPr>
            <w:tcW w:w="2521" w:type="dxa"/>
            <w:shd w:val="clear" w:color="auto" w:fill="auto"/>
            <w:vAlign w:val="center"/>
          </w:tcPr>
          <w:p w14:paraId="52DB030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70EF0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BE42E2A" w14:textId="77777777" w:rsidTr="00C60035">
        <w:tc>
          <w:tcPr>
            <w:tcW w:w="2521" w:type="dxa"/>
            <w:shd w:val="clear" w:color="auto" w:fill="auto"/>
            <w:vAlign w:val="center"/>
          </w:tcPr>
          <w:p w14:paraId="3EC0D3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68D75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B52B9D6" w14:textId="77777777" w:rsidTr="00C60035">
        <w:tc>
          <w:tcPr>
            <w:tcW w:w="2521" w:type="dxa"/>
            <w:shd w:val="clear" w:color="auto" w:fill="auto"/>
            <w:vAlign w:val="center"/>
          </w:tcPr>
          <w:p w14:paraId="7BCBF01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9C5FB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B00DA0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0078686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2BC07C87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276033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6602FC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688D6B9D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14665FB9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3672EF16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24ADF4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D64A12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8872078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2F58A7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0CEB0A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45BEF4E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5F847B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E53E0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588A179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45A79B7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A04DFE7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80E846C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0A969" w14:textId="77777777" w:rsidR="00613B65" w:rsidRDefault="00613B65">
      <w:r>
        <w:separator/>
      </w:r>
    </w:p>
  </w:endnote>
  <w:endnote w:type="continuationSeparator" w:id="0">
    <w:p w14:paraId="3434909B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BE3F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B196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B0578" w14:textId="77777777" w:rsidR="00613B65" w:rsidRDefault="00613B65">
      <w:r>
        <w:separator/>
      </w:r>
    </w:p>
  </w:footnote>
  <w:footnote w:type="continuationSeparator" w:id="0">
    <w:p w14:paraId="2DB79B8C" w14:textId="77777777" w:rsidR="00613B65" w:rsidRDefault="00613B65">
      <w:r>
        <w:continuationSeparator/>
      </w:r>
    </w:p>
  </w:footnote>
  <w:footnote w:id="1">
    <w:p w14:paraId="0B2861E4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27402AAA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3B1967E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EE75EB4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D28EDB0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C1A4" w14:textId="4FCACFFF" w:rsidR="00D74BC1" w:rsidRDefault="00281DC6">
    <w:pPr>
      <w:pStyle w:val="Nagwek"/>
    </w:pPr>
    <w:r>
      <w:t>Znak sprawy: SZW/DZP/</w:t>
    </w:r>
    <w:r w:rsidR="00D10B2A">
      <w:t>57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4C9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1625BC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901334F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47A4FD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A717848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7"/>
  </w:num>
  <w:num w:numId="5">
    <w:abstractNumId w:val="15"/>
  </w:num>
  <w:num w:numId="6">
    <w:abstractNumId w:val="13"/>
  </w:num>
  <w:num w:numId="7">
    <w:abstractNumId w:val="1"/>
  </w:num>
  <w:num w:numId="8">
    <w:abstractNumId w:val="0"/>
  </w:num>
  <w:num w:numId="9">
    <w:abstractNumId w:val="9"/>
  </w:num>
  <w:num w:numId="10">
    <w:abstractNumId w:val="4"/>
  </w:num>
  <w:num w:numId="11">
    <w:abstractNumId w:val="14"/>
  </w:num>
  <w:num w:numId="12">
    <w:abstractNumId w:val="2"/>
  </w:num>
  <w:num w:numId="13">
    <w:abstractNumId w:val="5"/>
  </w:num>
  <w:num w:numId="14">
    <w:abstractNumId w:val="3"/>
  </w:num>
  <w:num w:numId="15">
    <w:abstractNumId w:val="10"/>
  </w:num>
  <w:num w:numId="16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7124"/>
    <w:rsid w:val="00071FE3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35E57"/>
    <w:rsid w:val="00592545"/>
    <w:rsid w:val="005A70C7"/>
    <w:rsid w:val="00613B65"/>
    <w:rsid w:val="0068364D"/>
    <w:rsid w:val="006929C9"/>
    <w:rsid w:val="00740C0B"/>
    <w:rsid w:val="007717C3"/>
    <w:rsid w:val="007D1797"/>
    <w:rsid w:val="00813379"/>
    <w:rsid w:val="008802BC"/>
    <w:rsid w:val="00942685"/>
    <w:rsid w:val="009E5297"/>
    <w:rsid w:val="00A35DA2"/>
    <w:rsid w:val="00AE55B5"/>
    <w:rsid w:val="00B03F5C"/>
    <w:rsid w:val="00B22D6B"/>
    <w:rsid w:val="00BB3E12"/>
    <w:rsid w:val="00C3420C"/>
    <w:rsid w:val="00C75D41"/>
    <w:rsid w:val="00CA0475"/>
    <w:rsid w:val="00CA7C6C"/>
    <w:rsid w:val="00CB2BE7"/>
    <w:rsid w:val="00CB4814"/>
    <w:rsid w:val="00CC0628"/>
    <w:rsid w:val="00D10B2A"/>
    <w:rsid w:val="00D200D8"/>
    <w:rsid w:val="00D710C9"/>
    <w:rsid w:val="00D74BC1"/>
    <w:rsid w:val="00E93CBB"/>
    <w:rsid w:val="00F24E90"/>
    <w:rsid w:val="00F2537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8F286"/>
  <w15:docId w15:val="{935A0C75-AB88-45B4-90BE-33E7B66C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92</TotalTime>
  <Pages>6</Pages>
  <Words>1592</Words>
  <Characters>9552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24</cp:revision>
  <cp:lastPrinted>2007-10-05T06:59:00Z</cp:lastPrinted>
  <dcterms:created xsi:type="dcterms:W3CDTF">2021-03-29T09:37:00Z</dcterms:created>
  <dcterms:modified xsi:type="dcterms:W3CDTF">2021-09-15T07:32:00Z</dcterms:modified>
</cp:coreProperties>
</file>