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718FB" w14:textId="2DB1A31D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84C0C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7963B89" w14:textId="77777777" w:rsidR="005103B9" w:rsidRDefault="005103B9" w:rsidP="005103B9">
      <w:pPr>
        <w:spacing w:after="0" w:line="480" w:lineRule="auto"/>
        <w:rPr>
          <w:b/>
        </w:rPr>
      </w:pPr>
    </w:p>
    <w:p w14:paraId="0976D542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37D14" w:rsidRPr="00A37D14">
        <w:rPr>
          <w:rFonts w:ascii="Times New Roman" w:hAnsi="Times New Roman"/>
          <w:b/>
        </w:rPr>
        <w:t>SZW/DZP/57/2021</w:t>
      </w:r>
    </w:p>
    <w:p w14:paraId="2EDFFA54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1932894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7D14" w:rsidRPr="00A37D14">
        <w:rPr>
          <w:sz w:val="22"/>
          <w:szCs w:val="22"/>
        </w:rPr>
        <w:t>SZPITAL WOJEWÓDZKI W POZNANIU</w:t>
      </w:r>
    </w:p>
    <w:p w14:paraId="65889B37" w14:textId="6DB0BCBB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84C0C">
        <w:rPr>
          <w:sz w:val="22"/>
          <w:szCs w:val="22"/>
        </w:rPr>
        <w:t xml:space="preserve">ul. </w:t>
      </w:r>
      <w:r w:rsidR="00A37D14" w:rsidRPr="00A37D14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A37D14" w:rsidRPr="00A37D14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4B78AE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7D14" w:rsidRPr="00A37D14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A37D14" w:rsidRPr="00A37D14">
        <w:rPr>
          <w:sz w:val="22"/>
          <w:szCs w:val="22"/>
        </w:rPr>
        <w:t>Poznań</w:t>
      </w:r>
    </w:p>
    <w:p w14:paraId="5059D9A0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1FEB10F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2DB4F6F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72833DFF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FEE565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5727D33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439FF91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00E490C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F15366F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BD641E1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37D14" w:rsidRPr="00110593" w14:paraId="02318ADC" w14:textId="77777777" w:rsidTr="00BA2E09">
        <w:tc>
          <w:tcPr>
            <w:tcW w:w="9212" w:type="dxa"/>
            <w:shd w:val="clear" w:color="auto" w:fill="D9D9D9"/>
          </w:tcPr>
          <w:p w14:paraId="05AA0A77" w14:textId="77777777" w:rsidR="00A37D14" w:rsidRPr="00110593" w:rsidRDefault="00A37D14" w:rsidP="00BA2E0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676033C5" w14:textId="77777777" w:rsidR="00A37D14" w:rsidRPr="00110593" w:rsidRDefault="00A37D14" w:rsidP="00BA2E0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37D14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70AF03C6" w14:textId="77777777" w:rsidR="00A37D14" w:rsidRPr="00110593" w:rsidRDefault="00A37D14" w:rsidP="00BA2E0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530C2C3" w14:textId="77777777" w:rsidR="00A37D14" w:rsidRPr="00110593" w:rsidRDefault="00A37D14" w:rsidP="00BA2E0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AAC61D2" w14:textId="77777777" w:rsidR="00A37D14" w:rsidRPr="00110593" w:rsidRDefault="00A37D14" w:rsidP="00BA2E0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1A8DE08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65AB70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12C0AB0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37D14" w:rsidRPr="00A37D14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1A2F3E7" w14:textId="77777777" w:rsidR="005434B3" w:rsidRDefault="00A37D14" w:rsidP="005434B3">
      <w:pPr>
        <w:spacing w:after="240" w:line="276" w:lineRule="auto"/>
        <w:jc w:val="center"/>
        <w:rPr>
          <w:rFonts w:ascii="Times New Roman" w:hAnsi="Times New Roman"/>
        </w:rPr>
      </w:pPr>
      <w:r w:rsidRPr="00A37D14">
        <w:rPr>
          <w:rFonts w:ascii="Times New Roman" w:hAnsi="Times New Roman"/>
          <w:b/>
        </w:rPr>
        <w:t>Przeglądy techniczne i naprawy urządzeń medycznych - 5 zadań</w:t>
      </w:r>
    </w:p>
    <w:p w14:paraId="1373C953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BFF37E9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6910DFC7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765B1FB" w14:textId="77777777" w:rsidR="00710937" w:rsidRPr="00292198" w:rsidRDefault="00710937" w:rsidP="005E24AA">
      <w:pPr>
        <w:rPr>
          <w:rFonts w:ascii="Times New Roman" w:hAnsi="Times New Roman"/>
        </w:rPr>
      </w:pPr>
    </w:p>
    <w:p w14:paraId="2369B81C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9C8E06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A561EF9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4EEEF7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D65FDEE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CCB4870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DA6B446" w14:textId="00959821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6D377E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lastRenderedPageBreak/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D84C0C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F5EB52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F57625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6649C04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CC21B53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D9EF8C5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6BA918E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5EDC276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ED552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A715E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37D14" w:rsidRPr="00D2702A" w14:paraId="15C01F4E" w14:textId="77777777" w:rsidTr="00BA2E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03E75" w14:textId="77777777" w:rsidR="00A37D14" w:rsidRPr="00D2702A" w:rsidRDefault="00A37D14" w:rsidP="00BA2E0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37D1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8F681" w14:textId="77777777" w:rsidR="00A37D14" w:rsidRPr="00D2702A" w:rsidRDefault="00A37D14" w:rsidP="00BA2E0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7D1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7A59133" w14:textId="77777777" w:rsidR="00A37D14" w:rsidRPr="00D2702A" w:rsidRDefault="00A37D14" w:rsidP="00BA2E0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37D14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A37D14" w:rsidRPr="00D2702A" w14:paraId="73431607" w14:textId="77777777" w:rsidTr="00BA2E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DBBA5" w14:textId="77777777" w:rsidR="00A37D14" w:rsidRPr="00D2702A" w:rsidRDefault="00A37D14" w:rsidP="00BA2E0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37D14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6749" w14:textId="77777777" w:rsidR="00A37D14" w:rsidRPr="00D2702A" w:rsidRDefault="00A37D14" w:rsidP="00BA2E0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7D14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84B13CA" w14:textId="77777777" w:rsidR="00A37D14" w:rsidRPr="00D2702A" w:rsidRDefault="00A37D14" w:rsidP="00BA2E0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37D14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A37D14" w:rsidRPr="00D2702A" w14:paraId="58A0BF55" w14:textId="77777777" w:rsidTr="00BA2E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10F3D" w14:textId="77777777" w:rsidR="00A37D14" w:rsidRPr="00D2702A" w:rsidRDefault="00A37D14" w:rsidP="00BA2E0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37D1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28B5F" w14:textId="77777777" w:rsidR="00A37D14" w:rsidRPr="00D2702A" w:rsidRDefault="00A37D14" w:rsidP="00BA2E0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7D1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4C9B139" w14:textId="77777777" w:rsidR="00A37D14" w:rsidRPr="00D2702A" w:rsidRDefault="00A37D14" w:rsidP="00BA2E0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37D14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A37D14" w:rsidRPr="00D2702A" w14:paraId="7E0F61E3" w14:textId="77777777" w:rsidTr="00BA2E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01BD" w14:textId="77777777" w:rsidR="00A37D14" w:rsidRPr="00D2702A" w:rsidRDefault="00A37D14" w:rsidP="00BA2E0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37D14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46BAE" w14:textId="05F9D3CD" w:rsidR="00A37D14" w:rsidRPr="00D2702A" w:rsidRDefault="00A37D14" w:rsidP="00BA2E0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7D14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D377E">
              <w:rPr>
                <w:rFonts w:ascii="Times New Roman" w:hAnsi="Times New Roman"/>
                <w:b/>
                <w:bCs/>
              </w:rPr>
              <w:br/>
            </w:r>
            <w:r w:rsidRPr="00A37D14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143B8A4" w14:textId="77777777" w:rsidR="00A37D14" w:rsidRPr="00D2702A" w:rsidRDefault="00A37D14" w:rsidP="00BA2E0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37D14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2F2B3A6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286C3B7D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B32FB7B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DE68C0D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097BDEB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85DA92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C2E18C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F79505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0C6029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B5D50" w14:textId="77777777" w:rsidR="003162DD" w:rsidRDefault="003162DD" w:rsidP="0038231F">
      <w:pPr>
        <w:spacing w:after="0" w:line="240" w:lineRule="auto"/>
      </w:pPr>
      <w:r>
        <w:separator/>
      </w:r>
    </w:p>
  </w:endnote>
  <w:endnote w:type="continuationSeparator" w:id="0">
    <w:p w14:paraId="438013A0" w14:textId="77777777" w:rsidR="003162DD" w:rsidRDefault="003162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34BC7" w14:textId="77777777" w:rsidR="00A37D14" w:rsidRDefault="00A37D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4E3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A4E2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0CF43" w14:textId="77777777" w:rsidR="00A37D14" w:rsidRDefault="00A37D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A3B8C" w14:textId="77777777" w:rsidR="003162DD" w:rsidRDefault="003162DD" w:rsidP="0038231F">
      <w:pPr>
        <w:spacing w:after="0" w:line="240" w:lineRule="auto"/>
      </w:pPr>
      <w:r>
        <w:separator/>
      </w:r>
    </w:p>
  </w:footnote>
  <w:footnote w:type="continuationSeparator" w:id="0">
    <w:p w14:paraId="134B0A60" w14:textId="77777777" w:rsidR="003162DD" w:rsidRDefault="003162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42551" w14:textId="77777777" w:rsidR="00A37D14" w:rsidRDefault="00A37D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1B8E" w14:textId="77777777" w:rsidR="00A37D14" w:rsidRDefault="00A37D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4340E" w14:textId="77777777" w:rsidR="00A37D14" w:rsidRDefault="00A37D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DF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2DD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D377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1FA4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0DF4"/>
    <w:rsid w:val="00A15F7E"/>
    <w:rsid w:val="00A166B0"/>
    <w:rsid w:val="00A22DCF"/>
    <w:rsid w:val="00A24C2D"/>
    <w:rsid w:val="00A261A3"/>
    <w:rsid w:val="00A276E4"/>
    <w:rsid w:val="00A3062E"/>
    <w:rsid w:val="00A347DE"/>
    <w:rsid w:val="00A37D14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4C0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87C187"/>
  <w15:docId w15:val="{283EFAAD-BDD4-4759-B4E7-279CF7F00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2021-09-14T09:15:00Z</dcterms:created>
  <dcterms:modified xsi:type="dcterms:W3CDTF">2021-09-14T09:15:00Z</dcterms:modified>
</cp:coreProperties>
</file>