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C5A517" w14:textId="77777777" w:rsidR="00140ED2" w:rsidRPr="00C81224" w:rsidRDefault="00140ED2" w:rsidP="00140ED2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sz w:val="20"/>
          <w:szCs w:val="20"/>
        </w:rPr>
        <w:t>Załącznik nr 1</w:t>
      </w:r>
    </w:p>
    <w:p w14:paraId="5A5B2A89" w14:textId="77777777" w:rsidR="00140ED2" w:rsidRPr="00C81224" w:rsidRDefault="00140ED2" w:rsidP="00140ED2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767BB909" w14:textId="77777777" w:rsidR="00140ED2" w:rsidRDefault="00140ED2" w:rsidP="00140ED2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  <w:r w:rsidRPr="00FC7F27">
        <w:rPr>
          <w:b/>
          <w:sz w:val="28"/>
          <w:szCs w:val="28"/>
        </w:rPr>
        <w:t>FORMULARZ OFERTY</w:t>
      </w:r>
    </w:p>
    <w:p w14:paraId="0376845C" w14:textId="77777777" w:rsidR="00140ED2" w:rsidRPr="00FC7F27" w:rsidRDefault="00140ED2" w:rsidP="00140ED2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</w:p>
    <w:p w14:paraId="74C07B16" w14:textId="77777777" w:rsidR="00140ED2" w:rsidRPr="00FA50AF" w:rsidRDefault="00140ED2" w:rsidP="00140ED2">
      <w:pPr>
        <w:tabs>
          <w:tab w:val="right" w:pos="9000"/>
        </w:tabs>
        <w:spacing w:line="360" w:lineRule="auto"/>
        <w:rPr>
          <w:sz w:val="22"/>
        </w:rPr>
      </w:pPr>
      <w:r w:rsidRPr="000E1ECC">
        <w:rPr>
          <w:b/>
          <w:bCs/>
          <w:sz w:val="22"/>
        </w:rPr>
        <w:t>NAZWA WYKONAWCY</w:t>
      </w:r>
      <w:r w:rsidRPr="00FA50AF">
        <w:rPr>
          <w:sz w:val="22"/>
        </w:rPr>
        <w:t>:……………………………………………………………………..</w:t>
      </w:r>
    </w:p>
    <w:p w14:paraId="173EE7A4" w14:textId="77777777" w:rsidR="00140ED2" w:rsidRPr="00FA50AF" w:rsidRDefault="00140ED2" w:rsidP="00140ED2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0E1ECC">
        <w:rPr>
          <w:b/>
          <w:bCs/>
          <w:sz w:val="22"/>
        </w:rPr>
        <w:t>RODZAJ WYKONAWCY</w:t>
      </w:r>
      <w:r w:rsidRPr="00FA50AF">
        <w:rPr>
          <w:sz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634940BD" w14:textId="77777777" w:rsidR="00140ED2" w:rsidRPr="00FA50AF" w:rsidRDefault="00140ED2" w:rsidP="00140ED2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0C457B6A" w14:textId="77777777" w:rsidR="00140ED2" w:rsidRPr="0022732C" w:rsidRDefault="00140ED2" w:rsidP="00140ED2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609C426F" w14:textId="77777777" w:rsidR="00140ED2" w:rsidRPr="0022732C" w:rsidRDefault="00140ED2" w:rsidP="00140ED2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65AD8D9D" w14:textId="77777777" w:rsidR="00140ED2" w:rsidRPr="0022732C" w:rsidRDefault="00140ED2" w:rsidP="00140ED2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4E1EB273" w14:textId="77777777" w:rsidR="00140ED2" w:rsidRPr="0022732C" w:rsidRDefault="00140ED2" w:rsidP="00140ED2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0AB0CDA2" w14:textId="77777777" w:rsidR="00140ED2" w:rsidRPr="0022732C" w:rsidRDefault="00140ED2" w:rsidP="00140ED2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3BCD69E3" w14:textId="77777777" w:rsidR="00140ED2" w:rsidRPr="00C81224" w:rsidRDefault="00140ED2" w:rsidP="00140ED2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5263FF7B" w14:textId="77777777" w:rsidR="00140ED2" w:rsidRPr="00C81224" w:rsidRDefault="00140ED2" w:rsidP="00140ED2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614CFF9A" w14:textId="77777777" w:rsidR="00140ED2" w:rsidRPr="00C81224" w:rsidRDefault="00140ED2" w:rsidP="00140ED2">
      <w:pPr>
        <w:spacing w:line="360" w:lineRule="auto"/>
        <w:rPr>
          <w:sz w:val="20"/>
          <w:szCs w:val="20"/>
        </w:rPr>
      </w:pPr>
      <w:r w:rsidRPr="00C81224">
        <w:rPr>
          <w:sz w:val="20"/>
          <w:szCs w:val="20"/>
        </w:rPr>
        <w:t>Do: Nazwa i siedziba Zamawiającego:</w:t>
      </w:r>
    </w:p>
    <w:p w14:paraId="61F6A2B1" w14:textId="77777777" w:rsidR="00140ED2" w:rsidRPr="00C81224" w:rsidRDefault="00140ED2" w:rsidP="00140ED2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Akademia Górniczo - Hutnicza</w:t>
      </w:r>
    </w:p>
    <w:p w14:paraId="4DCC41C8" w14:textId="77777777" w:rsidR="00140ED2" w:rsidRPr="00C81224" w:rsidRDefault="00140ED2" w:rsidP="00140ED2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im. Stanisława Staszica w Krakowie</w:t>
      </w:r>
    </w:p>
    <w:p w14:paraId="30047B8F" w14:textId="77777777" w:rsidR="00140ED2" w:rsidRPr="00C81224" w:rsidRDefault="00140ED2" w:rsidP="00140ED2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 xml:space="preserve">Dział Zamówień Publicznych  </w:t>
      </w:r>
    </w:p>
    <w:p w14:paraId="3704F7FD" w14:textId="77777777" w:rsidR="00140ED2" w:rsidRPr="00C81224" w:rsidRDefault="00140ED2" w:rsidP="00140ED2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Al. Mickiewicza 30</w:t>
      </w:r>
      <w:r>
        <w:rPr>
          <w:b/>
          <w:sz w:val="20"/>
          <w:szCs w:val="20"/>
        </w:rPr>
        <w:t xml:space="preserve">, </w:t>
      </w:r>
      <w:r w:rsidRPr="00C81224">
        <w:rPr>
          <w:b/>
          <w:sz w:val="20"/>
          <w:szCs w:val="20"/>
        </w:rPr>
        <w:t xml:space="preserve">30-059 Kraków,  </w:t>
      </w:r>
    </w:p>
    <w:p w14:paraId="54AA72FC" w14:textId="77777777" w:rsidR="00140ED2" w:rsidRPr="00C81224" w:rsidRDefault="00140ED2" w:rsidP="00140ED2">
      <w:pPr>
        <w:ind w:firstLine="3969"/>
        <w:rPr>
          <w:b/>
          <w:sz w:val="20"/>
          <w:szCs w:val="20"/>
        </w:rPr>
      </w:pPr>
    </w:p>
    <w:p w14:paraId="2A0A11BA" w14:textId="77777777" w:rsidR="00140ED2" w:rsidRPr="00AB7D71" w:rsidRDefault="00140ED2" w:rsidP="00140ED2">
      <w:pPr>
        <w:jc w:val="both"/>
        <w:rPr>
          <w:b/>
          <w:bCs/>
          <w:sz w:val="20"/>
          <w:szCs w:val="20"/>
        </w:rPr>
      </w:pPr>
      <w:r w:rsidRPr="00AB7D71">
        <w:rPr>
          <w:sz w:val="20"/>
          <w:szCs w:val="20"/>
        </w:rPr>
        <w:t>Przystępując do postępowania o udzielenie zamówienia publicznego, którego przedmiotem jest</w:t>
      </w:r>
      <w:bookmarkStart w:id="0" w:name="_Hlk58842586"/>
      <w:r w:rsidRPr="00AB7D71">
        <w:rPr>
          <w:b/>
          <w:bCs/>
          <w:sz w:val="20"/>
          <w:szCs w:val="20"/>
        </w:rPr>
        <w:t xml:space="preserve"> </w:t>
      </w:r>
      <w:bookmarkEnd w:id="0"/>
      <w:r w:rsidRPr="00E22BF0">
        <w:rPr>
          <w:b/>
          <w:bCs/>
          <w:iCs/>
          <w:color w:val="000000"/>
          <w:sz w:val="22"/>
          <w:szCs w:val="22"/>
          <w:lang w:val="x-none" w:eastAsia="x-none"/>
        </w:rPr>
        <w:t xml:space="preserve">usługa szkolenia z programowania robotów przemysłowych firmy </w:t>
      </w:r>
      <w:proofErr w:type="spellStart"/>
      <w:r w:rsidRPr="00E22BF0">
        <w:rPr>
          <w:b/>
          <w:bCs/>
          <w:iCs/>
          <w:color w:val="000000"/>
          <w:sz w:val="22"/>
          <w:szCs w:val="22"/>
          <w:lang w:val="x-none" w:eastAsia="x-none"/>
        </w:rPr>
        <w:t>Fanuc</w:t>
      </w:r>
      <w:proofErr w:type="spellEnd"/>
      <w:r w:rsidRPr="00E22BF0">
        <w:rPr>
          <w:b/>
          <w:bCs/>
          <w:iCs/>
          <w:color w:val="000000"/>
          <w:sz w:val="22"/>
          <w:szCs w:val="22"/>
          <w:lang w:val="x-none" w:eastAsia="x-none"/>
        </w:rPr>
        <w:t xml:space="preserve"> zakończona certyfikatem dla 2 osób w ramach Projektu POWR.03.05.00-00-Z309/18  - KC-zp.272-491/21</w:t>
      </w:r>
      <w:r w:rsidRPr="00AB7D71">
        <w:rPr>
          <w:sz w:val="20"/>
          <w:szCs w:val="20"/>
        </w:rPr>
        <w:t>,</w:t>
      </w:r>
      <w:r w:rsidRPr="00AB7D71">
        <w:rPr>
          <w:b/>
          <w:sz w:val="20"/>
          <w:szCs w:val="20"/>
        </w:rPr>
        <w:t xml:space="preserve"> </w:t>
      </w:r>
      <w:r w:rsidRPr="00AB7D71">
        <w:rPr>
          <w:sz w:val="20"/>
          <w:szCs w:val="20"/>
        </w:rPr>
        <w:t>oferuję realizację przedmiotu zamówienia, zgodnie z zasadami określonymi w specyfikacji warunków zamówienia.</w:t>
      </w:r>
    </w:p>
    <w:p w14:paraId="5F56E0CA" w14:textId="77777777" w:rsidR="00140ED2" w:rsidRPr="00C81224" w:rsidRDefault="00140ED2" w:rsidP="00140ED2">
      <w:pPr>
        <w:widowControl w:val="0"/>
        <w:ind w:right="1"/>
        <w:jc w:val="both"/>
        <w:rPr>
          <w:sz w:val="20"/>
          <w:szCs w:val="20"/>
        </w:rPr>
      </w:pPr>
    </w:p>
    <w:p w14:paraId="22FA8585" w14:textId="3F9323E6" w:rsidR="00140ED2" w:rsidRPr="00140ED2" w:rsidRDefault="00140ED2" w:rsidP="00140ED2">
      <w:pPr>
        <w:widowControl w:val="0"/>
        <w:ind w:right="1"/>
        <w:jc w:val="both"/>
        <w:rPr>
          <w:sz w:val="22"/>
          <w:szCs w:val="22"/>
        </w:rPr>
      </w:pPr>
      <w:r w:rsidRPr="00140ED2">
        <w:rPr>
          <w:sz w:val="22"/>
          <w:szCs w:val="22"/>
        </w:rPr>
        <w:t xml:space="preserve">Cena brutto*za całość przedmiotu zamówienia tj. szkolenie dla </w:t>
      </w:r>
      <w:r w:rsidR="00C90A07">
        <w:rPr>
          <w:sz w:val="22"/>
          <w:szCs w:val="22"/>
        </w:rPr>
        <w:t>2</w:t>
      </w:r>
      <w:r w:rsidRPr="00140ED2">
        <w:rPr>
          <w:sz w:val="22"/>
          <w:szCs w:val="22"/>
        </w:rPr>
        <w:t xml:space="preserve"> osób - ………………….. PLN</w:t>
      </w:r>
    </w:p>
    <w:p w14:paraId="7FE0F483" w14:textId="77777777" w:rsidR="00140ED2" w:rsidRPr="00140ED2" w:rsidRDefault="00140ED2" w:rsidP="00140ED2">
      <w:pPr>
        <w:widowControl w:val="0"/>
        <w:ind w:right="1"/>
        <w:jc w:val="both"/>
        <w:rPr>
          <w:sz w:val="22"/>
          <w:szCs w:val="22"/>
        </w:rPr>
      </w:pPr>
      <w:r w:rsidRPr="00140ED2">
        <w:rPr>
          <w:sz w:val="22"/>
          <w:szCs w:val="22"/>
        </w:rPr>
        <w:t>(słownie: …………………………………………………..)</w:t>
      </w:r>
    </w:p>
    <w:p w14:paraId="74114471" w14:textId="77777777" w:rsidR="00140ED2" w:rsidRPr="000E2C30" w:rsidRDefault="00140ED2" w:rsidP="00140ED2">
      <w:pPr>
        <w:tabs>
          <w:tab w:val="right" w:pos="9000"/>
        </w:tabs>
        <w:rPr>
          <w:bCs/>
          <w:sz w:val="22"/>
          <w:szCs w:val="22"/>
        </w:rPr>
      </w:pPr>
      <w:r w:rsidRPr="00140ED2">
        <w:rPr>
          <w:sz w:val="22"/>
          <w:szCs w:val="22"/>
        </w:rPr>
        <w:t xml:space="preserve">Cena brutto* </w:t>
      </w:r>
      <w:r w:rsidRPr="00AA0898">
        <w:rPr>
          <w:bCs/>
          <w:sz w:val="22"/>
          <w:szCs w:val="22"/>
        </w:rPr>
        <w:t>za usługę  dla 1 osoby</w:t>
      </w:r>
      <w:r>
        <w:rPr>
          <w:bCs/>
          <w:sz w:val="22"/>
          <w:szCs w:val="22"/>
        </w:rPr>
        <w:t xml:space="preserve"> - ……………….. </w:t>
      </w:r>
      <w:r w:rsidRPr="000E2C30">
        <w:rPr>
          <w:bCs/>
          <w:sz w:val="22"/>
          <w:szCs w:val="22"/>
        </w:rPr>
        <w:t>PLN</w:t>
      </w:r>
    </w:p>
    <w:p w14:paraId="557B90D2" w14:textId="77777777" w:rsidR="00140ED2" w:rsidRDefault="00140ED2" w:rsidP="00140ED2">
      <w:pPr>
        <w:keepNext/>
        <w:jc w:val="both"/>
        <w:outlineLvl w:val="1"/>
        <w:rPr>
          <w:b/>
          <w:bCs/>
          <w:i/>
          <w:iCs/>
          <w:sz w:val="20"/>
          <w:szCs w:val="20"/>
        </w:rPr>
      </w:pPr>
    </w:p>
    <w:p w14:paraId="006FA62E" w14:textId="77777777" w:rsidR="00140ED2" w:rsidRPr="000E2C30" w:rsidRDefault="00140ED2" w:rsidP="00140ED2">
      <w:pPr>
        <w:keepNext/>
        <w:jc w:val="both"/>
        <w:outlineLvl w:val="1"/>
        <w:rPr>
          <w:b/>
          <w:bCs/>
          <w:i/>
          <w:iCs/>
          <w:sz w:val="20"/>
          <w:szCs w:val="20"/>
        </w:rPr>
      </w:pPr>
      <w:r w:rsidRPr="000E2C30">
        <w:rPr>
          <w:b/>
          <w:bCs/>
          <w:i/>
          <w:iCs/>
          <w:sz w:val="20"/>
          <w:szCs w:val="20"/>
        </w:rPr>
        <w:t>*Usługa szkolenia podlega zwolnieniu z podatku VAT na podstawie § 3 ust. 1 pkt 14 rozporządzenia Ministra Finansów z dnia 20 grudnia 2013 r. w sprawie zwolnień od podatku od towarów i usług oraz warunków stosowania tych zwolnień (</w:t>
      </w:r>
      <w:proofErr w:type="spellStart"/>
      <w:r w:rsidRPr="000E2C30">
        <w:rPr>
          <w:b/>
          <w:bCs/>
          <w:i/>
          <w:iCs/>
          <w:sz w:val="20"/>
          <w:szCs w:val="20"/>
        </w:rPr>
        <w:t>t.j</w:t>
      </w:r>
      <w:proofErr w:type="spellEnd"/>
      <w:r w:rsidRPr="000E2C30">
        <w:rPr>
          <w:b/>
          <w:bCs/>
          <w:i/>
          <w:iCs/>
          <w:sz w:val="20"/>
          <w:szCs w:val="20"/>
        </w:rPr>
        <w:t>. Dz. U. 2018.701 j.t.)</w:t>
      </w:r>
    </w:p>
    <w:p w14:paraId="5646D6AD" w14:textId="77777777" w:rsidR="00140ED2" w:rsidRDefault="00140ED2" w:rsidP="00140ED2">
      <w:pPr>
        <w:keepNext/>
        <w:jc w:val="both"/>
        <w:outlineLvl w:val="1"/>
        <w:rPr>
          <w:b/>
          <w:bCs/>
          <w:i/>
          <w:iCs/>
          <w:sz w:val="20"/>
          <w:szCs w:val="20"/>
        </w:rPr>
      </w:pPr>
    </w:p>
    <w:p w14:paraId="76A68BE1" w14:textId="77777777" w:rsidR="00140ED2" w:rsidRPr="006846B1" w:rsidRDefault="00140ED2" w:rsidP="00140ED2">
      <w:pPr>
        <w:widowControl w:val="0"/>
        <w:spacing w:line="360" w:lineRule="auto"/>
        <w:ind w:right="1"/>
        <w:jc w:val="both"/>
        <w:rPr>
          <w:b/>
          <w:color w:val="FF0000"/>
          <w:sz w:val="20"/>
          <w:szCs w:val="20"/>
        </w:rPr>
      </w:pPr>
      <w:r w:rsidRPr="00C81224">
        <w:rPr>
          <w:b/>
          <w:sz w:val="20"/>
          <w:szCs w:val="20"/>
        </w:rPr>
        <w:t xml:space="preserve">Termin realizacji umowy: </w:t>
      </w:r>
      <w:r>
        <w:rPr>
          <w:b/>
          <w:sz w:val="20"/>
          <w:szCs w:val="20"/>
        </w:rPr>
        <w:t>do 31.12.2021</w:t>
      </w:r>
    </w:p>
    <w:p w14:paraId="6E5124A8" w14:textId="77777777" w:rsidR="00140ED2" w:rsidRPr="00C81224" w:rsidRDefault="00140ED2" w:rsidP="00140ED2">
      <w:pPr>
        <w:tabs>
          <w:tab w:val="left" w:pos="426"/>
        </w:tabs>
        <w:jc w:val="both"/>
        <w:rPr>
          <w:sz w:val="20"/>
          <w:szCs w:val="20"/>
        </w:rPr>
      </w:pPr>
      <w:r w:rsidRPr="00C81224">
        <w:rPr>
          <w:b/>
          <w:sz w:val="20"/>
          <w:szCs w:val="20"/>
        </w:rPr>
        <w:t xml:space="preserve">Termin płatności: </w:t>
      </w:r>
      <w:r w:rsidRPr="00C81224">
        <w:rPr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39F82CDB" w14:textId="77777777" w:rsidR="00140ED2" w:rsidRPr="00BA79C6" w:rsidRDefault="00140ED2" w:rsidP="00140ED2">
      <w:pPr>
        <w:jc w:val="right"/>
        <w:rPr>
          <w:sz w:val="22"/>
          <w:szCs w:val="22"/>
        </w:rPr>
      </w:pPr>
    </w:p>
    <w:p w14:paraId="00DD8FB9" w14:textId="6A3E32C9" w:rsidR="00140ED2" w:rsidRDefault="00140ED2" w:rsidP="00140ED2">
      <w:pPr>
        <w:rPr>
          <w:b/>
          <w:sz w:val="22"/>
          <w:szCs w:val="22"/>
        </w:rPr>
      </w:pPr>
      <w:r w:rsidRPr="00AA0898">
        <w:rPr>
          <w:b/>
          <w:color w:val="0070C0"/>
          <w:sz w:val="20"/>
          <w:szCs w:val="20"/>
          <w:u w:val="single"/>
        </w:rPr>
        <w:t xml:space="preserve">Kryterium: </w:t>
      </w:r>
      <w:r w:rsidRPr="000B697D">
        <w:rPr>
          <w:b/>
          <w:sz w:val="22"/>
          <w:szCs w:val="22"/>
        </w:rPr>
        <w:t>Wsparcie techniczne</w:t>
      </w:r>
      <w:r w:rsidR="00C90A07">
        <w:rPr>
          <w:b/>
          <w:sz w:val="22"/>
          <w:szCs w:val="22"/>
        </w:rPr>
        <w:t xml:space="preserve"> i </w:t>
      </w:r>
      <w:r w:rsidRPr="000B697D">
        <w:rPr>
          <w:b/>
          <w:sz w:val="22"/>
          <w:szCs w:val="22"/>
        </w:rPr>
        <w:t>usługi konsultacyjne</w:t>
      </w:r>
      <w:r>
        <w:rPr>
          <w:b/>
          <w:sz w:val="22"/>
          <w:szCs w:val="22"/>
        </w:rPr>
        <w:t>: brak/2 tygodnie/1 miesiąc*</w:t>
      </w:r>
    </w:p>
    <w:p w14:paraId="4EDF6E98" w14:textId="77777777" w:rsidR="00140ED2" w:rsidRPr="00AA0898" w:rsidRDefault="00140ED2" w:rsidP="00140ED2">
      <w:pPr>
        <w:rPr>
          <w:b/>
          <w:color w:val="0070C0"/>
          <w:sz w:val="20"/>
          <w:szCs w:val="20"/>
          <w:u w:val="single"/>
        </w:rPr>
      </w:pPr>
      <w:r>
        <w:rPr>
          <w:b/>
          <w:color w:val="0070C0"/>
          <w:sz w:val="20"/>
          <w:szCs w:val="20"/>
          <w:u w:val="single"/>
        </w:rPr>
        <w:t>*zakreślić odpowiednią odpowiedź</w:t>
      </w:r>
    </w:p>
    <w:p w14:paraId="6CA29482" w14:textId="77777777" w:rsidR="00140ED2" w:rsidRDefault="00140ED2" w:rsidP="00140ED2">
      <w:pPr>
        <w:rPr>
          <w:b/>
          <w:sz w:val="20"/>
          <w:szCs w:val="20"/>
          <w:u w:val="single"/>
        </w:rPr>
      </w:pPr>
    </w:p>
    <w:p w14:paraId="34283BFC" w14:textId="77777777" w:rsidR="00140ED2" w:rsidRPr="00C81224" w:rsidRDefault="00140ED2" w:rsidP="00140ED2">
      <w:pPr>
        <w:rPr>
          <w:b/>
          <w:sz w:val="20"/>
          <w:szCs w:val="20"/>
          <w:u w:val="single"/>
        </w:rPr>
      </w:pPr>
      <w:r w:rsidRPr="00C81224">
        <w:rPr>
          <w:b/>
          <w:sz w:val="20"/>
          <w:szCs w:val="20"/>
          <w:u w:val="single"/>
        </w:rPr>
        <w:t>Jednocześnie oświadczamy, że:</w:t>
      </w:r>
    </w:p>
    <w:p w14:paraId="0691F6A9" w14:textId="77777777" w:rsidR="00140ED2" w:rsidRPr="00C1016D" w:rsidRDefault="00140ED2" w:rsidP="00140ED2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C1016D">
        <w:rPr>
          <w:color w:val="000000"/>
          <w:sz w:val="20"/>
          <w:szCs w:val="20"/>
          <w:lang w:eastAsia="ar-SA"/>
        </w:rPr>
        <w:t>Oświadczamy, że jesteśmy związani niniejszą ofertą przez okres wskazanym w SWZ.</w:t>
      </w:r>
    </w:p>
    <w:p w14:paraId="28B06925" w14:textId="77777777" w:rsidR="00140ED2" w:rsidRPr="00C81224" w:rsidRDefault="00140ED2" w:rsidP="00140ED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C81224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C81224">
        <w:rPr>
          <w:color w:val="000000"/>
          <w:sz w:val="20"/>
          <w:szCs w:val="20"/>
        </w:rPr>
        <w:t xml:space="preserve"> i nie wnosimy do nich żadnych zastrzeżeń.</w:t>
      </w:r>
    </w:p>
    <w:p w14:paraId="12BE6951" w14:textId="77777777" w:rsidR="00140ED2" w:rsidRPr="00C81224" w:rsidRDefault="00140ED2" w:rsidP="00140ED2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lastRenderedPageBreak/>
        <w:t>Oświadczam, że wypełniłem obowiązki informacyjne przewidziane w art. 13 lub art. 14 RODO</w:t>
      </w:r>
      <w:r w:rsidRPr="00493393">
        <w:rPr>
          <w:sz w:val="20"/>
          <w:szCs w:val="20"/>
          <w:vertAlign w:val="superscript"/>
        </w:rPr>
        <w:t>1</w:t>
      </w:r>
      <w:r w:rsidRPr="00C81224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Pr="00493393">
        <w:rPr>
          <w:sz w:val="20"/>
          <w:szCs w:val="20"/>
          <w:vertAlign w:val="superscript"/>
        </w:rPr>
        <w:t>2</w:t>
      </w:r>
      <w:r w:rsidRPr="00C81224">
        <w:rPr>
          <w:sz w:val="20"/>
          <w:szCs w:val="20"/>
        </w:rPr>
        <w:t xml:space="preserve"> </w:t>
      </w:r>
    </w:p>
    <w:p w14:paraId="2DDAF6BC" w14:textId="77777777" w:rsidR="00140ED2" w:rsidRPr="00C81224" w:rsidRDefault="00140ED2" w:rsidP="00140ED2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1</w:t>
      </w:r>
      <w:r w:rsidRPr="00C81224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4384783" w14:textId="77777777" w:rsidR="00140ED2" w:rsidRPr="00C81224" w:rsidRDefault="00140ED2" w:rsidP="00140ED2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2</w:t>
      </w:r>
      <w:r w:rsidRPr="00C81224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E1C55CA" w14:textId="77777777" w:rsidR="00140ED2" w:rsidRPr="00C81224" w:rsidRDefault="00140ED2" w:rsidP="00140ED2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Oświadczam/y, że zamierzam/y /nie zamierzam/y</w:t>
      </w:r>
      <w:r>
        <w:rPr>
          <w:sz w:val="20"/>
          <w:szCs w:val="20"/>
        </w:rPr>
        <w:t>*</w:t>
      </w:r>
      <w:r w:rsidRPr="00C81224">
        <w:rPr>
          <w:sz w:val="20"/>
          <w:szCs w:val="20"/>
        </w:rPr>
        <w:t xml:space="preserve"> powierzyć realizację następujących części zamówienia podwykonawcom*</w:t>
      </w:r>
      <w:r>
        <w:rPr>
          <w:sz w:val="20"/>
          <w:szCs w:val="20"/>
        </w:rPr>
        <w:t>*</w:t>
      </w:r>
      <w:r w:rsidRPr="00C81224">
        <w:rPr>
          <w:sz w:val="20"/>
          <w:szCs w:val="20"/>
        </w:rPr>
        <w:t>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140ED2" w:rsidRPr="00C81224" w14:paraId="67EC649B" w14:textId="77777777" w:rsidTr="00E328A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14011F" w14:textId="77777777" w:rsidR="00140ED2" w:rsidRPr="00C81224" w:rsidRDefault="00140ED2" w:rsidP="00E328A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7BDAD3" w14:textId="77777777" w:rsidR="00140ED2" w:rsidRPr="00C81224" w:rsidRDefault="00140ED2" w:rsidP="00E328A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 xml:space="preserve">Opis części zamówienia, którą wykonawca </w:t>
            </w:r>
          </w:p>
          <w:p w14:paraId="7C86C550" w14:textId="77777777" w:rsidR="00140ED2" w:rsidRPr="00C81224" w:rsidRDefault="00140ED2" w:rsidP="00E328A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94C8738" w14:textId="77777777" w:rsidR="00140ED2" w:rsidRPr="00C81224" w:rsidRDefault="00140ED2" w:rsidP="00E328A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Nazwa podwykonawcy</w:t>
            </w:r>
            <w:r w:rsidRPr="00C81224">
              <w:rPr>
                <w:sz w:val="20"/>
                <w:szCs w:val="20"/>
              </w:rPr>
              <w:br/>
              <w:t>(o ile jest znana)</w:t>
            </w:r>
          </w:p>
        </w:tc>
      </w:tr>
      <w:tr w:rsidR="00140ED2" w:rsidRPr="00C81224" w14:paraId="2904BFFE" w14:textId="77777777" w:rsidTr="00E328A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DC7269" w14:textId="77777777" w:rsidR="00140ED2" w:rsidRPr="00C81224" w:rsidRDefault="00140ED2" w:rsidP="00E328A0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1E19C3" w14:textId="77777777" w:rsidR="00140ED2" w:rsidRPr="00C81224" w:rsidRDefault="00140ED2" w:rsidP="00E328A0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CF0BCE" w14:textId="77777777" w:rsidR="00140ED2" w:rsidRPr="00C81224" w:rsidRDefault="00140ED2" w:rsidP="00E328A0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140ED2" w:rsidRPr="00C81224" w14:paraId="66F23FE4" w14:textId="77777777" w:rsidTr="00E328A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464B2A" w14:textId="77777777" w:rsidR="00140ED2" w:rsidRPr="00C81224" w:rsidRDefault="00140ED2" w:rsidP="00E328A0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BE6692" w14:textId="77777777" w:rsidR="00140ED2" w:rsidRPr="00C81224" w:rsidRDefault="00140ED2" w:rsidP="00E328A0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71C07D" w14:textId="77777777" w:rsidR="00140ED2" w:rsidRPr="00C81224" w:rsidRDefault="00140ED2" w:rsidP="00E328A0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768A0EC7" w14:textId="77777777" w:rsidR="00140ED2" w:rsidRPr="00C81224" w:rsidRDefault="00140ED2" w:rsidP="00140ED2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Upoważnionymi do reprezentowania naszej firmy są następujące osoby:</w:t>
      </w:r>
    </w:p>
    <w:p w14:paraId="2965D949" w14:textId="77777777" w:rsidR="00140ED2" w:rsidRPr="00C81224" w:rsidRDefault="00140ED2" w:rsidP="00140ED2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C8122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</w:p>
    <w:p w14:paraId="434D9C10" w14:textId="77777777" w:rsidR="00140ED2" w:rsidRPr="00C81224" w:rsidRDefault="00140ED2" w:rsidP="00140ED2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1368E3C9" w14:textId="77777777" w:rsidR="00140ED2" w:rsidRPr="00C81224" w:rsidRDefault="00140ED2" w:rsidP="00140ED2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9F764EB" w14:textId="77777777" w:rsidR="00140ED2" w:rsidRPr="00C81224" w:rsidRDefault="00140ED2" w:rsidP="00140ED2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62E76F79" w14:textId="77777777" w:rsidR="00140ED2" w:rsidRPr="00C81224" w:rsidRDefault="00140ED2" w:rsidP="00140ED2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upoważnienie dla powyżej wskazanych osób wynika z następującego (</w:t>
      </w:r>
      <w:proofErr w:type="spellStart"/>
      <w:r w:rsidRPr="00C81224">
        <w:rPr>
          <w:sz w:val="20"/>
          <w:szCs w:val="20"/>
        </w:rPr>
        <w:t>ych</w:t>
      </w:r>
      <w:proofErr w:type="spellEnd"/>
      <w:r w:rsidRPr="00C81224">
        <w:rPr>
          <w:sz w:val="20"/>
          <w:szCs w:val="20"/>
        </w:rPr>
        <w:t>) dokumentu(ów)</w:t>
      </w:r>
    </w:p>
    <w:p w14:paraId="63AC6892" w14:textId="77777777" w:rsidR="00140ED2" w:rsidRPr="00C81224" w:rsidRDefault="00140ED2" w:rsidP="00140ED2">
      <w:p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68348D4A" w14:textId="77777777" w:rsidR="00140ED2" w:rsidRPr="00C81224" w:rsidRDefault="00140ED2" w:rsidP="00140ED2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załącznikami do niniejszej oferty są:</w:t>
      </w:r>
    </w:p>
    <w:p w14:paraId="431D516F" w14:textId="77777777" w:rsidR="00140ED2" w:rsidRPr="00C81224" w:rsidRDefault="00140ED2" w:rsidP="00140ED2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56C9EB56" w14:textId="77777777" w:rsidR="00140ED2" w:rsidRPr="00C81224" w:rsidRDefault="00140ED2" w:rsidP="00140ED2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1B561E2F" w14:textId="77777777" w:rsidR="00140ED2" w:rsidRPr="00C81224" w:rsidRDefault="00140ED2" w:rsidP="00140ED2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51D09FAE" w14:textId="77777777" w:rsidR="00140ED2" w:rsidRPr="00C81224" w:rsidRDefault="00140ED2" w:rsidP="00140ED2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4B8AAF4D" w14:textId="77777777" w:rsidR="00140ED2" w:rsidRPr="00C81224" w:rsidRDefault="00140ED2" w:rsidP="00140ED2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2273F5B1" w14:textId="77777777" w:rsidR="00140ED2" w:rsidRPr="00C81224" w:rsidRDefault="00140ED2" w:rsidP="00140ED2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oferta zawiera ………………… kolejno ponumerowanych stron.</w:t>
      </w:r>
    </w:p>
    <w:p w14:paraId="55A53D2C" w14:textId="77777777" w:rsidR="00140ED2" w:rsidRPr="00C81224" w:rsidRDefault="00140ED2" w:rsidP="00140ED2">
      <w:pPr>
        <w:jc w:val="both"/>
        <w:rPr>
          <w:sz w:val="20"/>
          <w:szCs w:val="20"/>
        </w:rPr>
      </w:pPr>
    </w:p>
    <w:p w14:paraId="3F28B1D4" w14:textId="77777777" w:rsidR="00140ED2" w:rsidRPr="009D651F" w:rsidRDefault="00140ED2" w:rsidP="00140ED2">
      <w:pPr>
        <w:jc w:val="right"/>
        <w:rPr>
          <w:sz w:val="20"/>
          <w:szCs w:val="20"/>
        </w:rPr>
      </w:pPr>
    </w:p>
    <w:p w14:paraId="173ADAA0" w14:textId="77777777" w:rsidR="00140ED2" w:rsidRPr="00AA0898" w:rsidRDefault="00140ED2" w:rsidP="00140ED2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i/>
          <w:color w:val="FF0000"/>
          <w:sz w:val="20"/>
          <w:szCs w:val="20"/>
          <w:lang w:eastAsia="zh-CN"/>
        </w:rPr>
      </w:pPr>
      <w:r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>Oferta</w:t>
      </w:r>
      <w:r w:rsidRPr="00AA0898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>powinna</w:t>
      </w:r>
      <w:r w:rsidRPr="00AA0898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>być sporządzona</w:t>
      </w:r>
      <w:r w:rsidRPr="00AA0898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>w języku polskim, z zachowaniem postaci elektronicznej i podpisana kwalifikowanym podpisem elektronicznym, podpisem zaufanym lub podpisem osobistym</w:t>
      </w:r>
      <w:r w:rsidRPr="00AA0898">
        <w:rPr>
          <w:rFonts w:eastAsia="Calibri"/>
          <w:i/>
          <w:color w:val="FF0000"/>
          <w:sz w:val="20"/>
          <w:szCs w:val="20"/>
          <w:lang w:eastAsia="zh-CN"/>
        </w:rPr>
        <w:t>.</w:t>
      </w:r>
    </w:p>
    <w:p w14:paraId="47E1DFFA" w14:textId="77777777" w:rsidR="00140ED2" w:rsidRPr="00FC7F27" w:rsidRDefault="00140ED2" w:rsidP="00140ED2">
      <w:pPr>
        <w:rPr>
          <w:sz w:val="20"/>
          <w:szCs w:val="20"/>
        </w:rPr>
      </w:pPr>
    </w:p>
    <w:p w14:paraId="3F5A47F9" w14:textId="77777777" w:rsidR="00140ED2" w:rsidRDefault="00140ED2" w:rsidP="00140ED2">
      <w:pPr>
        <w:rPr>
          <w:sz w:val="20"/>
          <w:szCs w:val="20"/>
        </w:rPr>
      </w:pPr>
    </w:p>
    <w:p w14:paraId="0587E03F" w14:textId="77777777" w:rsidR="00140ED2" w:rsidRDefault="00140ED2" w:rsidP="00140ED2">
      <w:pPr>
        <w:rPr>
          <w:sz w:val="20"/>
          <w:szCs w:val="20"/>
        </w:rPr>
      </w:pPr>
      <w:r>
        <w:rPr>
          <w:sz w:val="20"/>
          <w:szCs w:val="20"/>
        </w:rPr>
        <w:t>*niepotrzebne skreślić</w:t>
      </w:r>
    </w:p>
    <w:p w14:paraId="48B27A9F" w14:textId="77777777" w:rsidR="00140ED2" w:rsidRPr="00FC7F27" w:rsidRDefault="00140ED2" w:rsidP="00140ED2">
      <w:pPr>
        <w:rPr>
          <w:sz w:val="20"/>
          <w:szCs w:val="20"/>
        </w:rPr>
      </w:pPr>
      <w:r>
        <w:rPr>
          <w:sz w:val="20"/>
          <w:szCs w:val="20"/>
        </w:rPr>
        <w:t>**jeżeli dotyczy</w:t>
      </w:r>
    </w:p>
    <w:p w14:paraId="34884C04" w14:textId="77777777" w:rsidR="00FE545C" w:rsidRPr="00140ED2" w:rsidRDefault="00FE545C" w:rsidP="00140ED2"/>
    <w:sectPr w:rsidR="00FE545C" w:rsidRPr="00140ED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2EEBEC" w14:textId="77777777" w:rsidR="00BD7E67" w:rsidRDefault="00BD7E67">
      <w:r>
        <w:separator/>
      </w:r>
    </w:p>
  </w:endnote>
  <w:endnote w:type="continuationSeparator" w:id="0">
    <w:p w14:paraId="7E855E50" w14:textId="77777777" w:rsidR="00BD7E67" w:rsidRDefault="00BD7E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546DF4" w14:textId="77777777" w:rsidR="00C321B3" w:rsidRDefault="00C321B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1A9E31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1550F9" w14:textId="77777777" w:rsidR="00C321B3" w:rsidRDefault="00C321B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9FE968" w14:textId="77777777" w:rsidR="00BD7E67" w:rsidRDefault="00BD7E67">
      <w:r>
        <w:separator/>
      </w:r>
    </w:p>
  </w:footnote>
  <w:footnote w:type="continuationSeparator" w:id="0">
    <w:p w14:paraId="1C0DB166" w14:textId="77777777" w:rsidR="00BD7E67" w:rsidRDefault="00BD7E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E138EF" w14:textId="77777777" w:rsidR="00C321B3" w:rsidRDefault="00C321B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BEB6A2" w14:textId="5215EA8D" w:rsidR="00F53146" w:rsidRDefault="00C90A07">
    <w:pPr>
      <w:pStyle w:val="Nagwek"/>
      <w:rPr>
        <w:sz w:val="22"/>
      </w:rPr>
    </w:pPr>
    <w:r>
      <w:rPr>
        <w:noProof/>
      </w:rPr>
      <w:pict w14:anchorId="62F350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5" type="#_x0000_t75" alt="Log_POWER_kolor" style="width:386.25pt;height:35.25pt;visibility:visible;mso-wrap-style:square">
          <v:imagedata r:id="rId1" o:title="Log_POWER_kolor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5EAAFD" w14:textId="77777777" w:rsidR="00C321B3" w:rsidRDefault="00C321B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D7E67"/>
    <w:rsid w:val="00012286"/>
    <w:rsid w:val="00071CCC"/>
    <w:rsid w:val="000B731D"/>
    <w:rsid w:val="000D6134"/>
    <w:rsid w:val="000E09C7"/>
    <w:rsid w:val="000F6589"/>
    <w:rsid w:val="00106636"/>
    <w:rsid w:val="00116EC6"/>
    <w:rsid w:val="00140ED2"/>
    <w:rsid w:val="001801DD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BD7E67"/>
    <w:rsid w:val="00C321B3"/>
    <w:rsid w:val="00C90A07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6E88CDE"/>
  <w15:chartTrackingRefBased/>
  <w15:docId w15:val="{0BCD020D-FA06-4801-834F-3AB4C5C6CD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40ED2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528</Words>
  <Characters>4169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2</cp:revision>
  <cp:lastPrinted>2021-09-10T07:12:00Z</cp:lastPrinted>
  <dcterms:created xsi:type="dcterms:W3CDTF">2021-09-10T07:12:00Z</dcterms:created>
  <dcterms:modified xsi:type="dcterms:W3CDTF">2021-09-10T07:12:00Z</dcterms:modified>
</cp:coreProperties>
</file>