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799" w:rsidRDefault="00793799" w:rsidP="00793799">
      <w:pPr>
        <w:pStyle w:val="pkt"/>
        <w:ind w:left="0" w:firstLine="0"/>
        <w:jc w:val="center"/>
        <w:rPr>
          <w:noProof/>
        </w:rPr>
      </w:pPr>
      <w:r>
        <w:rPr>
          <w:rFonts w:ascii="Verdana" w:hAnsi="Verdana"/>
          <w:i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52.25pt;height:48pt;visibility:visible;mso-wrap-style:square">
            <v:imagedata r:id="rId8" o:title=""/>
          </v:shape>
        </w:pict>
      </w:r>
    </w:p>
    <w:p w:rsidR="00793799" w:rsidRPr="00793799" w:rsidRDefault="00793799" w:rsidP="00793799">
      <w:pPr>
        <w:pStyle w:val="pkt"/>
        <w:ind w:left="0" w:firstLine="0"/>
        <w:jc w:val="center"/>
        <w:rPr>
          <w:b/>
          <w:color w:val="000000"/>
        </w:rPr>
      </w:pPr>
      <w:r w:rsidRPr="00793799">
        <w:rPr>
          <w:b/>
          <w:noProof/>
          <w:color w:val="000000"/>
        </w:rPr>
        <w:pict>
          <v:shape id="Obraz 7" o:spid="_x0000_i1032" type="#_x0000_t75" style="width:434.25pt;height:39.75pt;visibility:visible;mso-wrap-style:square">
            <v:imagedata r:id="rId9" o:title=""/>
          </v:shape>
        </w:pict>
      </w:r>
    </w:p>
    <w:p w:rsidR="00B74F9F" w:rsidRDefault="00B74F9F" w:rsidP="00793799">
      <w:pPr>
        <w:keepNext/>
        <w:outlineLvl w:val="0"/>
        <w:rPr>
          <w:rFonts w:ascii="Verdana" w:hAnsi="Verdana"/>
          <w:b/>
        </w:rPr>
      </w:pPr>
      <w:bookmarkStart w:id="0" w:name="_GoBack"/>
      <w:bookmarkEnd w:id="0"/>
    </w:p>
    <w:p w:rsidR="00B74F9F" w:rsidRPr="00FC4767" w:rsidRDefault="00B74F9F" w:rsidP="00B74F9F">
      <w:pPr>
        <w:keepNext/>
        <w:jc w:val="right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</w:rPr>
        <w:t xml:space="preserve">Załącznik nr </w:t>
      </w:r>
      <w:r>
        <w:rPr>
          <w:rFonts w:ascii="Verdana" w:hAnsi="Verdana"/>
          <w:b/>
        </w:rPr>
        <w:t>4</w:t>
      </w:r>
    </w:p>
    <w:p w:rsidR="00B74F9F" w:rsidRPr="00FC4767" w:rsidRDefault="00B74F9F" w:rsidP="00B74F9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B74F9F" w:rsidRPr="00FC4767" w:rsidRDefault="00B74F9F" w:rsidP="00B74F9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FC4767">
        <w:rPr>
          <w:rFonts w:ascii="Verdana" w:eastAsia="Arial Unicode MS" w:hAnsi="Verdana"/>
          <w:b/>
          <w:caps/>
        </w:rPr>
        <w:t xml:space="preserve">wzór Umowy </w:t>
      </w:r>
    </w:p>
    <w:p w:rsidR="00B74F9F" w:rsidRPr="00FC4767" w:rsidRDefault="00B74F9F" w:rsidP="00B74F9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B74F9F" w:rsidRPr="00FC4767" w:rsidRDefault="00B74F9F" w:rsidP="00B74F9F">
      <w:pPr>
        <w:ind w:right="-47"/>
        <w:jc w:val="both"/>
        <w:rPr>
          <w:rFonts w:ascii="Verdana" w:hAnsi="Verdana"/>
        </w:rPr>
      </w:pPr>
      <w:bookmarkStart w:id="1" w:name="_Toc470857623"/>
    </w:p>
    <w:p w:rsidR="00B74F9F" w:rsidRPr="00FC4767" w:rsidRDefault="00B74F9F" w:rsidP="00B74F9F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Umowa zawarta w dniu .................... r. w Krakowie w wyniku przeprowadzonego postępowania o zamówienie publiczne </w:t>
      </w:r>
    </w:p>
    <w:p w:rsidR="00B74F9F" w:rsidRPr="00FC4767" w:rsidRDefault="00B74F9F" w:rsidP="00B74F9F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pomiędzy</w:t>
      </w:r>
    </w:p>
    <w:p w:rsidR="00B74F9F" w:rsidRPr="00FC4767" w:rsidRDefault="00B74F9F" w:rsidP="00B74F9F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  <w:b/>
        </w:rPr>
        <w:t>Akademią Górniczo-Hutniczą im. Stanisława Staszica w Krakowie al. Mickiewicza 30</w:t>
      </w:r>
      <w:r w:rsidRPr="00FC4767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B74F9F" w:rsidRPr="00FC4767" w:rsidRDefault="00B74F9F" w:rsidP="00B74F9F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reprezentowana przez:</w:t>
      </w:r>
    </w:p>
    <w:p w:rsidR="00B74F9F" w:rsidRPr="00FC4767" w:rsidRDefault="00B74F9F" w:rsidP="00B74F9F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1.Dziekana Wydziału /Kierownika Jednostki/..................................................................</w:t>
      </w:r>
    </w:p>
    <w:p w:rsidR="00B74F9F" w:rsidRPr="00FC4767" w:rsidRDefault="00B74F9F" w:rsidP="00B74F9F">
      <w:pPr>
        <w:ind w:right="-47"/>
        <w:rPr>
          <w:rFonts w:ascii="Verdana" w:hAnsi="Verdana"/>
        </w:rPr>
      </w:pPr>
      <w:r w:rsidRPr="00FC4767">
        <w:rPr>
          <w:rFonts w:ascii="Verdana" w:hAnsi="Verdana"/>
        </w:rPr>
        <w:t>2.Kwestora / Z-</w:t>
      </w:r>
      <w:proofErr w:type="spellStart"/>
      <w:r w:rsidRPr="00FC4767">
        <w:rPr>
          <w:rFonts w:ascii="Verdana" w:hAnsi="Verdana"/>
        </w:rPr>
        <w:t>cę</w:t>
      </w:r>
      <w:proofErr w:type="spellEnd"/>
      <w:r w:rsidRPr="00FC4767">
        <w:rPr>
          <w:rFonts w:ascii="Verdana" w:hAnsi="Verdana"/>
        </w:rPr>
        <w:t xml:space="preserve"> Kwestora/ .............................................................................</w:t>
      </w:r>
    </w:p>
    <w:p w:rsidR="00B74F9F" w:rsidRPr="00FC4767" w:rsidRDefault="00B74F9F" w:rsidP="00B74F9F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zwaną dalej ZAMAWIAJACYM</w:t>
      </w:r>
    </w:p>
    <w:p w:rsidR="00B74F9F" w:rsidRPr="00FC4767" w:rsidRDefault="00B74F9F" w:rsidP="00B74F9F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 xml:space="preserve">a </w:t>
      </w:r>
    </w:p>
    <w:p w:rsidR="00B74F9F" w:rsidRPr="00FC4767" w:rsidRDefault="00B74F9F" w:rsidP="00B74F9F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B74F9F" w:rsidRPr="00FC4767" w:rsidRDefault="00B74F9F" w:rsidP="00B74F9F">
      <w:pPr>
        <w:ind w:right="-47"/>
        <w:jc w:val="both"/>
        <w:rPr>
          <w:rFonts w:ascii="Verdana" w:hAnsi="Verdana"/>
          <w:i/>
        </w:rPr>
      </w:pPr>
      <w:r w:rsidRPr="00FC4767">
        <w:rPr>
          <w:rFonts w:ascii="Verdana" w:hAnsi="Verdana"/>
          <w:i/>
        </w:rPr>
        <w:t xml:space="preserve"> (nazwa i siedziba przedsiębiorcy oraz jego adres). </w:t>
      </w:r>
    </w:p>
    <w:p w:rsidR="00B74F9F" w:rsidRPr="00FC4767" w:rsidRDefault="00B74F9F" w:rsidP="00B74F9F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reprezentowanym przez:</w:t>
      </w:r>
    </w:p>
    <w:p w:rsidR="00B74F9F" w:rsidRPr="00FC4767" w:rsidRDefault="00B74F9F" w:rsidP="00B74F9F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B74F9F" w:rsidRPr="00FC4767" w:rsidRDefault="00B74F9F" w:rsidP="00B74F9F">
      <w:pPr>
        <w:ind w:right="-47"/>
        <w:jc w:val="both"/>
        <w:rPr>
          <w:rFonts w:ascii="Verdana" w:hAnsi="Verdana"/>
        </w:rPr>
      </w:pPr>
      <w:r w:rsidRPr="00FC4767">
        <w:rPr>
          <w:rFonts w:ascii="Verdana" w:hAnsi="Verdana"/>
        </w:rPr>
        <w:t>zwanym dalej WYKONAWCA</w:t>
      </w:r>
    </w:p>
    <w:p w:rsidR="00B74F9F" w:rsidRPr="00FC4767" w:rsidRDefault="00B74F9F" w:rsidP="00B74F9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B74F9F" w:rsidRPr="00FC4767" w:rsidRDefault="00B74F9F" w:rsidP="00B74F9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1 Przedmiot Umowy</w:t>
      </w:r>
      <w:bookmarkEnd w:id="1"/>
    </w:p>
    <w:p w:rsidR="00B74F9F" w:rsidRPr="00FC4767" w:rsidRDefault="00B74F9F" w:rsidP="00B74F9F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Przedmiotem umowy jest usługa</w:t>
      </w:r>
      <w:r>
        <w:rPr>
          <w:rFonts w:ascii="Verdana" w:eastAsia="Arial Unicode MS" w:hAnsi="Verdana"/>
        </w:rPr>
        <w:t xml:space="preserve"> ……………………………………, </w:t>
      </w:r>
      <w:r w:rsidRPr="00FC4767">
        <w:rPr>
          <w:rFonts w:ascii="Verdana" w:eastAsia="Arial Unicode MS" w:hAnsi="Verdana"/>
        </w:rPr>
        <w:t>zwana dalej przedmiotem umowy.</w:t>
      </w:r>
    </w:p>
    <w:p w:rsidR="00B74F9F" w:rsidRDefault="00B74F9F" w:rsidP="00B74F9F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Szczegółowy opis przedmiotu umowy zawiera Załącznik nr 1 do umowy – </w:t>
      </w:r>
      <w:r>
        <w:rPr>
          <w:rFonts w:ascii="Verdana" w:eastAsia="Arial Unicode MS" w:hAnsi="Verdana"/>
        </w:rPr>
        <w:t>SWZ</w:t>
      </w:r>
      <w:r w:rsidRPr="00FC4767">
        <w:rPr>
          <w:rFonts w:ascii="Verdana" w:eastAsia="Arial Unicode MS" w:hAnsi="Verdana"/>
        </w:rPr>
        <w:t xml:space="preserve"> i oferta Wykonawcy.</w:t>
      </w:r>
    </w:p>
    <w:p w:rsidR="00B74F9F" w:rsidRPr="00FC4767" w:rsidRDefault="00B74F9F" w:rsidP="00B74F9F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Przedmiot umowy jest realizowany </w:t>
      </w:r>
      <w:r w:rsidRPr="001F2BA2">
        <w:rPr>
          <w:rFonts w:ascii="Verdana" w:eastAsia="Arial Unicode MS" w:hAnsi="Verdana"/>
        </w:rPr>
        <w:t>w ramach projektu POWR.03.05.00-00-Z30</w:t>
      </w:r>
      <w:r>
        <w:rPr>
          <w:rFonts w:ascii="Verdana" w:eastAsia="Arial Unicode MS" w:hAnsi="Verdana"/>
        </w:rPr>
        <w:t>9</w:t>
      </w:r>
      <w:r w:rsidRPr="001F2BA2">
        <w:rPr>
          <w:rFonts w:ascii="Verdana" w:eastAsia="Arial Unicode MS" w:hAnsi="Verdana"/>
        </w:rPr>
        <w:t>/1</w:t>
      </w:r>
      <w:r>
        <w:rPr>
          <w:rFonts w:ascii="Verdana" w:eastAsia="Arial Unicode MS" w:hAnsi="Verdana"/>
        </w:rPr>
        <w:t>8</w:t>
      </w:r>
      <w:r w:rsidRPr="001F2BA2">
        <w:rPr>
          <w:rFonts w:ascii="Verdana" w:eastAsia="Arial Unicode MS" w:hAnsi="Verdana"/>
        </w:rPr>
        <w:t>-00, współfinansowanego ze środków Europejskiego Funduszu Rozwoju Społecznego</w:t>
      </w:r>
      <w:r>
        <w:rPr>
          <w:rFonts w:ascii="Verdana" w:eastAsia="Arial Unicode MS" w:hAnsi="Verdana"/>
        </w:rPr>
        <w:t>.</w:t>
      </w:r>
    </w:p>
    <w:p w:rsidR="00B74F9F" w:rsidRPr="00FC4767" w:rsidRDefault="00B74F9F" w:rsidP="00B74F9F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B74F9F" w:rsidRPr="00FC4767" w:rsidRDefault="00B74F9F" w:rsidP="00B74F9F">
      <w:pPr>
        <w:ind w:left="426"/>
        <w:rPr>
          <w:rFonts w:ascii="Verdana" w:eastAsia="Arial Unicode MS" w:hAnsi="Verdana"/>
        </w:rPr>
      </w:pPr>
    </w:p>
    <w:p w:rsidR="00B74F9F" w:rsidRPr="00FC4767" w:rsidRDefault="00B74F9F" w:rsidP="00B74F9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2" w:name="_Toc447696299"/>
      <w:bookmarkStart w:id="3" w:name="_Toc470857624"/>
      <w:r w:rsidRPr="00FC4767">
        <w:rPr>
          <w:rFonts w:ascii="Verdana" w:hAnsi="Verdana"/>
          <w:b/>
          <w:bCs/>
        </w:rPr>
        <w:t>§ 2 Termin realizacji umowy</w:t>
      </w:r>
      <w:bookmarkEnd w:id="2"/>
      <w:bookmarkEnd w:id="3"/>
    </w:p>
    <w:p w:rsidR="00B74F9F" w:rsidRDefault="00B74F9F" w:rsidP="00B74F9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r w:rsidRPr="00FC4767">
        <w:rPr>
          <w:rFonts w:ascii="Verdana" w:eastAsia="Arial Unicode MS" w:hAnsi="Verdana"/>
          <w:bCs/>
        </w:rPr>
        <w:t xml:space="preserve">Wykonawca zobowiązuje się </w:t>
      </w:r>
      <w:r>
        <w:rPr>
          <w:rFonts w:ascii="Verdana" w:eastAsia="Arial Unicode MS" w:hAnsi="Verdana"/>
          <w:bCs/>
        </w:rPr>
        <w:t xml:space="preserve">wykonać usługę </w:t>
      </w:r>
      <w:r w:rsidRPr="00FC4767">
        <w:rPr>
          <w:rFonts w:ascii="Verdana" w:eastAsia="Arial Unicode MS" w:hAnsi="Verdana"/>
          <w:bCs/>
        </w:rPr>
        <w:t>w terminie: …………….</w:t>
      </w:r>
    </w:p>
    <w:p w:rsidR="00B74F9F" w:rsidRPr="00FC4767" w:rsidRDefault="00B74F9F" w:rsidP="00B74F9F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4" w:name="_Toc447696300"/>
    </w:p>
    <w:p w:rsidR="00B74F9F" w:rsidRPr="00FC4767" w:rsidRDefault="00B74F9F" w:rsidP="00B74F9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B74F9F" w:rsidRPr="00FC4767" w:rsidRDefault="00B74F9F" w:rsidP="00B74F9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FC4767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:rsidR="00B74F9F" w:rsidRDefault="00B74F9F" w:rsidP="00B74F9F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Za prawidłowe wykonanie przedmiotu Umowy Wykonawca otrzyma wynagrodzenie maksymalne w wysokości brutto …………………….. zł (słownie: ……………………..). </w:t>
      </w:r>
      <w:r w:rsidRPr="00FC4767"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FC4767">
        <w:rPr>
          <w:rFonts w:ascii="Verdana" w:eastAsia="Calibri" w:hAnsi="Verdana"/>
        </w:rPr>
        <w:t>t.j</w:t>
      </w:r>
      <w:proofErr w:type="spellEnd"/>
      <w:r w:rsidRPr="00FC4767">
        <w:rPr>
          <w:rFonts w:ascii="Verdana" w:eastAsia="Calibri" w:hAnsi="Verdana"/>
        </w:rPr>
        <w:t>. Dz. U. 2018.701 j.t.)</w:t>
      </w:r>
      <w:r w:rsidRPr="00FC4767">
        <w:rPr>
          <w:rFonts w:ascii="Verdana" w:hAnsi="Verdana"/>
          <w:bCs/>
          <w:iCs/>
          <w:lang w:eastAsia="zh-CN"/>
        </w:rPr>
        <w:t xml:space="preserve">. </w:t>
      </w:r>
    </w:p>
    <w:p w:rsidR="00B74F9F" w:rsidRPr="00FC4767" w:rsidRDefault="00B74F9F" w:rsidP="00B74F9F">
      <w:pPr>
        <w:widowControl w:val="0"/>
        <w:tabs>
          <w:tab w:val="left" w:pos="333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bCs/>
          <w:iCs/>
          <w:lang w:eastAsia="zh-CN"/>
        </w:rPr>
        <w:t xml:space="preserve">2. Cena brutto </w:t>
      </w:r>
      <w:r w:rsidRPr="00A4185F">
        <w:rPr>
          <w:rFonts w:ascii="Verdana" w:hAnsi="Verdana"/>
          <w:bCs/>
          <w:iCs/>
          <w:lang w:eastAsia="zh-CN"/>
        </w:rPr>
        <w:t>za</w:t>
      </w:r>
      <w:r>
        <w:rPr>
          <w:rFonts w:ascii="Verdana" w:hAnsi="Verdana"/>
          <w:bCs/>
          <w:iCs/>
          <w:lang w:eastAsia="zh-CN"/>
        </w:rPr>
        <w:t xml:space="preserve"> przeprowadzenie</w:t>
      </w:r>
      <w:r w:rsidRPr="00A4185F">
        <w:rPr>
          <w:rFonts w:ascii="Verdana" w:hAnsi="Verdana"/>
          <w:bCs/>
          <w:iCs/>
          <w:lang w:eastAsia="zh-CN"/>
        </w:rPr>
        <w:t xml:space="preserve"> szkolenie </w:t>
      </w:r>
      <w:r>
        <w:rPr>
          <w:rFonts w:ascii="Verdana" w:hAnsi="Verdana"/>
          <w:bCs/>
          <w:iCs/>
          <w:lang w:eastAsia="zh-CN"/>
        </w:rPr>
        <w:t>i egzamin</w:t>
      </w:r>
      <w:r w:rsidRPr="00C945BB">
        <w:rPr>
          <w:rFonts w:ascii="Verdana" w:hAnsi="Verdana"/>
          <w:bCs/>
          <w:iCs/>
          <w:lang w:eastAsia="zh-CN"/>
        </w:rPr>
        <w:t xml:space="preserve"> dla 1 osoby wynosi ……………………………………..………….</w:t>
      </w:r>
    </w:p>
    <w:p w:rsidR="00B74F9F" w:rsidRPr="00FC4767" w:rsidRDefault="00B74F9F" w:rsidP="00B74F9F">
      <w:pPr>
        <w:widowControl w:val="0"/>
        <w:tabs>
          <w:tab w:val="left" w:pos="333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3. </w:t>
      </w:r>
      <w:r w:rsidRPr="00FC4767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FC4767">
        <w:rPr>
          <w:rFonts w:ascii="Verdana" w:eastAsia="Arial Unicode MS" w:hAnsi="Verdana"/>
          <w:iCs/>
        </w:rPr>
        <w:br/>
        <w:t xml:space="preserve">w związku z wykonaniem Umowy. Wykonawcy nie przysługuje zwrot od Zamawiającego jakichkolwiek dodatkowych kosztów, opłat i podatków poniesionych przez Wykonawcę w związku z realizacją przedmiotu umowy. </w:t>
      </w:r>
    </w:p>
    <w:p w:rsidR="00B74F9F" w:rsidRPr="00C945BB" w:rsidRDefault="00B74F9F" w:rsidP="00B74F9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bCs/>
          <w:lang w:eastAsia="zh-CN"/>
        </w:rPr>
      </w:pPr>
      <w:r w:rsidRPr="00C945BB">
        <w:rPr>
          <w:rFonts w:ascii="Verdana" w:hAnsi="Verdana" w:cs="Verdana"/>
          <w:lang w:eastAsia="zh-CN"/>
        </w:rPr>
        <w:lastRenderedPageBreak/>
        <w:t xml:space="preserve">4. Płatność nastąpi </w:t>
      </w:r>
      <w:bookmarkStart w:id="5" w:name="_Hlk78975586"/>
      <w:r w:rsidRPr="00C945BB">
        <w:rPr>
          <w:rFonts w:ascii="Verdana" w:hAnsi="Verdana" w:cs="Verdana"/>
          <w:lang w:eastAsia="zh-CN"/>
        </w:rPr>
        <w:t>po przeprowadzeniu każdorazowego szkolenia</w:t>
      </w:r>
      <w:bookmarkEnd w:id="5"/>
      <w:r>
        <w:rPr>
          <w:rFonts w:ascii="Verdana" w:hAnsi="Verdana" w:cs="Verdana"/>
          <w:lang w:eastAsia="zh-CN"/>
        </w:rPr>
        <w:t xml:space="preserve"> i egzaminu</w:t>
      </w:r>
      <w:r w:rsidRPr="00C945BB">
        <w:rPr>
          <w:rFonts w:ascii="Verdana" w:hAnsi="Verdana" w:cs="Verdana"/>
          <w:lang w:eastAsia="zh-CN"/>
        </w:rPr>
        <w:t xml:space="preserve"> dla faktycznej ilości osób, przelewem w ciągu 21 dni od daty otrzymania faktury przez Zamawiającego,</w:t>
      </w:r>
      <w:r w:rsidRPr="00C945BB">
        <w:t xml:space="preserve"> </w:t>
      </w:r>
      <w:r w:rsidRPr="00C945BB">
        <w:rPr>
          <w:rFonts w:ascii="Verdana" w:hAnsi="Verdana" w:cs="Verdana"/>
          <w:lang w:eastAsia="zh-CN"/>
        </w:rPr>
        <w:t>na rachunek Wykonawcy umieszczony na dzień zlecenia przelewu w wykazie podmiotów, o których mowa w art. 96b ust. 1) Ustawy o podatku od towarów i usług</w:t>
      </w:r>
      <w:r w:rsidRPr="00C945BB">
        <w:rPr>
          <w:rStyle w:val="Odwoaniedokomentarza"/>
        </w:rPr>
        <w:t>.</w:t>
      </w:r>
    </w:p>
    <w:p w:rsidR="00B74F9F" w:rsidRPr="00FC4767" w:rsidRDefault="00B74F9F" w:rsidP="00B74F9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5. </w:t>
      </w:r>
      <w:r w:rsidRPr="00FC4767">
        <w:rPr>
          <w:rFonts w:ascii="Verdana" w:eastAsia="Arial Unicode MS" w:hAnsi="Verdana"/>
          <w:iCs/>
        </w:rPr>
        <w:t>Na fakturze Wykonawca umieści numer niniejszej umowy.</w:t>
      </w:r>
    </w:p>
    <w:p w:rsidR="00B74F9F" w:rsidRPr="00FC4767" w:rsidRDefault="00B74F9F" w:rsidP="00B74F9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6. </w:t>
      </w:r>
      <w:r w:rsidRPr="00FC4767">
        <w:rPr>
          <w:rFonts w:ascii="Verdana" w:eastAsia="Arial Unicode MS" w:hAnsi="Verdana"/>
          <w:iCs/>
        </w:rPr>
        <w:t xml:space="preserve">Zapłata wynagrodzenia zostanie dokonana przez Zamawiającego przelewem bankowym na rachunek bankowy Wykonawcy prowadzony przez </w:t>
      </w:r>
      <w:r w:rsidRPr="00FC4767">
        <w:rPr>
          <w:rFonts w:ascii="Verdana" w:eastAsia="Arial Unicode MS" w:hAnsi="Verdana"/>
          <w:b/>
          <w:iCs/>
        </w:rPr>
        <w:t xml:space="preserve">…………… </w:t>
      </w:r>
      <w:r w:rsidRPr="00FC4767">
        <w:rPr>
          <w:rFonts w:ascii="Verdana" w:eastAsia="Arial Unicode MS" w:hAnsi="Verdana"/>
          <w:iCs/>
        </w:rPr>
        <w:t xml:space="preserve">nr rachunku </w:t>
      </w:r>
      <w:r w:rsidRPr="00FC4767">
        <w:rPr>
          <w:rFonts w:ascii="Verdana" w:eastAsia="Arial Unicode MS" w:hAnsi="Verdana"/>
          <w:b/>
          <w:iCs/>
        </w:rPr>
        <w:t>…………….</w:t>
      </w:r>
      <w:r w:rsidRPr="00FC4767">
        <w:rPr>
          <w:rFonts w:ascii="Verdana" w:eastAsia="Arial Unicode MS" w:hAnsi="Verdana"/>
          <w:iCs/>
        </w:rPr>
        <w:t>.</w:t>
      </w:r>
    </w:p>
    <w:p w:rsidR="00B74F9F" w:rsidRPr="00FC4767" w:rsidRDefault="00B74F9F" w:rsidP="00B74F9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7. </w:t>
      </w:r>
      <w:r w:rsidRPr="00FC4767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B74F9F" w:rsidRPr="00FC4767" w:rsidRDefault="00B74F9F" w:rsidP="00B74F9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8. </w:t>
      </w:r>
      <w:r w:rsidRPr="00FC4767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B74F9F" w:rsidRPr="00FC4767" w:rsidRDefault="00B74F9F" w:rsidP="00B74F9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9. </w:t>
      </w:r>
      <w:r w:rsidRPr="00FC4767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FC4767">
        <w:rPr>
          <w:rFonts w:ascii="Verdana" w:eastAsia="Arial Unicode MS" w:hAnsi="Verdana"/>
          <w:iCs/>
        </w:rPr>
        <w:br/>
        <w:t>w ustawowej wysokości.</w:t>
      </w:r>
    </w:p>
    <w:p w:rsidR="00B74F9F" w:rsidRPr="00FC4767" w:rsidRDefault="00B74F9F" w:rsidP="00B74F9F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10. </w:t>
      </w:r>
      <w:r w:rsidRPr="00FC4767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B74F9F" w:rsidRPr="00FC4767" w:rsidRDefault="00B74F9F" w:rsidP="00B74F9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6" w:name="_Toc447696301"/>
      <w:bookmarkStart w:id="7" w:name="_Toc470857625"/>
    </w:p>
    <w:p w:rsidR="00B74F9F" w:rsidRPr="00FC4767" w:rsidRDefault="00B74F9F" w:rsidP="00B74F9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FC4767">
        <w:rPr>
          <w:rFonts w:ascii="Verdana" w:hAnsi="Verdana"/>
          <w:b/>
          <w:bCs/>
        </w:rPr>
        <w:t>§ 4 Oświadczenia stron</w:t>
      </w:r>
      <w:bookmarkEnd w:id="6"/>
      <w:bookmarkEnd w:id="7"/>
    </w:p>
    <w:p w:rsidR="00B74F9F" w:rsidRPr="00FC4767" w:rsidRDefault="00B74F9F" w:rsidP="00B74F9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Wykonawca zobowiązuje się do wykonania przedmiotu Umowy ze szczególną starannością, przestrzegając wszelkich wymaganych prawem przepisów, stosownych norm.</w:t>
      </w:r>
    </w:p>
    <w:p w:rsidR="00B74F9F" w:rsidRPr="00FC4767" w:rsidRDefault="00B74F9F" w:rsidP="00B74F9F">
      <w:pPr>
        <w:contextualSpacing/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Wykonawca oświadcza, że </w:t>
      </w:r>
      <w:r w:rsidRPr="00FC4767"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B74F9F" w:rsidRPr="00FC4767" w:rsidRDefault="00B74F9F" w:rsidP="00B74F9F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 xml:space="preserve">3. </w:t>
      </w:r>
      <w:r w:rsidRPr="00FC4767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:rsidR="00B74F9F" w:rsidRPr="00FC4767" w:rsidRDefault="00B74F9F" w:rsidP="00B74F9F">
      <w:pPr>
        <w:tabs>
          <w:tab w:val="left" w:pos="300"/>
        </w:tabs>
        <w:rPr>
          <w:rFonts w:ascii="Verdana" w:hAnsi="Verdana"/>
          <w:b/>
          <w:bCs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</w:p>
    <w:p w:rsidR="00B74F9F" w:rsidRPr="00FC4767" w:rsidRDefault="00B74F9F" w:rsidP="00B74F9F">
      <w:pPr>
        <w:jc w:val="center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FC4767">
        <w:rPr>
          <w:rFonts w:ascii="Verdana" w:hAnsi="Verdana"/>
          <w:b/>
          <w:bCs/>
        </w:rPr>
        <w:t xml:space="preserve"> Dane osobowe</w:t>
      </w:r>
    </w:p>
    <w:p w:rsidR="00B74F9F" w:rsidRPr="00FC4767" w:rsidRDefault="00B74F9F" w:rsidP="00B74F9F">
      <w:pPr>
        <w:shd w:val="clear" w:color="auto" w:fill="FFFFFF"/>
        <w:jc w:val="both"/>
        <w:rPr>
          <w:rFonts w:ascii="Verdana" w:hAnsi="Verdana"/>
        </w:rPr>
      </w:pPr>
      <w:r w:rsidRPr="00FC4767">
        <w:rPr>
          <w:rFonts w:ascii="Verdana" w:hAnsi="Verdana"/>
        </w:rPr>
        <w:t>1.</w:t>
      </w:r>
      <w:r>
        <w:rPr>
          <w:sz w:val="24"/>
          <w:szCs w:val="24"/>
        </w:rPr>
        <w:t xml:space="preserve"> </w:t>
      </w:r>
      <w:r w:rsidRPr="00FC4767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B74F9F" w:rsidRPr="00FC4767" w:rsidRDefault="00B74F9F" w:rsidP="00B74F9F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:rsidR="00B74F9F" w:rsidRPr="00FC4767" w:rsidRDefault="00B74F9F" w:rsidP="00B74F9F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:rsidR="00B74F9F" w:rsidRPr="00FC4767" w:rsidRDefault="00B74F9F" w:rsidP="00B74F9F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B74F9F" w:rsidRPr="00FC4767" w:rsidRDefault="00B74F9F" w:rsidP="00B74F9F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§ 6</w:t>
      </w:r>
      <w:r w:rsidRPr="00FC4767">
        <w:rPr>
          <w:rFonts w:ascii="Verdana" w:hAnsi="Verdana"/>
          <w:b/>
          <w:bCs/>
        </w:rPr>
        <w:t xml:space="preserve"> Klauzula poufności</w:t>
      </w:r>
    </w:p>
    <w:p w:rsidR="00B74F9F" w:rsidRPr="00FC4767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FC4767">
        <w:rPr>
          <w:rFonts w:ascii="Verdana" w:hAnsi="Verdana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B74F9F" w:rsidRPr="00FC4767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C4767">
        <w:rPr>
          <w:rFonts w:ascii="Verdana" w:hAnsi="Verdana"/>
        </w:rPr>
        <w:t xml:space="preserve">W razie wątpliwości, czy określona informacja stanowi tajemnicę, Wykonawca zobowiązany jest zwrócić się w formie pisemnej do Jednostki o wyjaśnienie takiej wątpliwości. </w:t>
      </w:r>
    </w:p>
    <w:p w:rsidR="00B74F9F" w:rsidRPr="00FC4767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FC4767">
        <w:rPr>
          <w:rFonts w:ascii="Verdana" w:hAnsi="Verdana"/>
        </w:rPr>
        <w:t xml:space="preserve">Wykonawca zobowiązuje się do wykorzystania uzyskanych, powyższych informacji jedynie w celu wykonania przedmiotu umowy. </w:t>
      </w:r>
    </w:p>
    <w:p w:rsidR="00B74F9F" w:rsidRPr="00FC4767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FC4767">
        <w:rPr>
          <w:rFonts w:ascii="Verdana" w:hAnsi="Verdana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:rsidR="00B74F9F" w:rsidRPr="00FC4767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FC4767">
        <w:rPr>
          <w:rFonts w:ascii="Verdana" w:hAnsi="Verdana"/>
        </w:rPr>
        <w:t xml:space="preserve">Powyższe przepisy nie będą miały zastosowania wobec informacji powszechnie znanych lub opublikowanych oraz w przypadku żądania ich ujawnienia przez uprawniony organ. </w:t>
      </w:r>
    </w:p>
    <w:p w:rsidR="00B74F9F" w:rsidRPr="00FC4767" w:rsidRDefault="00B74F9F" w:rsidP="00B74F9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B74F9F" w:rsidRPr="00FC4767" w:rsidRDefault="00B74F9F" w:rsidP="00B74F9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B74F9F" w:rsidRPr="00FC4767" w:rsidRDefault="00B74F9F" w:rsidP="00B74F9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FC4767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FC4767">
        <w:rPr>
          <w:rFonts w:ascii="Verdana" w:hAnsi="Verdana"/>
          <w:b/>
          <w:bCs/>
        </w:rPr>
        <w:t xml:space="preserve"> Kary umowne</w:t>
      </w:r>
      <w:bookmarkEnd w:id="11"/>
      <w:bookmarkEnd w:id="12"/>
    </w:p>
    <w:p w:rsidR="00B74F9F" w:rsidRPr="00FC4767" w:rsidRDefault="00B74F9F" w:rsidP="00B74F9F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3" w:name="_§_9_Odstąpienie"/>
      <w:bookmarkStart w:id="14" w:name="_Toc447696306"/>
      <w:bookmarkStart w:id="15" w:name="_Toc470857629"/>
      <w:bookmarkEnd w:id="13"/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FC4767"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B74F9F" w:rsidRPr="00D2476E" w:rsidRDefault="00B74F9F" w:rsidP="00B74F9F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FF0000"/>
        </w:rPr>
      </w:pPr>
      <w:r w:rsidRPr="00D2476E">
        <w:rPr>
          <w:rFonts w:ascii="Verdana" w:eastAsia="Arial Unicode MS" w:hAnsi="Verdana"/>
          <w:color w:val="FF0000"/>
        </w:rPr>
        <w:t xml:space="preserve">2. Jeżeli zwłoka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D2476E">
        <w:rPr>
          <w:rFonts w:ascii="Verdana" w:hAnsi="Verdana"/>
          <w:iCs/>
          <w:color w:val="FF0000"/>
        </w:rPr>
        <w:t>wynagrodzenia umownego.</w:t>
      </w:r>
    </w:p>
    <w:p w:rsidR="00B74F9F" w:rsidRPr="00FC4767" w:rsidRDefault="00B74F9F" w:rsidP="00B74F9F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3. </w:t>
      </w:r>
      <w:r w:rsidRPr="00FC4767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B74F9F" w:rsidRPr="00FC4767" w:rsidRDefault="00B74F9F" w:rsidP="00B74F9F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4. </w:t>
      </w:r>
      <w:r w:rsidRPr="00FC4767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B74F9F" w:rsidRPr="00FC4767" w:rsidRDefault="00B74F9F" w:rsidP="00B74F9F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5. </w:t>
      </w:r>
      <w:r w:rsidRPr="00FC4767">
        <w:rPr>
          <w:rFonts w:ascii="Verdana" w:eastAsia="Arial Unicode MS" w:hAnsi="Verdana"/>
        </w:rPr>
        <w:t xml:space="preserve">Jeżeli kary umowne, o których mowa w </w:t>
      </w:r>
      <w:r w:rsidRPr="00FC4767">
        <w:rPr>
          <w:rFonts w:ascii="Verdana" w:hAnsi="Verdana"/>
          <w:bCs/>
        </w:rPr>
        <w:t xml:space="preserve">§ </w:t>
      </w:r>
      <w:r>
        <w:rPr>
          <w:rFonts w:ascii="Verdana" w:hAnsi="Verdana"/>
          <w:bCs/>
        </w:rPr>
        <w:t>8</w:t>
      </w:r>
      <w:r w:rsidRPr="00FC4767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B74F9F" w:rsidRDefault="00B74F9F" w:rsidP="00B74F9F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</w:t>
      </w:r>
      <w:r w:rsidRPr="00FC4767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B74F9F" w:rsidRPr="00FC4767" w:rsidRDefault="00B74F9F" w:rsidP="00B74F9F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7.</w:t>
      </w:r>
      <w:r w:rsidRPr="00645EFB">
        <w:rPr>
          <w:rFonts w:ascii="Verdana" w:eastAsia="Arial Unicode MS" w:hAnsi="Verdana"/>
        </w:rPr>
        <w:tab/>
        <w:t>Łączna maksymalna wysokość kar umownych, których mogą dochodzić Strony nie może przekroczyć 20% wynagrodzenia netto o którym mowa w § 3</w:t>
      </w:r>
      <w:r>
        <w:rPr>
          <w:rFonts w:ascii="Verdana" w:eastAsia="Arial Unicode MS" w:hAnsi="Verdana"/>
        </w:rPr>
        <w:t xml:space="preserve"> </w:t>
      </w:r>
      <w:r w:rsidRPr="00645EFB">
        <w:rPr>
          <w:rFonts w:ascii="Verdana" w:eastAsia="Arial Unicode MS" w:hAnsi="Verdana"/>
        </w:rPr>
        <w:t>ust. 1 umowy.</w:t>
      </w:r>
    </w:p>
    <w:p w:rsidR="00B74F9F" w:rsidRPr="00FC4767" w:rsidRDefault="00B74F9F" w:rsidP="00B74F9F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B74F9F" w:rsidRPr="00FC4767" w:rsidRDefault="00B74F9F" w:rsidP="00B74F9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FC4767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FC4767">
        <w:rPr>
          <w:rFonts w:ascii="Verdana" w:eastAsia="Arial Unicode MS" w:hAnsi="Verdana"/>
        </w:rPr>
        <w:t xml:space="preserve"> </w:t>
      </w:r>
      <w:r w:rsidRPr="00FC4767">
        <w:rPr>
          <w:rFonts w:ascii="Verdana" w:hAnsi="Verdana"/>
          <w:b/>
          <w:bCs/>
        </w:rPr>
        <w:t>Odstąpienie i wypowiedzenie Umowy</w:t>
      </w:r>
      <w:bookmarkEnd w:id="14"/>
      <w:bookmarkEnd w:id="15"/>
    </w:p>
    <w:p w:rsidR="00B74F9F" w:rsidRPr="00D2476E" w:rsidRDefault="00B74F9F" w:rsidP="00B74F9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  <w:color w:val="FF0000"/>
        </w:rPr>
      </w:pPr>
      <w:r w:rsidRPr="00D2476E">
        <w:rPr>
          <w:rFonts w:ascii="Verdana" w:eastAsia="Arial Unicode MS" w:hAnsi="Verdana"/>
          <w:color w:val="FF0000"/>
        </w:rPr>
        <w:t>1. Zamawiający może odstąpić od Umowy w przypadku wystąpienia okoliczności, o których mowa w art. 456 ustawy z dnia 11 września 2019 r. Prawo zamówień publicznych (Dz.U. 2019 poz. 2019 ze zm.).</w:t>
      </w:r>
    </w:p>
    <w:p w:rsidR="00B74F9F" w:rsidRPr="00FC4767" w:rsidRDefault="00B74F9F" w:rsidP="00B74F9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B74F9F" w:rsidRPr="00FC4767" w:rsidRDefault="00B74F9F" w:rsidP="00B74F9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B74F9F" w:rsidRPr="00FC4767" w:rsidRDefault="00B74F9F" w:rsidP="00B74F9F">
      <w:pPr>
        <w:ind w:left="567"/>
        <w:jc w:val="center"/>
        <w:rPr>
          <w:rFonts w:ascii="Verdana" w:hAnsi="Verdana"/>
          <w:b/>
          <w:bCs/>
        </w:rPr>
      </w:pPr>
    </w:p>
    <w:p w:rsidR="00B74F9F" w:rsidRPr="005A2C30" w:rsidRDefault="00B74F9F" w:rsidP="00B74F9F">
      <w:pPr>
        <w:ind w:left="567"/>
        <w:jc w:val="center"/>
        <w:rPr>
          <w:rFonts w:ascii="Verdana" w:hAnsi="Verdana"/>
          <w:b/>
          <w:bCs/>
        </w:rPr>
      </w:pPr>
      <w:r w:rsidRPr="005A2C30">
        <w:rPr>
          <w:rFonts w:ascii="Verdana" w:hAnsi="Verdana"/>
          <w:b/>
          <w:bCs/>
        </w:rPr>
        <w:t>§ 9 Zmiany Umowy</w:t>
      </w:r>
    </w:p>
    <w:p w:rsidR="00B74F9F" w:rsidRPr="0033398D" w:rsidRDefault="00B74F9F" w:rsidP="00B74F9F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:rsidR="00B74F9F" w:rsidRPr="0033398D" w:rsidRDefault="00B74F9F" w:rsidP="00B74F9F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:rsidR="00B74F9F" w:rsidRPr="0033398D" w:rsidRDefault="00B74F9F" w:rsidP="00B74F9F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:rsidR="00B74F9F" w:rsidRPr="0033398D" w:rsidRDefault="00B74F9F" w:rsidP="00B74F9F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644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:rsidR="00B74F9F" w:rsidRPr="0033398D" w:rsidRDefault="00B74F9F" w:rsidP="00B74F9F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:rsidR="00B74F9F" w:rsidRPr="0033398D" w:rsidRDefault="00B74F9F" w:rsidP="00B74F9F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:rsidR="00B74F9F" w:rsidRPr="0033398D" w:rsidRDefault="00B74F9F" w:rsidP="00B74F9F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:rsidR="00B74F9F" w:rsidRPr="0002546C" w:rsidRDefault="00B74F9F" w:rsidP="00B74F9F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 xml:space="preserve">osób przewidzianych do realizacji zamówienia przez Strony </w:t>
      </w:r>
      <w:r w:rsidRPr="0033398D">
        <w:rPr>
          <w:rFonts w:ascii="Verdana" w:hAnsi="Verdana"/>
          <w:color w:val="000000"/>
          <w:kern w:val="2"/>
        </w:rPr>
        <w:t xml:space="preserve">pod warunkiem, że osoby zaproponowane będą posiadały co najmniej takie uprawnienia, które potwierdzają spełnienie  warunku w stopniu nie mniejszym niż wymagany w trakcie postepowania o </w:t>
      </w:r>
      <w:r w:rsidRPr="0002546C">
        <w:rPr>
          <w:rFonts w:ascii="Verdana" w:hAnsi="Verdana"/>
          <w:color w:val="000000"/>
          <w:kern w:val="2"/>
        </w:rPr>
        <w:t>udzielenie zamówienia w zakresie osób,</w:t>
      </w:r>
    </w:p>
    <w:p w:rsidR="00B74F9F" w:rsidRPr="0002546C" w:rsidRDefault="00B74F9F" w:rsidP="00B74F9F">
      <w:pPr>
        <w:numPr>
          <w:ilvl w:val="0"/>
          <w:numId w:val="21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:rsidR="00B74F9F" w:rsidRPr="0002546C" w:rsidRDefault="00B74F9F" w:rsidP="00B74F9F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:rsidR="00B74F9F" w:rsidRPr="00D6747D" w:rsidRDefault="00B74F9F" w:rsidP="00B74F9F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lastRenderedPageBreak/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26 ust. 2b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 xml:space="preserve">, w celu wykazania spełniania warunków udziału w postępowaniu, o których mowa w art. 22 ust. 1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>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:rsidR="00B74F9F" w:rsidRPr="0033398D" w:rsidRDefault="00B74F9F" w:rsidP="00B74F9F">
      <w:pPr>
        <w:numPr>
          <w:ilvl w:val="0"/>
          <w:numId w:val="21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>ograniczenia zakresu prac objętych niniejszą umową w przypadku stwierdzenia braku  konieczności wykonywania części zam</w:t>
      </w:r>
      <w:r>
        <w:rPr>
          <w:rFonts w:ascii="Verdana" w:hAnsi="Verdana"/>
          <w:color w:val="000000"/>
          <w:kern w:val="2"/>
        </w:rPr>
        <w:t>ówienia.</w:t>
      </w:r>
    </w:p>
    <w:p w:rsidR="00B74F9F" w:rsidRPr="0033398D" w:rsidRDefault="00B74F9F" w:rsidP="00B74F9F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:rsidR="00B74F9F" w:rsidRPr="00FC4767" w:rsidRDefault="00B74F9F" w:rsidP="00B74F9F">
      <w:pPr>
        <w:rPr>
          <w:rFonts w:ascii="Verdana" w:hAnsi="Verdana"/>
          <w:b/>
          <w:bCs/>
        </w:rPr>
      </w:pPr>
    </w:p>
    <w:p w:rsidR="00B74F9F" w:rsidRPr="00B74F9F" w:rsidRDefault="00B74F9F" w:rsidP="00B74F9F">
      <w:pPr>
        <w:ind w:left="567"/>
        <w:jc w:val="center"/>
        <w:rPr>
          <w:rFonts w:ascii="Verdana" w:hAnsi="Verdana"/>
          <w:b/>
          <w:bCs/>
          <w:color w:val="000000"/>
        </w:rPr>
      </w:pPr>
      <w:r w:rsidRPr="00B74F9F">
        <w:rPr>
          <w:rFonts w:ascii="Verdana" w:hAnsi="Verdana"/>
          <w:b/>
          <w:bCs/>
          <w:color w:val="000000"/>
        </w:rPr>
        <w:t>§ 10 Postanowienia końcowe</w:t>
      </w:r>
    </w:p>
    <w:p w:rsidR="00B74F9F" w:rsidRPr="00FC4767" w:rsidRDefault="00B74F9F" w:rsidP="00B74F9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Pr="00FC4767">
        <w:rPr>
          <w:rFonts w:ascii="Verdana" w:eastAsia="Arial Unicode MS" w:hAnsi="Verdana"/>
        </w:rPr>
        <w:t>W sprawach nieuregulowanych niniejszą umową stosuje się przepisy Kodeksu cywilnego.</w:t>
      </w:r>
    </w:p>
    <w:p w:rsidR="00B74F9F" w:rsidRPr="00FC4767" w:rsidRDefault="00B74F9F" w:rsidP="00B74F9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C4767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B74F9F" w:rsidRPr="00FC4767" w:rsidRDefault="00B74F9F" w:rsidP="00B74F9F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Pr="00FC4767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B74F9F" w:rsidRPr="00FC4767" w:rsidRDefault="00B74F9F" w:rsidP="00B74F9F">
      <w:pPr>
        <w:rPr>
          <w:rFonts w:ascii="Verdana" w:hAnsi="Verdana"/>
        </w:rPr>
      </w:pPr>
    </w:p>
    <w:p w:rsidR="00B74F9F" w:rsidRPr="00FC4767" w:rsidRDefault="00B74F9F" w:rsidP="00B74F9F">
      <w:pPr>
        <w:jc w:val="center"/>
        <w:rPr>
          <w:rFonts w:ascii="Verdana" w:hAnsi="Verdana"/>
        </w:rPr>
      </w:pPr>
    </w:p>
    <w:p w:rsidR="00B74F9F" w:rsidRPr="00FC4767" w:rsidRDefault="00B74F9F" w:rsidP="00B74F9F">
      <w:pPr>
        <w:tabs>
          <w:tab w:val="left" w:pos="5812"/>
        </w:tabs>
        <w:suppressAutoHyphens/>
        <w:ind w:left="426"/>
        <w:jc w:val="center"/>
        <w:rPr>
          <w:rFonts w:ascii="Bookman Old Style" w:hAnsi="Bookman Old Style"/>
          <w:sz w:val="22"/>
          <w:szCs w:val="22"/>
          <w:lang w:eastAsia="zh-CN"/>
        </w:rPr>
      </w:pP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FC4767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B74F9F" w:rsidRPr="00FC4767" w:rsidRDefault="00B74F9F" w:rsidP="00B74F9F">
      <w:pPr>
        <w:suppressAutoHyphens/>
        <w:jc w:val="center"/>
        <w:rPr>
          <w:rFonts w:ascii="Bookman Old Style" w:hAnsi="Bookman Old Style"/>
          <w:sz w:val="22"/>
          <w:szCs w:val="22"/>
          <w:lang w:eastAsia="zh-CN"/>
        </w:rPr>
      </w:pPr>
    </w:p>
    <w:p w:rsidR="00B74F9F" w:rsidRPr="00FC4767" w:rsidRDefault="00B74F9F" w:rsidP="00B74F9F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B74F9F" w:rsidRPr="00FC4767" w:rsidRDefault="00B74F9F" w:rsidP="00B74F9F">
      <w:pPr>
        <w:jc w:val="center"/>
        <w:rPr>
          <w:rFonts w:ascii="Bookman Old Style" w:hAnsi="Bookman Old Style"/>
          <w:sz w:val="22"/>
          <w:szCs w:val="22"/>
        </w:rPr>
      </w:pPr>
      <w:r w:rsidRPr="00FC4767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FC4767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B74F9F" w:rsidRPr="00515684" w:rsidRDefault="00B74F9F" w:rsidP="00B74F9F">
      <w:pPr>
        <w:jc w:val="center"/>
        <w:rPr>
          <w:rFonts w:ascii="Bookman Old Style" w:hAnsi="Bookman Old Style"/>
          <w:i/>
        </w:rPr>
      </w:pPr>
      <w:r w:rsidRPr="00FC4767">
        <w:rPr>
          <w:rFonts w:ascii="Bookman Old Style" w:hAnsi="Bookman Old Style"/>
          <w:i/>
        </w:rPr>
        <w:t xml:space="preserve">Data i podpis                                                          </w:t>
      </w:r>
      <w:r>
        <w:rPr>
          <w:rFonts w:ascii="Bookman Old Style" w:hAnsi="Bookman Old Style"/>
          <w:i/>
        </w:rPr>
        <w:t xml:space="preserve">                   Data i podpis</w:t>
      </w:r>
    </w:p>
    <w:p w:rsidR="00B74F9F" w:rsidRDefault="00B74F9F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  </w:t>
      </w:r>
    </w:p>
    <w:p w:rsidR="00B74F9F" w:rsidRDefault="00B74F9F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B74F9F" w:rsidRDefault="00B74F9F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B74F9F" w:rsidRPr="006232F1" w:rsidRDefault="00B74F9F" w:rsidP="00B74F9F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:rsidR="00B74F9F" w:rsidRDefault="00B74F9F" w:rsidP="00B74F9F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B74F9F" w:rsidRPr="00BA397C" w:rsidRDefault="00B74F9F" w:rsidP="00B74F9F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 w:rsidRPr="00BA397C"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:rsidR="00B74F9F" w:rsidRPr="00BA397C" w:rsidRDefault="00B74F9F" w:rsidP="00B74F9F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B74F9F" w:rsidRPr="00BA397C" w:rsidRDefault="00B74F9F" w:rsidP="00B74F9F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B74F9F" w:rsidRPr="00BA397C" w:rsidRDefault="00B74F9F" w:rsidP="00B74F9F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pomiędzy:</w:t>
      </w:r>
    </w:p>
    <w:p w:rsidR="00B74F9F" w:rsidRPr="00BA397C" w:rsidRDefault="00B74F9F" w:rsidP="00B74F9F">
      <w:pPr>
        <w:rPr>
          <w:rFonts w:ascii="Verdana" w:hAnsi="Verdana"/>
        </w:rPr>
      </w:pPr>
      <w:r w:rsidRPr="00BA397C">
        <w:rPr>
          <w:rFonts w:ascii="Verdana" w:hAnsi="Verdana"/>
          <w:b/>
        </w:rPr>
        <w:t xml:space="preserve">Akademią Górniczo-Hutniczą im. Stanisława Staszica w Krakowie </w:t>
      </w:r>
      <w:r w:rsidRPr="00BA397C">
        <w:rPr>
          <w:rFonts w:ascii="Verdana" w:hAnsi="Verdana"/>
          <w:b/>
        </w:rPr>
        <w:br/>
      </w:r>
      <w:r w:rsidRPr="00BA397C">
        <w:rPr>
          <w:rFonts w:ascii="Verdana" w:hAnsi="Verdana"/>
        </w:rPr>
        <w:t xml:space="preserve">Al. Mickiewicza 30, 30-059 Kraków </w:t>
      </w:r>
    </w:p>
    <w:p w:rsidR="00B74F9F" w:rsidRPr="00BA397C" w:rsidRDefault="00B74F9F" w:rsidP="00B74F9F">
      <w:pPr>
        <w:rPr>
          <w:rFonts w:ascii="Verdana" w:hAnsi="Verdana"/>
        </w:rPr>
      </w:pPr>
      <w:r w:rsidRPr="00BA397C">
        <w:rPr>
          <w:rFonts w:ascii="Verdana" w:hAnsi="Verdana"/>
        </w:rPr>
        <w:t>reprezentowaną przez:</w:t>
      </w:r>
    </w:p>
    <w:p w:rsidR="00B74F9F" w:rsidRPr="00BA397C" w:rsidRDefault="00B74F9F" w:rsidP="00B74F9F">
      <w:pPr>
        <w:rPr>
          <w:rFonts w:ascii="Verdana" w:hAnsi="Verdana"/>
        </w:rPr>
      </w:pPr>
      <w:r w:rsidRPr="00BA397C">
        <w:rPr>
          <w:rFonts w:ascii="Verdana" w:hAnsi="Verdana"/>
        </w:rPr>
        <w:t>……………………………………………………………………………………………</w:t>
      </w:r>
    </w:p>
    <w:p w:rsidR="00B74F9F" w:rsidRPr="00BA397C" w:rsidRDefault="00B74F9F" w:rsidP="00B74F9F">
      <w:pPr>
        <w:rPr>
          <w:rFonts w:ascii="Verdana" w:hAnsi="Verdana"/>
        </w:rPr>
      </w:pPr>
      <w:r w:rsidRPr="00BA397C">
        <w:rPr>
          <w:rFonts w:ascii="Verdana" w:hAnsi="Verdana" w:cs="TimesNewRomanPSMT"/>
          <w:color w:val="000000"/>
        </w:rPr>
        <w:t>zwaną dalej również „A</w:t>
      </w:r>
      <w:r>
        <w:rPr>
          <w:rFonts w:ascii="Verdana" w:hAnsi="Verdana" w:cs="TimesNewRomanPSMT"/>
          <w:color w:val="000000"/>
        </w:rPr>
        <w:t>GH</w:t>
      </w:r>
      <w:r w:rsidRPr="00BA397C">
        <w:rPr>
          <w:rFonts w:ascii="Verdana" w:hAnsi="Verdana" w:cs="TimesNewRomanPSMT"/>
          <w:color w:val="000000"/>
        </w:rPr>
        <w:t>”</w:t>
      </w:r>
    </w:p>
    <w:p w:rsidR="00B74F9F" w:rsidRPr="00BA397C" w:rsidRDefault="00B74F9F" w:rsidP="00B74F9F">
      <w:pPr>
        <w:rPr>
          <w:rFonts w:ascii="Verdana" w:hAnsi="Verdana"/>
        </w:rPr>
      </w:pPr>
      <w:r w:rsidRPr="00BA397C">
        <w:rPr>
          <w:rFonts w:ascii="Verdana" w:hAnsi="Verdana"/>
        </w:rPr>
        <w:t>a</w:t>
      </w:r>
    </w:p>
    <w:p w:rsidR="00B74F9F" w:rsidRPr="00BA397C" w:rsidRDefault="00B74F9F" w:rsidP="00B74F9F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B74F9F" w:rsidRPr="00BA397C" w:rsidRDefault="00B74F9F" w:rsidP="00B74F9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* </w:t>
      </w:r>
      <w:r w:rsidRPr="00BA397C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B74F9F" w:rsidRPr="00BA397C" w:rsidRDefault="00B74F9F" w:rsidP="00B74F9F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>reprezentowaną przez: ....</w:t>
      </w:r>
    </w:p>
    <w:p w:rsidR="00B74F9F" w:rsidRPr="00BA397C" w:rsidRDefault="00B74F9F" w:rsidP="00B74F9F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lub </w:t>
      </w:r>
    </w:p>
    <w:p w:rsidR="00B74F9F" w:rsidRPr="00BA397C" w:rsidRDefault="00B74F9F" w:rsidP="00B74F9F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BA397C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</w:r>
      <w:r w:rsidRPr="00BA397C">
        <w:rPr>
          <w:rFonts w:ascii="Verdana" w:hAnsi="Verdana" w:cs="TimesNewRomanPSMT"/>
        </w:rPr>
        <w:t>i Informacji o Działalności Gospodarczej, NIP …………., REGON ……….,</w:t>
      </w:r>
    </w:p>
    <w:p w:rsidR="00B74F9F" w:rsidRPr="00BA397C" w:rsidRDefault="00B74F9F" w:rsidP="00B74F9F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BA397C">
        <w:rPr>
          <w:rFonts w:ascii="Verdana" w:hAnsi="Verdana" w:cs="TimesNewRomanPSMT"/>
          <w:i/>
        </w:rPr>
        <w:t xml:space="preserve">** dotyczy przedsiębiorców będący osobami fizycznymi </w:t>
      </w:r>
    </w:p>
    <w:p w:rsidR="00B74F9F" w:rsidRDefault="00B74F9F" w:rsidP="00B74F9F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BA397C">
        <w:rPr>
          <w:rFonts w:ascii="Verdana" w:hAnsi="Verdana" w:cs="TimesNewRomanPSMT"/>
          <w:color w:val="000000"/>
        </w:rPr>
        <w:t>zwaną(</w:t>
      </w:r>
      <w:proofErr w:type="spellStart"/>
      <w:r w:rsidRPr="00BA397C">
        <w:rPr>
          <w:rFonts w:ascii="Verdana" w:hAnsi="Verdana" w:cs="TimesNewRomanPSMT"/>
          <w:color w:val="000000"/>
        </w:rPr>
        <w:t>ym</w:t>
      </w:r>
      <w:proofErr w:type="spellEnd"/>
      <w:r w:rsidRPr="00BA397C">
        <w:rPr>
          <w:rFonts w:ascii="Verdana" w:hAnsi="Verdana" w:cs="TimesNewRomanPSMT"/>
          <w:color w:val="000000"/>
        </w:rPr>
        <w:t>) dalej również „Podmiotem przetwarzającym”.</w:t>
      </w:r>
    </w:p>
    <w:p w:rsidR="00B74F9F" w:rsidRDefault="00B74F9F" w:rsidP="00B74F9F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B74F9F" w:rsidRPr="00663291" w:rsidRDefault="00B74F9F" w:rsidP="00B74F9F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łącznie zwanymi „</w:t>
      </w:r>
      <w:r w:rsidRPr="00663291">
        <w:rPr>
          <w:rFonts w:ascii="Verdana" w:hAnsi="Verdana" w:cs="TimesNewRomanPSMT"/>
          <w:b/>
          <w:color w:val="000000"/>
        </w:rPr>
        <w:t>Stronami</w:t>
      </w:r>
      <w:r w:rsidRPr="00663291">
        <w:rPr>
          <w:rFonts w:ascii="Verdana" w:hAnsi="Verdana" w:cs="TimesNewRomanPSMT"/>
          <w:color w:val="000000"/>
        </w:rPr>
        <w:t>”.</w:t>
      </w:r>
    </w:p>
    <w:p w:rsidR="00B74F9F" w:rsidRPr="00663291" w:rsidRDefault="00B74F9F" w:rsidP="00B74F9F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:rsidR="00B74F9F" w:rsidRPr="00663291" w:rsidRDefault="00B74F9F" w:rsidP="00B74F9F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W związku z:</w:t>
      </w:r>
    </w:p>
    <w:p w:rsidR="00B74F9F" w:rsidRPr="00663291" w:rsidRDefault="00B74F9F" w:rsidP="00B74F9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realizacją </w:t>
      </w:r>
      <w:r w:rsidRPr="001F2BA2">
        <w:rPr>
          <w:rFonts w:ascii="Verdana" w:hAnsi="Verdana" w:cs="TimesNewRomanPSMT"/>
          <w:color w:val="000000"/>
          <w:sz w:val="20"/>
          <w:szCs w:val="20"/>
        </w:rPr>
        <w:t>projektu POWR.03.05.00-00-Z30</w:t>
      </w:r>
      <w:r>
        <w:rPr>
          <w:rFonts w:ascii="Verdana" w:hAnsi="Verdana" w:cs="TimesNewRomanPSMT"/>
          <w:color w:val="000000"/>
          <w:sz w:val="20"/>
          <w:szCs w:val="20"/>
        </w:rPr>
        <w:t>9</w:t>
      </w:r>
      <w:r w:rsidRPr="001F2BA2">
        <w:rPr>
          <w:rFonts w:ascii="Verdana" w:hAnsi="Verdana" w:cs="TimesNewRomanPSMT"/>
          <w:color w:val="000000"/>
          <w:sz w:val="20"/>
          <w:szCs w:val="20"/>
        </w:rPr>
        <w:t>/1</w:t>
      </w:r>
      <w:r>
        <w:rPr>
          <w:rFonts w:ascii="Verdana" w:hAnsi="Verdana" w:cs="TimesNewRomanPSMT"/>
          <w:color w:val="000000"/>
          <w:sz w:val="20"/>
          <w:szCs w:val="20"/>
        </w:rPr>
        <w:t>8</w:t>
      </w:r>
      <w:r w:rsidRPr="001F2BA2">
        <w:rPr>
          <w:rFonts w:ascii="Verdana" w:hAnsi="Verdana" w:cs="TimesNewRomanPSMT"/>
          <w:color w:val="000000"/>
          <w:sz w:val="20"/>
          <w:szCs w:val="20"/>
        </w:rPr>
        <w:t>-00, współfinansowanego ze środków Europejskiego Funduszu Rozwoju Społecznego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:rsidR="00B74F9F" w:rsidRPr="00663291" w:rsidRDefault="00B74F9F" w:rsidP="00B74F9F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</w:t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zawarciem przez Strony umowy nr </w:t>
      </w:r>
      <w:r w:rsidRPr="0032129E">
        <w:rPr>
          <w:rFonts w:ascii="Verdana" w:hAnsi="Verdana" w:cs="TimesNewRomanPSMT"/>
          <w:color w:val="000000"/>
          <w:sz w:val="20"/>
          <w:szCs w:val="20"/>
        </w:rPr>
        <w:t>Kc-zp.272-</w:t>
      </w:r>
      <w:r>
        <w:rPr>
          <w:rFonts w:ascii="Verdana" w:hAnsi="Verdana" w:cs="TimesNewRomanPSMT"/>
          <w:color w:val="000000"/>
          <w:sz w:val="20"/>
          <w:szCs w:val="20"/>
        </w:rPr>
        <w:t>423/21.</w:t>
      </w:r>
    </w:p>
    <w:p w:rsidR="00B74F9F" w:rsidRPr="00663291" w:rsidRDefault="00B74F9F" w:rsidP="00B74F9F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:rsidR="00B74F9F" w:rsidRPr="00663291" w:rsidRDefault="00B74F9F" w:rsidP="00B74F9F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 w:rsidRPr="00663291">
        <w:rPr>
          <w:rFonts w:ascii="Verdana" w:hAnsi="Verdana" w:cs="TimesNewRomanPSMT"/>
          <w:color w:val="000000"/>
        </w:rPr>
        <w:t>Strony zawierają niniejszą umowę powierzenia przetwarzania danych.</w:t>
      </w:r>
    </w:p>
    <w:p w:rsidR="00B74F9F" w:rsidRPr="00663291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663291">
        <w:rPr>
          <w:rFonts w:ascii="Verdana" w:hAnsi="Verdana"/>
          <w:b/>
        </w:rPr>
        <w:t>§ 1.</w:t>
      </w:r>
    </w:p>
    <w:p w:rsidR="00B74F9F" w:rsidRPr="00663291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663291">
        <w:rPr>
          <w:rFonts w:ascii="Verdana" w:hAnsi="Verdana"/>
        </w:rPr>
        <w:t xml:space="preserve">AGH powierza Podmiotowi przetwarzającemu, w trybie art. 28 </w:t>
      </w:r>
      <w:r w:rsidRPr="00663291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663291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B74F9F" w:rsidRPr="00BA397C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</w:rPr>
        <w:t xml:space="preserve"> prawa powszechnie obowiązującego, które chronią prawa osób, których dane dotyczą.</w:t>
      </w:r>
    </w:p>
    <w:p w:rsidR="00B74F9F" w:rsidRPr="00EC78F4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oświadcza, iż stosuje środki bezpieczeństwa spełniające wymogi zawarte w RODO. </w:t>
      </w:r>
    </w:p>
    <w:p w:rsidR="00B74F9F" w:rsidRPr="004F376A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4F376A">
        <w:rPr>
          <w:rFonts w:ascii="Verdana" w:hAnsi="Verdana"/>
          <w:b/>
        </w:rPr>
        <w:t>§ 2.</w:t>
      </w:r>
    </w:p>
    <w:p w:rsidR="00B74F9F" w:rsidRPr="004F376A" w:rsidRDefault="00B74F9F" w:rsidP="00B74F9F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Pr="004F376A">
        <w:rPr>
          <w:rFonts w:ascii="Verdana" w:hAnsi="Verdana"/>
          <w:sz w:val="20"/>
          <w:szCs w:val="20"/>
        </w:rPr>
        <w:t xml:space="preserve">Podmiot przetwarzający będzie przetwarzał, powierzone na podstawie niniejszej umowy następujące dane osobowe pracowników/studentów AGH: </w:t>
      </w:r>
      <w:r>
        <w:rPr>
          <w:rFonts w:ascii="Verdana" w:hAnsi="Verdana"/>
          <w:sz w:val="20"/>
          <w:szCs w:val="20"/>
        </w:rPr>
        <w:t>imię i nazwisko, PESEL, nr dowodu osobistego.</w:t>
      </w:r>
    </w:p>
    <w:p w:rsidR="00B74F9F" w:rsidRDefault="00B74F9F" w:rsidP="00B74F9F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:rsidR="00B74F9F" w:rsidRPr="00BA397C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3.</w:t>
      </w:r>
    </w:p>
    <w:p w:rsidR="00B74F9F" w:rsidRPr="00663291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się, przy przetwarzaniu powierzonych danych </w:t>
      </w:r>
      <w:r w:rsidRPr="00663291">
        <w:rPr>
          <w:rFonts w:ascii="Verdana" w:hAnsi="Verdana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B74F9F" w:rsidRPr="00663291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663291">
        <w:rPr>
          <w:rFonts w:ascii="Verdana" w:hAnsi="Verdana"/>
        </w:rPr>
        <w:t>Podmiot przetwarzający zobowiązuje się dołożyć należytej staranności przy przetwarzaniu powierzonych danych osobowych.</w:t>
      </w:r>
    </w:p>
    <w:p w:rsidR="00B74F9F" w:rsidRPr="00663291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663291">
        <w:rPr>
          <w:rFonts w:ascii="Verdana" w:hAnsi="Verdana"/>
        </w:rPr>
        <w:t xml:space="preserve">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B74F9F" w:rsidRPr="00663291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663291">
        <w:rPr>
          <w:rFonts w:ascii="Verdana" w:hAnsi="Verdana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B74F9F" w:rsidRPr="00BA397C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</w:t>
      </w:r>
      <w:r w:rsidRPr="00BA397C">
        <w:rPr>
          <w:rFonts w:ascii="Verdana" w:hAnsi="Verdana"/>
        </w:rPr>
        <w:t xml:space="preserve">Podmiot przetwarzający po zakończeniu świadczenia usług związanych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z przetwarzaniem usuwa wszelkie dane osobowe oraz usuwa wszelkie ich istniejące kopie, chyba że prawo Unii lub prawo krajowe nakazuje przechowywanie danych osobowych.</w:t>
      </w:r>
    </w:p>
    <w:p w:rsidR="00B74F9F" w:rsidRPr="00BA397C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</w:t>
      </w:r>
      <w:r w:rsidRPr="00BA397C">
        <w:rPr>
          <w:rFonts w:ascii="Verdana" w:hAnsi="Verdana"/>
        </w:rPr>
        <w:t xml:space="preserve">W miarę możliwości Podmiot przetwarzający pomaga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 niezbędnym zakresie wywiązywać się z obowiązku odpowiadania na żądania osoby, której dane dotyczą oraz wywiązywania się z obowiązków określonych w art. 32-36 RODO. </w:t>
      </w:r>
    </w:p>
    <w:p w:rsidR="00B74F9F" w:rsidRPr="00BA397C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</w:t>
      </w:r>
      <w:r w:rsidRPr="00BA397C">
        <w:rPr>
          <w:rFonts w:ascii="Verdana" w:hAnsi="Verdana"/>
        </w:rPr>
        <w:t xml:space="preserve">Podmiot przetwarzający po stwierdzeniu naruszenia ochrony danych osobowych bez zbędnej zwłoki zgłasza je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- najpóźniej w ciągu 24h.</w:t>
      </w:r>
    </w:p>
    <w:p w:rsidR="00B74F9F" w:rsidRPr="00BA397C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4.</w:t>
      </w:r>
    </w:p>
    <w:p w:rsidR="00B74F9F" w:rsidRPr="00BA397C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>1. AGH</w:t>
      </w:r>
      <w:r w:rsidRPr="00BA397C">
        <w:rPr>
          <w:rFonts w:ascii="Verdana" w:hAnsi="Verdana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:rsidR="00B74F9F" w:rsidRPr="00BA397C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lastRenderedPageBreak/>
        <w:t>2. AGH</w:t>
      </w:r>
      <w:r w:rsidRPr="00BA397C">
        <w:rPr>
          <w:rFonts w:ascii="Verdana" w:hAnsi="Verdana"/>
        </w:rPr>
        <w:t xml:space="preserve"> realizować będzie prawo kontroli w godzinach pracy Podmiotu przetwarzającego i z minimum 3 dniowym jego uprzedzeniem.</w:t>
      </w:r>
    </w:p>
    <w:p w:rsidR="00B74F9F" w:rsidRPr="00BA397C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Podmiot przetwarzający zobowiązuje się do usunięcia uchybień stwierdzonych podczas kontroli w terminie wskazanym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nie dłuższym niż 7 dni.</w:t>
      </w:r>
    </w:p>
    <w:p w:rsidR="00B74F9F" w:rsidRPr="00BA397C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Podmiot przetwarzający udostępnia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wszelkie informacje niezbędne do wykazania spełnienia obowiązków określonych w art. 28 RODO. </w:t>
      </w:r>
    </w:p>
    <w:p w:rsidR="00B74F9F" w:rsidRPr="00BA397C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5.</w:t>
      </w:r>
    </w:p>
    <w:p w:rsidR="00B74F9F" w:rsidRPr="00BA397C" w:rsidRDefault="00B74F9F" w:rsidP="00B74F9F">
      <w:pPr>
        <w:jc w:val="both"/>
        <w:rPr>
          <w:rFonts w:ascii="Verdana" w:hAnsi="Verdana"/>
        </w:rPr>
      </w:pPr>
      <w:r w:rsidRPr="00BA397C">
        <w:rPr>
          <w:rFonts w:ascii="Verdana" w:hAnsi="Verdana"/>
        </w:rPr>
        <w:t xml:space="preserve">Podmiot przetwarzający </w:t>
      </w:r>
      <w:r>
        <w:rPr>
          <w:rFonts w:ascii="Verdana" w:hAnsi="Verdana"/>
        </w:rPr>
        <w:t xml:space="preserve">nie </w:t>
      </w:r>
      <w:r w:rsidRPr="00BA397C">
        <w:rPr>
          <w:rFonts w:ascii="Verdana" w:hAnsi="Verdana"/>
        </w:rPr>
        <w:t>może powierzyć dan</w:t>
      </w:r>
      <w:r>
        <w:rPr>
          <w:rFonts w:ascii="Verdana" w:hAnsi="Verdana"/>
        </w:rPr>
        <w:t>ych osobowych</w:t>
      </w:r>
      <w:r w:rsidRPr="00BA397C">
        <w:rPr>
          <w:rFonts w:ascii="Verdana" w:hAnsi="Verdana"/>
        </w:rPr>
        <w:t xml:space="preserve"> objęt</w:t>
      </w:r>
      <w:r>
        <w:rPr>
          <w:rFonts w:ascii="Verdana" w:hAnsi="Verdana"/>
        </w:rPr>
        <w:t>ych</w:t>
      </w:r>
      <w:r w:rsidRPr="00BA397C">
        <w:rPr>
          <w:rFonts w:ascii="Verdana" w:hAnsi="Verdana"/>
        </w:rPr>
        <w:t xml:space="preserve"> niniejszą umową do dalszego przetwarzania</w:t>
      </w:r>
      <w:r>
        <w:rPr>
          <w:rFonts w:ascii="Verdana" w:hAnsi="Verdana"/>
        </w:rPr>
        <w:t xml:space="preserve">. </w:t>
      </w:r>
      <w:r w:rsidRPr="00BA397C">
        <w:rPr>
          <w:rFonts w:ascii="Verdana" w:hAnsi="Verdana"/>
        </w:rPr>
        <w:t xml:space="preserve"> </w:t>
      </w:r>
    </w:p>
    <w:p w:rsidR="00B74F9F" w:rsidRPr="00BA397C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6.</w:t>
      </w:r>
    </w:p>
    <w:p w:rsidR="00B74F9F" w:rsidRPr="00BA397C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B74F9F" w:rsidRPr="00BA397C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zobowiązuje się do niezwłocznego poinformowania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B74F9F" w:rsidRPr="00BA397C" w:rsidRDefault="00B74F9F" w:rsidP="00B74F9F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przypadku wystąpienia przez osobę trzecią do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z roszczeniem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lang w:eastAsia="zh-CN"/>
        </w:rPr>
        <w:t xml:space="preserve">zobowiązuje się do całkowitego zaspokojenia tego roszczenia oraz zwolnienia </w:t>
      </w:r>
      <w:r>
        <w:rPr>
          <w:rFonts w:ascii="Verdana" w:hAnsi="Verdana" w:cs="Verdana"/>
          <w:lang w:eastAsia="zh-CN"/>
        </w:rPr>
        <w:t>AGH</w:t>
      </w:r>
      <w:r w:rsidRPr="00BA397C">
        <w:rPr>
          <w:rFonts w:ascii="Verdana" w:hAnsi="Verdana" w:cs="Verdana"/>
          <w:lang w:eastAsia="zh-CN"/>
        </w:rPr>
        <w:t xml:space="preserve"> od obowiązku świadczenia z powyższego tytułu.</w:t>
      </w:r>
    </w:p>
    <w:p w:rsidR="00B74F9F" w:rsidRPr="00BA397C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7.</w:t>
      </w:r>
    </w:p>
    <w:p w:rsidR="00B74F9F" w:rsidRPr="00BA397C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może rozwiązać niniejszą umowę ze skutkiem natychmiastowym, gdy Podmiot przetwarzający:</w:t>
      </w:r>
    </w:p>
    <w:p w:rsidR="00B74F9F" w:rsidRPr="00BA397C" w:rsidRDefault="00B74F9F" w:rsidP="00B74F9F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1) </w:t>
      </w: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B74F9F" w:rsidRPr="00BA397C" w:rsidRDefault="00B74F9F" w:rsidP="00B74F9F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2) </w:t>
      </w: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:rsidR="00B74F9F" w:rsidRPr="00BA397C" w:rsidRDefault="00B74F9F" w:rsidP="00B74F9F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3) </w:t>
      </w: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B74F9F" w:rsidRPr="00BA397C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8.</w:t>
      </w:r>
    </w:p>
    <w:p w:rsidR="00B74F9F" w:rsidRPr="00BA397C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 xml:space="preserve">Podmiot przetwarzający zobowiązuje się do zachowania w tajemnicy wszelkich informacji, danych, materiałów, dokumentów i danych osobowych otrzymanych od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i od współpracujących z nim osób oraz danych uzyskanych w jakikolwiek inny sposób, zamierzony czy przypadkowy w formie ustnej, pisemnej lub elektronicznej.</w:t>
      </w:r>
    </w:p>
    <w:p w:rsidR="00B74F9F" w:rsidRPr="00BA397C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Podmiot przetwarzający oświadcza, że w związku ze zobowiązaniem do zachowania </w:t>
      </w:r>
      <w:r>
        <w:rPr>
          <w:rFonts w:ascii="Verdana" w:hAnsi="Verdana"/>
        </w:rPr>
        <w:br/>
      </w:r>
      <w:r w:rsidRPr="00BA397C">
        <w:rPr>
          <w:rFonts w:ascii="Verdana" w:hAnsi="Verdana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:rsidR="00B74F9F" w:rsidRPr="00BA397C" w:rsidRDefault="00B74F9F" w:rsidP="00B74F9F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>Obowiązek zachowania w tajemnicy danych osobowych powierzonych do przetwarzania obowiązuje bezterminowo.</w:t>
      </w:r>
    </w:p>
    <w:p w:rsidR="00B74F9F" w:rsidRPr="00BA397C" w:rsidRDefault="00B74F9F" w:rsidP="00B74F9F">
      <w:pPr>
        <w:spacing w:before="120" w:after="120"/>
        <w:jc w:val="center"/>
        <w:rPr>
          <w:rFonts w:ascii="Verdana" w:hAnsi="Verdana"/>
          <w:b/>
        </w:rPr>
      </w:pPr>
      <w:r w:rsidRPr="00BA397C">
        <w:rPr>
          <w:rFonts w:ascii="Verdana" w:hAnsi="Verdana"/>
          <w:b/>
        </w:rPr>
        <w:t>§ 9.</w:t>
      </w:r>
    </w:p>
    <w:p w:rsidR="00B74F9F" w:rsidRPr="00BA397C" w:rsidRDefault="00B74F9F" w:rsidP="00B74F9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Pr="00BA397C">
        <w:rPr>
          <w:rFonts w:ascii="Verdana" w:hAnsi="Verdana"/>
        </w:rPr>
        <w:t>Niniejsza umowa zostaje zawarta na czas realizacji umowy …………………</w:t>
      </w:r>
    </w:p>
    <w:p w:rsidR="00B74F9F" w:rsidRPr="00BA397C" w:rsidRDefault="00B74F9F" w:rsidP="00B74F9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BA397C">
        <w:rPr>
          <w:rFonts w:ascii="Verdana" w:hAnsi="Verdana"/>
        </w:rPr>
        <w:t xml:space="preserve">Umowa została sporządzona w dwóch jednobrzmiących egzemplarzach po jednym </w:t>
      </w:r>
      <w:r w:rsidRPr="00BA397C">
        <w:rPr>
          <w:rFonts w:ascii="Verdana" w:hAnsi="Verdana"/>
        </w:rPr>
        <w:tab/>
        <w:t xml:space="preserve">dla każdej ze stron. </w:t>
      </w:r>
    </w:p>
    <w:p w:rsidR="00B74F9F" w:rsidRPr="00BA397C" w:rsidRDefault="00B74F9F" w:rsidP="00B74F9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BA397C">
        <w:rPr>
          <w:rFonts w:ascii="Verdana" w:hAnsi="Verdana"/>
        </w:rPr>
        <w:t xml:space="preserve">W sprawach nieuregulowanych zastosowanie będą miały przepisy Kodeksu </w:t>
      </w:r>
      <w:r w:rsidRPr="00BA397C">
        <w:rPr>
          <w:rFonts w:ascii="Verdana" w:hAnsi="Verdana"/>
        </w:rPr>
        <w:tab/>
        <w:t>cywilnego oraz RODO.</w:t>
      </w:r>
    </w:p>
    <w:p w:rsidR="00B74F9F" w:rsidRPr="00BA397C" w:rsidRDefault="00B74F9F" w:rsidP="00B74F9F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</w:t>
      </w:r>
      <w:r w:rsidRPr="00BA397C">
        <w:rPr>
          <w:rFonts w:ascii="Verdana" w:hAnsi="Verdana"/>
        </w:rPr>
        <w:t xml:space="preserve">Sądem właściwym dla rozpatrzenia sporów wynikających z niniejszej umowy będzie </w:t>
      </w:r>
      <w:r w:rsidRPr="00BA397C">
        <w:rPr>
          <w:rFonts w:ascii="Verdana" w:hAnsi="Verdana"/>
        </w:rPr>
        <w:tab/>
        <w:t xml:space="preserve">sąd właściwy dla siedziby </w:t>
      </w:r>
      <w:r>
        <w:rPr>
          <w:rFonts w:ascii="Verdana" w:hAnsi="Verdana"/>
        </w:rPr>
        <w:t>AGH</w:t>
      </w:r>
      <w:r w:rsidRPr="00BA397C">
        <w:rPr>
          <w:rFonts w:ascii="Verdana" w:hAnsi="Verdana"/>
        </w:rPr>
        <w:t>.</w:t>
      </w:r>
    </w:p>
    <w:p w:rsidR="00B74F9F" w:rsidRDefault="00B74F9F" w:rsidP="00B74F9F">
      <w:pPr>
        <w:jc w:val="center"/>
        <w:rPr>
          <w:rFonts w:ascii="Verdana" w:hAnsi="Verdana"/>
        </w:rPr>
      </w:pPr>
    </w:p>
    <w:p w:rsidR="00B74F9F" w:rsidRPr="00BA397C" w:rsidRDefault="00B74F9F" w:rsidP="00B74F9F">
      <w:pPr>
        <w:jc w:val="center"/>
        <w:rPr>
          <w:rFonts w:ascii="Verdana" w:hAnsi="Verdana"/>
        </w:rPr>
      </w:pPr>
      <w:r w:rsidRPr="00BA397C">
        <w:rPr>
          <w:rFonts w:ascii="Verdana" w:hAnsi="Verdana"/>
        </w:rPr>
        <w:t xml:space="preserve"> </w:t>
      </w:r>
    </w:p>
    <w:p w:rsidR="00B74F9F" w:rsidRPr="00BA397C" w:rsidRDefault="00B74F9F" w:rsidP="00B74F9F">
      <w:pPr>
        <w:ind w:firstLine="360"/>
        <w:rPr>
          <w:rFonts w:ascii="Verdana" w:hAnsi="Verdana"/>
        </w:rPr>
      </w:pPr>
      <w:r w:rsidRPr="00BA397C">
        <w:rPr>
          <w:rFonts w:ascii="Verdana" w:hAnsi="Verdana"/>
        </w:rPr>
        <w:t xml:space="preserve">…………………………………                                         </w:t>
      </w:r>
      <w:r w:rsidRPr="00BA397C">
        <w:rPr>
          <w:rFonts w:ascii="Verdana" w:hAnsi="Verdana"/>
        </w:rPr>
        <w:tab/>
        <w:t>…………………………………………………</w:t>
      </w:r>
    </w:p>
    <w:p w:rsidR="00B74F9F" w:rsidRDefault="00B74F9F" w:rsidP="00B74F9F">
      <w:pPr>
        <w:jc w:val="center"/>
        <w:rPr>
          <w:rFonts w:ascii="Verdana" w:hAnsi="Verdana"/>
        </w:rPr>
      </w:pPr>
      <w:r>
        <w:rPr>
          <w:rFonts w:ascii="Verdana" w:hAnsi="Verdana"/>
        </w:rPr>
        <w:t>AGH</w:t>
      </w:r>
      <w:r w:rsidRPr="00BA397C">
        <w:rPr>
          <w:rFonts w:ascii="Verdana" w:hAnsi="Verdana"/>
        </w:rPr>
        <w:t xml:space="preserve">                                                            Podmiot przetwarzający</w:t>
      </w:r>
    </w:p>
    <w:p w:rsidR="00B74F9F" w:rsidRDefault="00B74F9F" w:rsidP="00B74F9F">
      <w:pPr>
        <w:jc w:val="center"/>
        <w:rPr>
          <w:rFonts w:ascii="Verdana" w:hAnsi="Verdana"/>
        </w:rPr>
      </w:pPr>
    </w:p>
    <w:p w:rsidR="00B74F9F" w:rsidRDefault="00B74F9F" w:rsidP="00B74F9F">
      <w:pPr>
        <w:jc w:val="center"/>
        <w:rPr>
          <w:rFonts w:ascii="Verdana" w:hAnsi="Verdana"/>
        </w:rPr>
      </w:pPr>
    </w:p>
    <w:p w:rsidR="00B74F9F" w:rsidRDefault="00B74F9F" w:rsidP="00B74F9F">
      <w:pPr>
        <w:pStyle w:val="Nagwek"/>
        <w:jc w:val="right"/>
      </w:pPr>
      <w:r>
        <w:t>Załącznik nr 1 do umowy powierzenia przetwarzania danych osobowych</w:t>
      </w:r>
    </w:p>
    <w:p w:rsidR="00B74F9F" w:rsidRDefault="00B74F9F" w:rsidP="00B74F9F">
      <w:pPr>
        <w:jc w:val="center"/>
        <w:rPr>
          <w:rFonts w:ascii="Verdana" w:hAnsi="Verdana"/>
        </w:rPr>
      </w:pPr>
    </w:p>
    <w:p w:rsidR="00B74F9F" w:rsidRDefault="00B74F9F" w:rsidP="00B74F9F">
      <w:pPr>
        <w:jc w:val="center"/>
        <w:rPr>
          <w:rFonts w:ascii="Verdana" w:hAnsi="Verdana"/>
        </w:rPr>
      </w:pPr>
    </w:p>
    <w:p w:rsidR="00B74F9F" w:rsidRDefault="00B74F9F" w:rsidP="00B74F9F">
      <w:pPr>
        <w:jc w:val="center"/>
        <w:rPr>
          <w:rFonts w:ascii="Verdana" w:hAnsi="Verdana"/>
        </w:rPr>
      </w:pPr>
    </w:p>
    <w:p w:rsidR="00B74F9F" w:rsidRPr="00BC2393" w:rsidRDefault="00B74F9F" w:rsidP="00B74F9F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B74F9F" w:rsidRPr="00C71549" w:rsidRDefault="00B74F9F" w:rsidP="00B74F9F">
      <w:pPr>
        <w:rPr>
          <w:rFonts w:ascii="Verdana" w:hAnsi="Verdana" w:cs="Arial"/>
          <w:spacing w:val="-6"/>
        </w:rPr>
      </w:pPr>
    </w:p>
    <w:p w:rsidR="00B74F9F" w:rsidRDefault="00B74F9F" w:rsidP="00B74F9F">
      <w:pPr>
        <w:pStyle w:val="Tekstpodstawowy"/>
        <w:rPr>
          <w:rFonts w:ascii="Verdana" w:hAnsi="Verdana" w:cs="Arial"/>
          <w:spacing w:val="-6"/>
          <w:sz w:val="20"/>
        </w:rPr>
      </w:pPr>
    </w:p>
    <w:p w:rsidR="00B74F9F" w:rsidRPr="004F2773" w:rsidRDefault="00B74F9F" w:rsidP="00B74F9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B74F9F" w:rsidRPr="004F2773" w:rsidRDefault="00B74F9F" w:rsidP="00B74F9F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F277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B74F9F" w:rsidRPr="004F2773" w:rsidRDefault="00B74F9F" w:rsidP="00B74F9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B74F9F" w:rsidRPr="004F2773" w:rsidRDefault="00B74F9F" w:rsidP="00B74F9F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F277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B74F9F" w:rsidRDefault="00B74F9F" w:rsidP="00B74F9F">
      <w:pPr>
        <w:pStyle w:val="Tekstpodstawowy"/>
        <w:rPr>
          <w:rFonts w:ascii="Verdana" w:hAnsi="Verdana" w:cs="Arial"/>
          <w:spacing w:val="-6"/>
          <w:sz w:val="20"/>
        </w:rPr>
      </w:pPr>
    </w:p>
    <w:p w:rsidR="00B74F9F" w:rsidRDefault="00B74F9F" w:rsidP="00B74F9F">
      <w:pPr>
        <w:pStyle w:val="Tekstpodstawowy"/>
        <w:rPr>
          <w:rFonts w:ascii="Verdana" w:hAnsi="Verdana" w:cs="Arial"/>
          <w:spacing w:val="-6"/>
          <w:sz w:val="20"/>
        </w:rPr>
      </w:pPr>
    </w:p>
    <w:p w:rsidR="00B74F9F" w:rsidRDefault="00B74F9F" w:rsidP="00B74F9F">
      <w:pPr>
        <w:jc w:val="both"/>
        <w:rPr>
          <w:rFonts w:ascii="Calibri" w:eastAsia="Calibri" w:hAnsi="Calibri" w:cs="Calibri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B74F9F" w:rsidRDefault="00B74F9F" w:rsidP="00B74F9F">
      <w:pPr>
        <w:jc w:val="both"/>
        <w:rPr>
          <w:rFonts w:ascii="Calibri" w:eastAsia="Calibri" w:hAnsi="Calibri" w:cs="Calibri"/>
        </w:rPr>
      </w:pPr>
    </w:p>
    <w:p w:rsidR="00B74F9F" w:rsidRPr="00BC2393" w:rsidRDefault="00B74F9F" w:rsidP="00B74F9F">
      <w:pPr>
        <w:jc w:val="both"/>
        <w:rPr>
          <w:rFonts w:ascii="Calibri" w:eastAsia="Calibri" w:hAnsi="Calibri" w:cs="Calibri"/>
        </w:rPr>
      </w:pPr>
    </w:p>
    <w:p w:rsidR="00B74F9F" w:rsidRPr="00BC2393" w:rsidRDefault="00B74F9F" w:rsidP="00B74F9F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:rsidR="00B74F9F" w:rsidRPr="00BC2393" w:rsidRDefault="00B74F9F" w:rsidP="00B74F9F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:rsidR="00B74F9F" w:rsidRPr="00BC2393" w:rsidRDefault="00B74F9F" w:rsidP="00B74F9F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B74F9F" w:rsidRDefault="00B74F9F" w:rsidP="00B74F9F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:rsidR="00B74F9F" w:rsidRPr="0075600E" w:rsidRDefault="00B74F9F" w:rsidP="00B74F9F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lang w:eastAsia="ar-SA"/>
        </w:rPr>
        <w:t>(miejscowość, data, podpis)</w:t>
      </w:r>
    </w:p>
    <w:p w:rsidR="00B74F9F" w:rsidRPr="001E160C" w:rsidRDefault="00B74F9F" w:rsidP="00B74F9F">
      <w:pPr>
        <w:pStyle w:val="Tekstpodstawowy"/>
        <w:rPr>
          <w:rFonts w:ascii="Verdana" w:hAnsi="Verdana" w:cs="Arial"/>
          <w:spacing w:val="-6"/>
          <w:sz w:val="20"/>
        </w:rPr>
      </w:pPr>
    </w:p>
    <w:p w:rsidR="00B74F9F" w:rsidRPr="004C09F6" w:rsidRDefault="00B74F9F" w:rsidP="00B74F9F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B74F9F" w:rsidRPr="004C09F6" w:rsidRDefault="00B74F9F" w:rsidP="00B74F9F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B74F9F" w:rsidRPr="004C09F6" w:rsidRDefault="00B74F9F" w:rsidP="00B74F9F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:rsidR="00B74F9F" w:rsidRPr="004C09F6" w:rsidRDefault="00B74F9F" w:rsidP="00B74F9F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B74F9F" w:rsidRPr="004C09F6" w:rsidRDefault="00B74F9F" w:rsidP="00B74F9F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B74F9F" w:rsidRPr="004C09F6" w:rsidRDefault="00B74F9F" w:rsidP="00B74F9F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B74F9F" w:rsidRPr="00A4185F" w:rsidRDefault="00B74F9F" w:rsidP="00B74F9F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C09F6">
        <w:rPr>
          <w:rFonts w:ascii="Calibri" w:eastAsia="Calibri" w:hAnsi="Calibri" w:cs="Calibri"/>
          <w:b/>
          <w:lang w:eastAsia="en-US"/>
        </w:rPr>
        <w:t>*</w:t>
      </w:r>
      <w:r w:rsidRPr="004C09F6">
        <w:rPr>
          <w:rFonts w:ascii="Calibri" w:eastAsia="Calibri" w:hAnsi="Calibri" w:cs="Calibri"/>
          <w:lang w:eastAsia="en-US"/>
        </w:rPr>
        <w:t>niepotrzebne skreślić</w:t>
      </w: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5603" w:rsidRDefault="00CF5603">
      <w:r>
        <w:separator/>
      </w:r>
    </w:p>
  </w:endnote>
  <w:endnote w:type="continuationSeparator" w:id="0">
    <w:p w:rsidR="00CF5603" w:rsidRDefault="00CF5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5603" w:rsidRDefault="00CF5603">
      <w:r>
        <w:separator/>
      </w:r>
    </w:p>
  </w:footnote>
  <w:footnote w:type="continuationSeparator" w:id="0">
    <w:p w:rsidR="00CF5603" w:rsidRDefault="00CF5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8"/>
  </w:num>
  <w:num w:numId="2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5603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D69AA"/>
    <w:rsid w:val="00635730"/>
    <w:rsid w:val="00691104"/>
    <w:rsid w:val="006D0F7E"/>
    <w:rsid w:val="007007FD"/>
    <w:rsid w:val="007613A2"/>
    <w:rsid w:val="00774622"/>
    <w:rsid w:val="007858A8"/>
    <w:rsid w:val="00793799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4F9F"/>
    <w:rsid w:val="00B75500"/>
    <w:rsid w:val="00B8264E"/>
    <w:rsid w:val="00B93047"/>
    <w:rsid w:val="00CF5603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31425E4F"/>
  <w15:chartTrackingRefBased/>
  <w15:docId w15:val="{0A84AEBE-15FE-4057-8DB4-1D654C551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74F9F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B74F9F"/>
    <w:pPr>
      <w:ind w:left="720"/>
      <w:contextualSpacing/>
    </w:pPr>
    <w:rPr>
      <w:color w:val="00000A"/>
      <w:sz w:val="24"/>
      <w:szCs w:val="24"/>
    </w:rPr>
  </w:style>
  <w:style w:type="character" w:customStyle="1" w:styleId="TekstpodstawowyZnak">
    <w:name w:val="Tekst podstawowy Znak"/>
    <w:link w:val="Tekstpodstawowy"/>
    <w:rsid w:val="00B74F9F"/>
    <w:rPr>
      <w:sz w:val="24"/>
    </w:rPr>
  </w:style>
  <w:style w:type="character" w:customStyle="1" w:styleId="AkapitzlistZnak">
    <w:name w:val="Akapit z listą Znak"/>
    <w:link w:val="Akapitzlist"/>
    <w:uiPriority w:val="34"/>
    <w:rsid w:val="00B74F9F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B74F9F"/>
  </w:style>
  <w:style w:type="paragraph" w:styleId="Bezodstpw">
    <w:name w:val="No Spacing"/>
    <w:uiPriority w:val="1"/>
    <w:qFormat/>
    <w:rsid w:val="00B74F9F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B74F9F"/>
    <w:rPr>
      <w:color w:val="00000A"/>
      <w:sz w:val="24"/>
      <w:szCs w:val="24"/>
      <w:lang w:eastAsia="zh-CN"/>
    </w:rPr>
  </w:style>
  <w:style w:type="character" w:styleId="Odwoaniedokomentarza">
    <w:name w:val="annotation reference"/>
    <w:uiPriority w:val="99"/>
    <w:semiHidden/>
    <w:unhideWhenUsed/>
    <w:rsid w:val="00B74F9F"/>
    <w:rPr>
      <w:sz w:val="16"/>
      <w:szCs w:val="16"/>
    </w:rPr>
  </w:style>
  <w:style w:type="paragraph" w:customStyle="1" w:styleId="pkt">
    <w:name w:val="pkt"/>
    <w:basedOn w:val="Normalny"/>
    <w:rsid w:val="00793799"/>
    <w:pPr>
      <w:suppressAutoHyphens/>
      <w:autoSpaceDN w:val="0"/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3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01CDA-F1AF-4D40-92EF-C4399EBA9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2491</Words>
  <Characters>18268</Characters>
  <Application>Microsoft Office Word</Application>
  <DocSecurity>0</DocSecurity>
  <Lines>152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2021-09-09T07:20:00Z</dcterms:created>
  <dcterms:modified xsi:type="dcterms:W3CDTF">2021-09-09T07:20:00Z</dcterms:modified>
</cp:coreProperties>
</file>