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E9B5B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641D3" w:rsidRPr="000641D3">
        <w:rPr>
          <w:rFonts w:ascii="Tahoma" w:hAnsi="Tahoma" w:cs="Tahoma"/>
          <w:bCs/>
          <w:sz w:val="20"/>
        </w:rPr>
        <w:t>NZ/47/D/P/LW/2021</w:t>
      </w:r>
    </w:p>
    <w:p w14:paraId="38AAD74A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D11F493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4E051D8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2CB085EA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B0E2F9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A435AB7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FBE92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0F2D8D97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19D815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277DC3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B49171A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E0845E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6E28F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4327B16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64CE86E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621B1441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3E4D981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3D79062D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6EEBDC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FF3FF97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7EA144C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BD983E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32A612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820B3A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099A0BB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75C0BF86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E807987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1C32801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6E280DC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A76513C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3817586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72A7D0B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AFFFA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94CA06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BB1E60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02D39D1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B3EA52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7D5246D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874CB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13AE5A4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22CA9C5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51DD0FD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28B6BC6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05674FFB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6774145E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6B3E3F39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641D3" w:rsidRPr="000641D3">
        <w:rPr>
          <w:rFonts w:ascii="Tahoma" w:hAnsi="Tahoma" w:cs="Tahoma"/>
          <w:b/>
          <w:bCs/>
          <w:sz w:val="18"/>
        </w:rPr>
        <w:t xml:space="preserve">Dostawy soczewek wewnątrzgałkowych z dzierżawą aparatu: </w:t>
      </w:r>
      <w:proofErr w:type="spellStart"/>
      <w:r w:rsidR="000641D3" w:rsidRPr="000641D3">
        <w:rPr>
          <w:rFonts w:ascii="Tahoma" w:hAnsi="Tahoma" w:cs="Tahoma"/>
          <w:b/>
          <w:bCs/>
          <w:sz w:val="18"/>
        </w:rPr>
        <w:t>Biometru</w:t>
      </w:r>
      <w:proofErr w:type="spellEnd"/>
      <w:r w:rsidR="000641D3" w:rsidRPr="000641D3">
        <w:rPr>
          <w:rFonts w:ascii="Tahoma" w:hAnsi="Tahoma" w:cs="Tahoma"/>
          <w:b/>
          <w:bCs/>
          <w:sz w:val="18"/>
        </w:rPr>
        <w:t xml:space="preserve"> optycznego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4E0C6F2F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4E12331E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2B3FE5F5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4D65BC99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A2EFD48" w14:textId="3D88A2EB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27B7923E" w14:textId="6476F6B5"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8641B5">
        <w:rPr>
          <w:rFonts w:ascii="Georgia" w:hAnsi="Georgia"/>
        </w:rPr>
        <w:t xml:space="preserve">Soczewki wewnątrzgałkowe z dzierżawą </w:t>
      </w:r>
      <w:proofErr w:type="spellStart"/>
      <w:r w:rsidR="008641B5">
        <w:rPr>
          <w:rFonts w:ascii="Georgia" w:hAnsi="Georgia"/>
        </w:rPr>
        <w:t>Biometru</w:t>
      </w:r>
      <w:proofErr w:type="spellEnd"/>
      <w:r w:rsidR="008641B5">
        <w:rPr>
          <w:rFonts w:ascii="Georgia" w:hAnsi="Georgia"/>
        </w:rPr>
        <w:t xml:space="preserve"> optycznego</w:t>
      </w:r>
    </w:p>
    <w:p w14:paraId="48721B41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5C8C786F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13F522C7" w14:textId="36E923A8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758F4823" w14:textId="77777777" w:rsidR="00C6714A" w:rsidRPr="00AE481A" w:rsidRDefault="00C6714A" w:rsidP="00C6714A">
      <w:pPr>
        <w:pStyle w:val="Nagwek4"/>
        <w:spacing w:line="480" w:lineRule="auto"/>
        <w:rPr>
          <w:rFonts w:ascii="Tahoma" w:hAnsi="Tahoma" w:cs="Tahoma"/>
          <w:sz w:val="18"/>
        </w:rPr>
      </w:pPr>
      <w:r w:rsidRPr="00AE481A">
        <w:rPr>
          <w:rFonts w:ascii="Tahoma" w:hAnsi="Tahoma" w:cs="Tahoma"/>
          <w:sz w:val="18"/>
        </w:rPr>
        <w:t>Początkowa wartość  rynkowa przedmiotu dzierżawy</w:t>
      </w:r>
    </w:p>
    <w:p w14:paraId="14CF680B" w14:textId="5EB2A866" w:rsidR="00C6714A" w:rsidRPr="00C6714A" w:rsidRDefault="00C6714A" w:rsidP="00C6714A">
      <w:pPr>
        <w:pStyle w:val="Nagwek4"/>
        <w:spacing w:line="480" w:lineRule="auto"/>
        <w:rPr>
          <w:rFonts w:ascii="Tahoma" w:hAnsi="Tahoma" w:cs="Tahoma"/>
          <w:b w:val="0"/>
          <w:bCs w:val="0"/>
          <w:sz w:val="18"/>
        </w:rPr>
      </w:pPr>
      <w:proofErr w:type="spellStart"/>
      <w:r>
        <w:rPr>
          <w:rFonts w:ascii="Tahoma" w:hAnsi="Tahoma" w:cs="Tahoma"/>
          <w:sz w:val="18"/>
        </w:rPr>
        <w:t>Biometr</w:t>
      </w:r>
      <w:proofErr w:type="spellEnd"/>
      <w:r>
        <w:rPr>
          <w:rFonts w:ascii="Tahoma" w:hAnsi="Tahoma" w:cs="Tahoma"/>
          <w:sz w:val="18"/>
        </w:rPr>
        <w:t xml:space="preserve"> optyczny</w:t>
      </w:r>
      <w:r w:rsidRPr="00AE481A">
        <w:rPr>
          <w:rFonts w:ascii="Tahoma" w:hAnsi="Tahoma" w:cs="Tahoma"/>
          <w:sz w:val="18"/>
        </w:rPr>
        <w:t xml:space="preserve">: </w:t>
      </w:r>
      <w:r w:rsidRPr="00C6714A">
        <w:rPr>
          <w:rFonts w:ascii="Tahoma" w:hAnsi="Tahoma" w:cs="Tahoma"/>
          <w:b w:val="0"/>
          <w:bCs w:val="0"/>
          <w:sz w:val="18"/>
        </w:rPr>
        <w:t>…………………………………</w:t>
      </w:r>
      <w:r>
        <w:rPr>
          <w:rFonts w:ascii="Tahoma" w:hAnsi="Tahoma" w:cs="Tahoma"/>
          <w:b w:val="0"/>
          <w:bCs w:val="0"/>
          <w:sz w:val="18"/>
        </w:rPr>
        <w:t>…………………………….</w:t>
      </w:r>
    </w:p>
    <w:p w14:paraId="2909BC73" w14:textId="38203706" w:rsidR="00C6714A" w:rsidRPr="00EA0155" w:rsidRDefault="00C6714A" w:rsidP="00C6714A">
      <w:pPr>
        <w:pStyle w:val="Nagwek4"/>
        <w:spacing w:line="480" w:lineRule="auto"/>
        <w:rPr>
          <w:rFonts w:ascii="Tahoma" w:hAnsi="Tahoma" w:cs="Tahoma"/>
          <w:b w:val="0"/>
          <w:bCs w:val="0"/>
          <w:sz w:val="18"/>
        </w:rPr>
      </w:pPr>
      <w:r w:rsidRPr="00C6714A">
        <w:rPr>
          <w:rFonts w:ascii="Tahoma" w:hAnsi="Tahoma" w:cs="Tahoma"/>
          <w:b w:val="0"/>
          <w:bCs w:val="0"/>
          <w:sz w:val="18"/>
        </w:rPr>
        <w:t xml:space="preserve">- </w:t>
      </w:r>
      <w:r w:rsidRPr="00EA0155">
        <w:rPr>
          <w:rFonts w:ascii="Tahoma" w:hAnsi="Tahoma" w:cs="Tahoma"/>
          <w:b w:val="0"/>
          <w:bCs w:val="0"/>
          <w:sz w:val="18"/>
        </w:rPr>
        <w:t xml:space="preserve">wynosi: ……………………………………. zł. w tym podatek VAT ……………………………….; </w:t>
      </w:r>
    </w:p>
    <w:p w14:paraId="3BB5F96A" w14:textId="77777777" w:rsidR="00EA0155" w:rsidRPr="00EA0155" w:rsidRDefault="00EA0155" w:rsidP="00EA0155">
      <w:pPr>
        <w:rPr>
          <w:rFonts w:ascii="Tahoma" w:hAnsi="Tahoma" w:cs="Tahoma"/>
          <w:sz w:val="18"/>
          <w:szCs w:val="18"/>
        </w:rPr>
      </w:pPr>
    </w:p>
    <w:p w14:paraId="4F2E1FE3" w14:textId="77777777" w:rsidR="00EA0155" w:rsidRPr="00EA0155" w:rsidRDefault="00EA0155" w:rsidP="00EA0155">
      <w:pPr>
        <w:rPr>
          <w:rFonts w:ascii="Tahoma" w:hAnsi="Tahoma" w:cs="Tahoma"/>
          <w:sz w:val="18"/>
          <w:szCs w:val="18"/>
        </w:rPr>
      </w:pPr>
      <w:r w:rsidRPr="00EA0155">
        <w:rPr>
          <w:rFonts w:ascii="Tahoma" w:hAnsi="Tahoma" w:cs="Tahoma"/>
          <w:sz w:val="18"/>
          <w:szCs w:val="18"/>
        </w:rPr>
        <w:t xml:space="preserve">umorzenie na dzień oddania w dzierżawę ………………………………………. zł., w tym podatek </w:t>
      </w:r>
    </w:p>
    <w:p w14:paraId="378A3323" w14:textId="77777777" w:rsidR="00EA0155" w:rsidRPr="00EA0155" w:rsidRDefault="00EA0155" w:rsidP="00EA0155">
      <w:pPr>
        <w:rPr>
          <w:rFonts w:ascii="Tahoma" w:hAnsi="Tahoma" w:cs="Tahoma"/>
          <w:sz w:val="18"/>
          <w:szCs w:val="18"/>
        </w:rPr>
      </w:pPr>
    </w:p>
    <w:p w14:paraId="4BD8A03A" w14:textId="77777777" w:rsidR="00EA0155" w:rsidRPr="00EA0155" w:rsidRDefault="00EA0155" w:rsidP="00EA0155">
      <w:pPr>
        <w:rPr>
          <w:rFonts w:ascii="Tahoma" w:hAnsi="Tahoma" w:cs="Tahoma"/>
          <w:sz w:val="18"/>
          <w:szCs w:val="18"/>
        </w:rPr>
      </w:pPr>
      <w:r w:rsidRPr="00EA0155">
        <w:rPr>
          <w:rFonts w:ascii="Tahoma" w:hAnsi="Tahoma" w:cs="Tahoma"/>
          <w:sz w:val="18"/>
          <w:szCs w:val="18"/>
        </w:rPr>
        <w:t>VAT………………………………</w:t>
      </w:r>
    </w:p>
    <w:p w14:paraId="46EBB865" w14:textId="77777777" w:rsidR="00EA0155" w:rsidRPr="00EA0155" w:rsidRDefault="00EA0155" w:rsidP="00EA0155"/>
    <w:p w14:paraId="694773B1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752E4808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0B8E48FB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6C927237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9348830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7F597BF7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6F5AD77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2A04C34A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0C7616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1B0B41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8B674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3C4BAD6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D406C1F" w14:textId="5DB94C2D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8AC3683" w14:textId="71B40319" w:rsidR="00EA0155" w:rsidRDefault="00EA015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1E7C92D" w14:textId="77777777" w:rsidR="00EA0155" w:rsidRDefault="00EA015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B80CCEF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 xml:space="preserve">Załącznikami do niniejszej oferty są: </w:t>
      </w:r>
    </w:p>
    <w:p w14:paraId="0742C76B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7E8F82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F842D4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CC90EF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F4F2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59D558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FE6F044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799C1A78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4B06F84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2FB319F5" w14:textId="77777777" w:rsidR="000D4867" w:rsidRPr="00965DBB" w:rsidRDefault="000D4867" w:rsidP="000D4867">
      <w:pPr>
        <w:rPr>
          <w:rFonts w:eastAsia="MS Mincho"/>
        </w:rPr>
      </w:pPr>
    </w:p>
    <w:p w14:paraId="04F7A15A" w14:textId="77777777"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36FA9" w14:textId="77777777" w:rsidR="00E437B7" w:rsidRDefault="00E437B7">
      <w:r>
        <w:separator/>
      </w:r>
    </w:p>
  </w:endnote>
  <w:endnote w:type="continuationSeparator" w:id="0">
    <w:p w14:paraId="090852C8" w14:textId="77777777" w:rsidR="00E437B7" w:rsidRDefault="00E43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4CBCB" w14:textId="77777777" w:rsidR="000641D3" w:rsidRDefault="00064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F9AB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0AE64B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3D5970C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2B486F04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14D7C0E6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3410063B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4CB2D" w14:textId="77777777" w:rsidR="000641D3" w:rsidRDefault="00064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5A8E7" w14:textId="77777777" w:rsidR="00E437B7" w:rsidRDefault="00E437B7">
      <w:r>
        <w:separator/>
      </w:r>
    </w:p>
  </w:footnote>
  <w:footnote w:type="continuationSeparator" w:id="0">
    <w:p w14:paraId="73B96CA6" w14:textId="77777777" w:rsidR="00E437B7" w:rsidRDefault="00E43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44DC5" w14:textId="77777777" w:rsidR="000641D3" w:rsidRDefault="00064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FB36D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5233670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2EC385D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92477" w14:textId="77777777" w:rsidR="000641D3" w:rsidRDefault="00064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7B7"/>
    <w:rsid w:val="00020F7D"/>
    <w:rsid w:val="000641D3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8641B5"/>
    <w:rsid w:val="00893BB9"/>
    <w:rsid w:val="009200B1"/>
    <w:rsid w:val="009C19AD"/>
    <w:rsid w:val="00A02D66"/>
    <w:rsid w:val="00C446A2"/>
    <w:rsid w:val="00C6714A"/>
    <w:rsid w:val="00C8648B"/>
    <w:rsid w:val="00D3160B"/>
    <w:rsid w:val="00E437B7"/>
    <w:rsid w:val="00EA0155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E2D11"/>
  <w15:chartTrackingRefBased/>
  <w15:docId w15:val="{7CEB147E-B234-48F3-9835-C63F4E85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0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618</Words>
  <Characters>6982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2021-09-14T10:12:00Z</dcterms:created>
  <dcterms:modified xsi:type="dcterms:W3CDTF">2021-09-14T10:12:00Z</dcterms:modified>
</cp:coreProperties>
</file>