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73920" w:rsidRDefault="00E73920" w:rsidP="00E739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E73920" w:rsidRDefault="00E73920" w:rsidP="00E739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73920" w:rsidRDefault="00E73920" w:rsidP="00E7392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73920" w:rsidRDefault="00E73920" w:rsidP="00E739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73920" w:rsidRDefault="00E73920" w:rsidP="00E7392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73920" w:rsidRDefault="00E73920" w:rsidP="00E7392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73920" w:rsidRDefault="00E73920" w:rsidP="00E7392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73920" w:rsidRDefault="00E73920" w:rsidP="00E73920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73920" w:rsidRDefault="00E73920" w:rsidP="00E73920">
      <w:pPr>
        <w:rPr>
          <w:b/>
          <w:sz w:val="22"/>
          <w:szCs w:val="22"/>
        </w:rPr>
      </w:pPr>
      <w:r>
        <w:rPr>
          <w:b/>
          <w:sz w:val="22"/>
          <w:szCs w:val="22"/>
        </w:rPr>
        <w:t>Al. Mickiewicza 30, 30-059 Kraków,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D403D" w:rsidRPr="00ED403D">
        <w:rPr>
          <w:b/>
        </w:rPr>
        <w:t>Dostawa oprogramowania do modelowania, symulacji i optymalizacji układów energetycznych oraz przemysłowych w części dydaktyczno-badawczej Centrum Energetyki - KC-zp.272-457/21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525FFB" w:rsidRDefault="00525FFB" w:rsidP="00525FFB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netto za </w:t>
      </w:r>
      <w:r w:rsidR="00FE7610">
        <w:rPr>
          <w:b/>
          <w:sz w:val="20"/>
          <w:szCs w:val="20"/>
        </w:rPr>
        <w:t>5 licencji akademickich na okres 3 lat wraz ze wsparciem technicznym</w:t>
      </w:r>
      <w:r>
        <w:rPr>
          <w:b/>
          <w:sz w:val="20"/>
          <w:szCs w:val="20"/>
        </w:rPr>
        <w:t>:</w:t>
      </w:r>
      <w:r w:rsidR="00FE761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....................... PLN</w:t>
      </w:r>
    </w:p>
    <w:p w:rsidR="00525FFB" w:rsidRDefault="00525FFB" w:rsidP="00525FFB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525FFB" w:rsidRDefault="00525FFB" w:rsidP="00525FFB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brutto: ......................................................................... PLN</w:t>
      </w:r>
    </w:p>
    <w:p w:rsidR="00525FFB" w:rsidRDefault="00525FFB" w:rsidP="00525FF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525FFB" w:rsidRDefault="00525FFB" w:rsidP="00525FF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:rsidR="00525FFB" w:rsidRDefault="00525FFB" w:rsidP="00525FF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525FFB" w:rsidRDefault="00525FFB" w:rsidP="00525FFB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 PLN</w:t>
      </w:r>
    </w:p>
    <w:p w:rsidR="00525FFB" w:rsidRDefault="00525FFB" w:rsidP="00525FFB">
      <w:pPr>
        <w:pStyle w:val="Tekstpodstawowy"/>
        <w:rPr>
          <w:b w:val="0"/>
          <w:bCs/>
          <w:sz w:val="20"/>
          <w:szCs w:val="20"/>
        </w:rPr>
      </w:pPr>
      <w:r>
        <w:rPr>
          <w:sz w:val="20"/>
          <w:szCs w:val="20"/>
        </w:rPr>
        <w:t xml:space="preserve">Nazwa, producent, wersja zaoferowanej licencji oprogramowania: </w:t>
      </w:r>
      <w:r>
        <w:rPr>
          <w:b w:val="0"/>
          <w:bCs/>
          <w:sz w:val="20"/>
          <w:szCs w:val="20"/>
        </w:rPr>
        <w:t>………………………………………</w:t>
      </w:r>
    </w:p>
    <w:p w:rsidR="00525FFB" w:rsidRDefault="00525FFB" w:rsidP="00525FFB">
      <w:pPr>
        <w:pStyle w:val="Tekstpodstawowy"/>
        <w:rPr>
          <w:sz w:val="20"/>
          <w:szCs w:val="20"/>
        </w:rPr>
      </w:pPr>
    </w:p>
    <w:p w:rsidR="00525FFB" w:rsidRDefault="00525FFB" w:rsidP="00525FFB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0054C2" w:rsidRPr="000054C2">
        <w:rPr>
          <w:sz w:val="20"/>
          <w:szCs w:val="20"/>
        </w:rPr>
        <w:t>do</w:t>
      </w:r>
      <w:r w:rsidR="000054C2">
        <w:rPr>
          <w:b/>
          <w:sz w:val="20"/>
          <w:szCs w:val="20"/>
        </w:rPr>
        <w:t xml:space="preserve"> </w:t>
      </w:r>
      <w:r w:rsidR="000054C2" w:rsidRPr="000054C2">
        <w:rPr>
          <w:bCs/>
          <w:sz w:val="20"/>
          <w:szCs w:val="20"/>
        </w:rPr>
        <w:t xml:space="preserve">30 dni od </w:t>
      </w:r>
      <w:r w:rsidRPr="000054C2">
        <w:rPr>
          <w:bCs/>
          <w:sz w:val="20"/>
          <w:szCs w:val="20"/>
        </w:rPr>
        <w:t>daty podpisania umowy</w:t>
      </w:r>
    </w:p>
    <w:p w:rsidR="000054C2" w:rsidRPr="000054C2" w:rsidRDefault="000054C2" w:rsidP="00525FFB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Szybkość reakcji na zgłoszenie problemów technicznych - </w:t>
      </w:r>
      <w:r w:rsidRPr="000054C2">
        <w:rPr>
          <w:sz w:val="20"/>
          <w:szCs w:val="20"/>
        </w:rPr>
        <w:t xml:space="preserve">……. </w:t>
      </w:r>
      <w:r w:rsidRPr="00A879C9">
        <w:rPr>
          <w:sz w:val="20"/>
          <w:szCs w:val="20"/>
        </w:rPr>
        <w:t xml:space="preserve">dni </w:t>
      </w:r>
      <w:r w:rsidR="00FE7610" w:rsidRPr="00A879C9">
        <w:rPr>
          <w:sz w:val="20"/>
          <w:szCs w:val="20"/>
        </w:rPr>
        <w:t xml:space="preserve">roboczych </w:t>
      </w:r>
      <w:r w:rsidR="00A879C9" w:rsidRPr="00A879C9">
        <w:rPr>
          <w:sz w:val="20"/>
          <w:szCs w:val="20"/>
          <w:highlight w:val="yellow"/>
        </w:rPr>
        <w:t>(kryterium oceny ofert)</w:t>
      </w:r>
      <w:bookmarkStart w:id="0" w:name="_GoBack"/>
      <w:bookmarkEnd w:id="0"/>
    </w:p>
    <w:p w:rsidR="00525FFB" w:rsidRDefault="00525FFB" w:rsidP="00525FFB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b/>
          <w:sz w:val="20"/>
          <w:szCs w:val="20"/>
        </w:rPr>
        <w:t xml:space="preserve"> TAK/NIE</w:t>
      </w:r>
    </w:p>
    <w:p w:rsidR="00525FFB" w:rsidRDefault="00525FFB" w:rsidP="00525FF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525FF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0E08D7" w:rsidRDefault="008D2AB8" w:rsidP="000E08D7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 w:rsidR="000E08D7">
        <w:rPr>
          <w:b/>
          <w:sz w:val="20"/>
          <w:szCs w:val="20"/>
          <w:u w:val="single"/>
        </w:rPr>
        <w:lastRenderedPageBreak/>
        <w:t>Jednocześnie oświadczamy, że:</w:t>
      </w:r>
    </w:p>
    <w:p w:rsidR="000E08D7" w:rsidRDefault="000E08D7" w:rsidP="000E08D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0E08D7" w:rsidRPr="001731B3" w:rsidRDefault="000E08D7" w:rsidP="000E08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</w:t>
      </w:r>
      <w:r w:rsidRPr="001731B3">
        <w:rPr>
          <w:color w:val="000000"/>
          <w:sz w:val="20"/>
          <w:szCs w:val="20"/>
          <w:lang w:eastAsia="ar-SA"/>
        </w:rPr>
        <w:t>zobowiązujemy się, w przypadku wyboru naszej oferty, do zawarcia umowy zgodnej z niniejszą ofertą, na warunkach określonych w Specyfikacji Warunków Zamówienia, w miejscu i terminie wyznaczonym przez zamawiającego</w:t>
      </w:r>
      <w:r w:rsidRPr="001731B3">
        <w:rPr>
          <w:color w:val="000000"/>
          <w:sz w:val="20"/>
          <w:szCs w:val="20"/>
        </w:rPr>
        <w:t xml:space="preserve"> i nie wnosimy do nich żadnych zastrzeżeń.</w:t>
      </w:r>
    </w:p>
    <w:p w:rsidR="001731B3" w:rsidRPr="001731B3" w:rsidRDefault="001731B3" w:rsidP="00A95E18">
      <w:pPr>
        <w:numPr>
          <w:ilvl w:val="0"/>
          <w:numId w:val="1"/>
        </w:numPr>
        <w:jc w:val="both"/>
        <w:rPr>
          <w:b/>
          <w:sz w:val="20"/>
          <w:szCs w:val="20"/>
        </w:rPr>
      </w:pPr>
      <w:r w:rsidRPr="001731B3">
        <w:rPr>
          <w:b/>
          <w:sz w:val="20"/>
          <w:szCs w:val="20"/>
        </w:rPr>
        <w:t>Oświadczam, że zaoferowane oprogramowania są dopuszczone do użytkowania na terenie Polski zgodnie z obowiązującymi normami i przepisami prawnymi</w:t>
      </w:r>
      <w:r>
        <w:rPr>
          <w:b/>
          <w:sz w:val="20"/>
          <w:szCs w:val="20"/>
        </w:rPr>
        <w:t>.</w:t>
      </w:r>
      <w:r w:rsidRPr="001731B3">
        <w:rPr>
          <w:b/>
          <w:sz w:val="20"/>
          <w:szCs w:val="20"/>
        </w:rPr>
        <w:t xml:space="preserve"> </w:t>
      </w:r>
    </w:p>
    <w:p w:rsidR="000E08D7" w:rsidRPr="001731B3" w:rsidRDefault="000E08D7" w:rsidP="00A95E18">
      <w:pPr>
        <w:numPr>
          <w:ilvl w:val="0"/>
          <w:numId w:val="1"/>
        </w:numPr>
        <w:jc w:val="both"/>
        <w:rPr>
          <w:sz w:val="20"/>
          <w:szCs w:val="20"/>
        </w:rPr>
      </w:pPr>
      <w:r w:rsidRPr="001731B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E08D7" w:rsidRDefault="000E08D7" w:rsidP="000E08D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E08D7" w:rsidRDefault="000E08D7" w:rsidP="000E08D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E08D7" w:rsidRDefault="000E08D7" w:rsidP="000E08D7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E08D7" w:rsidTr="000E08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08D7" w:rsidRDefault="000E08D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08D7" w:rsidRDefault="000E08D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0E08D7" w:rsidRDefault="000E08D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E08D7" w:rsidRDefault="000E08D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E08D7" w:rsidTr="000E08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E08D7" w:rsidTr="000E08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08D7" w:rsidRDefault="000E08D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0E08D7" w:rsidRDefault="000E08D7" w:rsidP="000E08D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0E08D7" w:rsidRDefault="000E08D7" w:rsidP="000E08D7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0E08D7" w:rsidRDefault="000E08D7" w:rsidP="000E08D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0E08D7" w:rsidRDefault="000E08D7" w:rsidP="000E08D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0E08D7" w:rsidRDefault="000E08D7" w:rsidP="000E08D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0E08D7" w:rsidRDefault="000E08D7" w:rsidP="000E08D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0E08D7" w:rsidRDefault="000E08D7" w:rsidP="000E08D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0E08D7" w:rsidRDefault="000E08D7" w:rsidP="000E08D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0E08D7" w:rsidRDefault="000E08D7" w:rsidP="000E08D7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0E08D7" w:rsidRDefault="000E08D7" w:rsidP="000E08D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0E08D7" w:rsidRDefault="000E08D7" w:rsidP="000E08D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0E08D7" w:rsidRDefault="000E08D7" w:rsidP="000E08D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0E08D7" w:rsidRDefault="000E08D7" w:rsidP="000E08D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E08D7" w:rsidRDefault="000E08D7" w:rsidP="000E08D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0E08D7" w:rsidRDefault="000E08D7" w:rsidP="000E08D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0E08D7" w:rsidRDefault="000E08D7" w:rsidP="000E08D7">
      <w:pPr>
        <w:ind w:left="360"/>
        <w:jc w:val="both"/>
        <w:rPr>
          <w:sz w:val="20"/>
          <w:szCs w:val="20"/>
        </w:rPr>
      </w:pPr>
    </w:p>
    <w:p w:rsidR="000E08D7" w:rsidRDefault="000E08D7" w:rsidP="000E08D7">
      <w:pPr>
        <w:jc w:val="both"/>
        <w:rPr>
          <w:sz w:val="20"/>
          <w:szCs w:val="20"/>
        </w:rPr>
      </w:pPr>
    </w:p>
    <w:p w:rsidR="000E08D7" w:rsidRDefault="000E08D7" w:rsidP="000E08D7">
      <w:pPr>
        <w:jc w:val="both"/>
        <w:rPr>
          <w:sz w:val="20"/>
          <w:szCs w:val="20"/>
        </w:rPr>
      </w:pPr>
    </w:p>
    <w:p w:rsidR="000E08D7" w:rsidRDefault="000E08D7" w:rsidP="000E08D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sz w:val="20"/>
          <w:szCs w:val="20"/>
          <w:lang w:eastAsia="zh-CN"/>
        </w:rPr>
      </w:pP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Oferta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powinna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Arial" w:eastAsia="Calibri" w:hAnsi="Arial" w:cs="Arial"/>
          <w:color w:val="FF0000"/>
          <w:sz w:val="20"/>
          <w:szCs w:val="20"/>
          <w:lang w:eastAsia="zh-CN"/>
        </w:rPr>
        <w:t>.</w:t>
      </w:r>
    </w:p>
    <w:p w:rsidR="00FE545C" w:rsidRDefault="00FE545C" w:rsidP="000E08D7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495" w:rsidRDefault="00760495">
      <w:r>
        <w:separator/>
      </w:r>
    </w:p>
  </w:endnote>
  <w:endnote w:type="continuationSeparator" w:id="0">
    <w:p w:rsidR="00760495" w:rsidRDefault="00760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03D" w:rsidRDefault="00ED40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03D" w:rsidRDefault="00ED40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495" w:rsidRDefault="00760495">
      <w:r>
        <w:separator/>
      </w:r>
    </w:p>
  </w:footnote>
  <w:footnote w:type="continuationSeparator" w:id="0">
    <w:p w:rsidR="00760495" w:rsidRDefault="00760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03D" w:rsidRDefault="00ED4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03D" w:rsidRDefault="00ED40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495"/>
    <w:rsid w:val="000054C2"/>
    <w:rsid w:val="00012286"/>
    <w:rsid w:val="00071CCC"/>
    <w:rsid w:val="000B731D"/>
    <w:rsid w:val="000D6134"/>
    <w:rsid w:val="000E08D7"/>
    <w:rsid w:val="000E09C7"/>
    <w:rsid w:val="000F6589"/>
    <w:rsid w:val="00106636"/>
    <w:rsid w:val="00116EC6"/>
    <w:rsid w:val="001731B3"/>
    <w:rsid w:val="001801DD"/>
    <w:rsid w:val="001D4612"/>
    <w:rsid w:val="00207E98"/>
    <w:rsid w:val="002723B0"/>
    <w:rsid w:val="00315A4A"/>
    <w:rsid w:val="004B7300"/>
    <w:rsid w:val="004C6753"/>
    <w:rsid w:val="00525FFB"/>
    <w:rsid w:val="00595C87"/>
    <w:rsid w:val="005D2C65"/>
    <w:rsid w:val="005E6D94"/>
    <w:rsid w:val="0063384F"/>
    <w:rsid w:val="00643C6F"/>
    <w:rsid w:val="00646202"/>
    <w:rsid w:val="0065290F"/>
    <w:rsid w:val="00670C47"/>
    <w:rsid w:val="006815F6"/>
    <w:rsid w:val="0076049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79C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3920"/>
    <w:rsid w:val="00E949B0"/>
    <w:rsid w:val="00ED403D"/>
    <w:rsid w:val="00F00591"/>
    <w:rsid w:val="00F51688"/>
    <w:rsid w:val="00F53146"/>
    <w:rsid w:val="00F91018"/>
    <w:rsid w:val="00FA0F30"/>
    <w:rsid w:val="00FA51A4"/>
    <w:rsid w:val="00FE545C"/>
    <w:rsid w:val="00FE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9FFBE6"/>
  <w15:chartTrackingRefBased/>
  <w15:docId w15:val="{1CA9F87E-C7EA-46A7-9498-6CB6463C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5B8E4-7D02-4C60-875A-F7D8B824A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534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9</cp:revision>
  <cp:lastPrinted>1899-12-31T23:00:00Z</cp:lastPrinted>
  <dcterms:created xsi:type="dcterms:W3CDTF">2021-09-03T07:00:00Z</dcterms:created>
  <dcterms:modified xsi:type="dcterms:W3CDTF">2021-09-16T06:49:00Z</dcterms:modified>
</cp:coreProperties>
</file>