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21833B58" w:rsidR="00281DC6" w:rsidRPr="001D6A52" w:rsidRDefault="001D6A52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1</w:t>
      </w:r>
      <w:r w:rsidR="00742FE3">
        <w:rPr>
          <w:b/>
          <w:color w:val="FF0000"/>
          <w:sz w:val="28"/>
          <w:szCs w:val="20"/>
        </w:rPr>
        <w:t>7</w:t>
      </w:r>
      <w:r>
        <w:rPr>
          <w:b/>
          <w:color w:val="FF0000"/>
          <w:sz w:val="28"/>
          <w:szCs w:val="20"/>
        </w:rPr>
        <w:t>.09.2021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52899F4A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E20736" w:rsidRPr="00E20736">
        <w:rPr>
          <w:b/>
          <w:color w:val="FF0000"/>
          <w:sz w:val="22"/>
          <w:szCs w:val="22"/>
        </w:rPr>
        <w:t>6</w:t>
      </w:r>
      <w:r w:rsidR="00D10B2A" w:rsidRPr="00E20736">
        <w:rPr>
          <w:b/>
          <w:color w:val="FF0000"/>
          <w:sz w:val="22"/>
          <w:szCs w:val="22"/>
        </w:rPr>
        <w:t xml:space="preserve"> </w:t>
      </w:r>
      <w:r w:rsidR="00D10B2A">
        <w:rPr>
          <w:b/>
          <w:sz w:val="22"/>
          <w:szCs w:val="22"/>
        </w:rPr>
        <w:t>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7DFAEDCD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007124">
        <w:rPr>
          <w:bCs/>
          <w:sz w:val="22"/>
          <w:u w:val="single"/>
        </w:rPr>
        <w:t>System uzdatniania wody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2391DADD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do znieczuleń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0B19E7F5" w:rsidR="00F24E90" w:rsidRPr="00351844" w:rsidRDefault="00F24E90" w:rsidP="00F24E90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351844">
        <w:rPr>
          <w:bCs/>
          <w:color w:val="FF0000"/>
          <w:sz w:val="22"/>
          <w:u w:val="single"/>
        </w:rPr>
        <w:t xml:space="preserve">Zadanie nr 3: </w:t>
      </w:r>
      <w:r w:rsidR="00007124" w:rsidRPr="00351844">
        <w:rPr>
          <w:bCs/>
          <w:color w:val="FF0000"/>
          <w:sz w:val="22"/>
          <w:u w:val="single"/>
        </w:rPr>
        <w:t>Pompy Ascor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344E4D32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Aparaty RTG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650469E8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07124">
        <w:rPr>
          <w:bCs/>
          <w:sz w:val="22"/>
          <w:u w:val="single"/>
        </w:rPr>
        <w:t>Różne urządzenia medyczne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311BCB4" w14:textId="78CD30C7" w:rsidR="00351844" w:rsidRPr="00351844" w:rsidRDefault="00351844" w:rsidP="00351844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351844">
        <w:rPr>
          <w:bCs/>
          <w:color w:val="FF0000"/>
          <w:sz w:val="22"/>
          <w:u w:val="single"/>
        </w:rPr>
        <w:t>Zadanie nr 6: Zestawy do prób wysiłkowych</w:t>
      </w:r>
    </w:p>
    <w:p w14:paraId="2A8109F4" w14:textId="77777777" w:rsidR="00351844" w:rsidRPr="00351844" w:rsidRDefault="00351844" w:rsidP="00351844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351844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336790D6" w14:textId="77777777" w:rsidR="00351844" w:rsidRPr="00351844" w:rsidRDefault="00351844" w:rsidP="00351844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351844">
        <w:rPr>
          <w:b/>
          <w:color w:val="FF0000"/>
          <w:sz w:val="22"/>
        </w:rPr>
        <w:t>Wartość brutto za wykonanie całości przedmiotu zamówienia wynosi: ……………….. zł</w:t>
      </w:r>
    </w:p>
    <w:p w14:paraId="272C2840" w14:textId="77777777" w:rsidR="00351844" w:rsidRPr="00351844" w:rsidRDefault="00351844" w:rsidP="00351844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351844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6410F62A" w14:textId="77777777" w:rsidR="00351844" w:rsidRPr="00351844" w:rsidRDefault="00351844" w:rsidP="00351844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351844">
        <w:rPr>
          <w:bCs/>
          <w:color w:val="FF0000"/>
          <w:sz w:val="22"/>
        </w:rPr>
        <w:t>ww. wartości wyliczone zgodnie z odpowiednią tabelą</w:t>
      </w:r>
      <w:r w:rsidRPr="00351844">
        <w:rPr>
          <w:b/>
          <w:bCs/>
          <w:color w:val="FF0000"/>
          <w:sz w:val="22"/>
        </w:rPr>
        <w:t xml:space="preserve"> </w:t>
      </w:r>
      <w:r w:rsidRPr="00351844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79C09E11" w14:textId="77777777" w:rsidR="00351844" w:rsidRPr="00351844" w:rsidRDefault="00351844" w:rsidP="00351844">
      <w:pPr>
        <w:jc w:val="both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 xml:space="preserve">w tym: </w:t>
      </w:r>
    </w:p>
    <w:p w14:paraId="6D7CF932" w14:textId="77777777" w:rsidR="00351844" w:rsidRPr="00351844" w:rsidRDefault="00351844" w:rsidP="00351844">
      <w:pPr>
        <w:numPr>
          <w:ilvl w:val="0"/>
          <w:numId w:val="8"/>
        </w:numPr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 xml:space="preserve">Koszt jednego przeglądu </w:t>
      </w:r>
    </w:p>
    <w:p w14:paraId="6E70D94A" w14:textId="77777777" w:rsidR="00351844" w:rsidRPr="00351844" w:rsidRDefault="00351844" w:rsidP="00351844">
      <w:pPr>
        <w:ind w:left="1068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lastRenderedPageBreak/>
        <w:t>Wartość netto:    ………. ….% VAT: ………..</w:t>
      </w:r>
    </w:p>
    <w:p w14:paraId="7A4CDBE6" w14:textId="77777777" w:rsidR="00351844" w:rsidRPr="00351844" w:rsidRDefault="00351844" w:rsidP="00351844">
      <w:pPr>
        <w:ind w:left="1068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Wartość brutto: ………..</w:t>
      </w:r>
    </w:p>
    <w:p w14:paraId="719CF5AC" w14:textId="77777777" w:rsidR="00351844" w:rsidRPr="00351844" w:rsidRDefault="00351844" w:rsidP="00351844">
      <w:pPr>
        <w:ind w:left="1068"/>
        <w:rPr>
          <w:color w:val="FF0000"/>
          <w:sz w:val="22"/>
          <w:szCs w:val="22"/>
        </w:rPr>
      </w:pPr>
    </w:p>
    <w:p w14:paraId="2D89AFB6" w14:textId="77777777" w:rsidR="00351844" w:rsidRPr="00351844" w:rsidRDefault="00351844" w:rsidP="00351844">
      <w:pPr>
        <w:numPr>
          <w:ilvl w:val="0"/>
          <w:numId w:val="8"/>
        </w:numPr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 xml:space="preserve">Koszt jednej roboczogodziny na wykonanie naprawy </w:t>
      </w:r>
    </w:p>
    <w:p w14:paraId="1626A612" w14:textId="77777777" w:rsidR="00351844" w:rsidRPr="00351844" w:rsidRDefault="00351844" w:rsidP="00351844">
      <w:pPr>
        <w:ind w:left="1134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Wartość netto:    ………. ….% VAT: ………..</w:t>
      </w:r>
    </w:p>
    <w:p w14:paraId="63BDC8EB" w14:textId="77777777" w:rsidR="00351844" w:rsidRPr="00351844" w:rsidRDefault="00351844" w:rsidP="00351844">
      <w:pPr>
        <w:ind w:left="1134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Wartość brutto: ………..</w:t>
      </w:r>
    </w:p>
    <w:p w14:paraId="02D1CB0C" w14:textId="77777777" w:rsidR="00351844" w:rsidRPr="00351844" w:rsidRDefault="00351844" w:rsidP="00351844">
      <w:pPr>
        <w:ind w:left="708"/>
        <w:rPr>
          <w:b/>
          <w:color w:val="FF0000"/>
          <w:sz w:val="22"/>
          <w:szCs w:val="22"/>
        </w:rPr>
      </w:pPr>
    </w:p>
    <w:p w14:paraId="45673F82" w14:textId="77777777" w:rsidR="00351844" w:rsidRPr="00351844" w:rsidRDefault="00351844" w:rsidP="00351844">
      <w:pPr>
        <w:ind w:left="708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c) Koszt dojazdu pracownika do siedziby Zamawiającego:</w:t>
      </w:r>
    </w:p>
    <w:p w14:paraId="24FC4841" w14:textId="77777777" w:rsidR="00351844" w:rsidRPr="00351844" w:rsidRDefault="00351844" w:rsidP="00351844">
      <w:pPr>
        <w:ind w:left="1134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Wartość netto:       ………… ….% VAT: ……</w:t>
      </w:r>
    </w:p>
    <w:p w14:paraId="7D6CB0EA" w14:textId="77777777" w:rsidR="00351844" w:rsidRPr="00351844" w:rsidRDefault="00351844" w:rsidP="00351844">
      <w:pPr>
        <w:ind w:left="1134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Wartość brutto:    ………….</w:t>
      </w:r>
    </w:p>
    <w:p w14:paraId="4DCBEFE7" w14:textId="77777777" w:rsidR="00351844" w:rsidRPr="00351844" w:rsidRDefault="00351844" w:rsidP="00351844">
      <w:pPr>
        <w:rPr>
          <w:color w:val="FF0000"/>
          <w:sz w:val="22"/>
          <w:szCs w:val="22"/>
        </w:rPr>
      </w:pPr>
    </w:p>
    <w:p w14:paraId="23BF442A" w14:textId="77777777" w:rsidR="00351844" w:rsidRPr="00351844" w:rsidRDefault="00351844" w:rsidP="00351844">
      <w:pPr>
        <w:jc w:val="both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>Czas trwania umowy wynosi: 12 miesięcy od daty zawarcia umowy</w:t>
      </w:r>
    </w:p>
    <w:p w14:paraId="7BA6D187" w14:textId="77777777" w:rsidR="00351844" w:rsidRPr="00351844" w:rsidRDefault="00351844" w:rsidP="00351844">
      <w:pPr>
        <w:ind w:hanging="284"/>
        <w:jc w:val="both"/>
        <w:rPr>
          <w:color w:val="FF0000"/>
          <w:sz w:val="22"/>
          <w:szCs w:val="22"/>
        </w:rPr>
      </w:pPr>
      <w:r w:rsidRPr="00351844">
        <w:rPr>
          <w:color w:val="FF0000"/>
          <w:sz w:val="22"/>
          <w:szCs w:val="22"/>
        </w:rPr>
        <w:tab/>
        <w:t>Warunki płatności: 60 dni</w:t>
      </w:r>
    </w:p>
    <w:p w14:paraId="49C112D1" w14:textId="77777777" w:rsidR="00351844" w:rsidRPr="00351844" w:rsidRDefault="00351844" w:rsidP="00351844">
      <w:pPr>
        <w:jc w:val="both"/>
        <w:rPr>
          <w:color w:val="FF0000"/>
          <w:sz w:val="22"/>
          <w:szCs w:val="22"/>
        </w:rPr>
      </w:pPr>
      <w:r w:rsidRPr="00351844">
        <w:rPr>
          <w:b/>
          <w:color w:val="FF0000"/>
          <w:sz w:val="22"/>
          <w:szCs w:val="22"/>
        </w:rPr>
        <w:t>Okres gwarancji po naprawie (K-2):</w:t>
      </w:r>
      <w:r w:rsidRPr="00351844">
        <w:rPr>
          <w:color w:val="FF0000"/>
          <w:sz w:val="22"/>
          <w:szCs w:val="22"/>
        </w:rPr>
        <w:t xml:space="preserve"> ………………… miesięcy (wpisać odpowiednio: </w:t>
      </w:r>
      <w:r w:rsidRPr="00351844">
        <w:rPr>
          <w:color w:val="FF0000"/>
          <w:sz w:val="22"/>
          <w:szCs w:val="22"/>
        </w:rPr>
        <w:br/>
        <w:t>6 miesięcy, 10 miesięcy, 12 miesięcy) od daty podpisania protokołu odbioru</w:t>
      </w:r>
    </w:p>
    <w:p w14:paraId="0EFBAFA0" w14:textId="77777777" w:rsidR="00351844" w:rsidRPr="00351844" w:rsidRDefault="00351844" w:rsidP="00351844">
      <w:pPr>
        <w:jc w:val="both"/>
        <w:rPr>
          <w:color w:val="FF0000"/>
          <w:sz w:val="22"/>
          <w:szCs w:val="22"/>
        </w:rPr>
      </w:pPr>
      <w:r w:rsidRPr="00351844">
        <w:rPr>
          <w:b/>
          <w:color w:val="FF0000"/>
          <w:sz w:val="22"/>
          <w:szCs w:val="22"/>
        </w:rPr>
        <w:t xml:space="preserve">Czas reakcji Wykonawcy liczony od zgłoszenia naprawy do czasu wykonania diagnostyki uszkodzenia (K-3): </w:t>
      </w:r>
      <w:r w:rsidRPr="00351844">
        <w:rPr>
          <w:color w:val="FF0000"/>
          <w:sz w:val="22"/>
          <w:szCs w:val="22"/>
        </w:rPr>
        <w:t>……… h (godzin) (wpisać odpowiednio: 24 h lub 48 h)</w:t>
      </w:r>
    </w:p>
    <w:p w14:paraId="688D3C7A" w14:textId="77777777" w:rsidR="00351844" w:rsidRPr="00351844" w:rsidRDefault="00351844" w:rsidP="00351844">
      <w:pPr>
        <w:jc w:val="both"/>
        <w:rPr>
          <w:color w:val="FF0000"/>
          <w:sz w:val="22"/>
          <w:szCs w:val="22"/>
        </w:rPr>
      </w:pPr>
      <w:r w:rsidRPr="00351844">
        <w:rPr>
          <w:b/>
          <w:color w:val="FF0000"/>
          <w:sz w:val="22"/>
          <w:szCs w:val="22"/>
        </w:rPr>
        <w:t>Autoryzacja producenta do serwisowania sprzętu (K-4):</w:t>
      </w:r>
      <w:r w:rsidRPr="00351844">
        <w:rPr>
          <w:color w:val="FF0000"/>
          <w:sz w:val="22"/>
          <w:szCs w:val="22"/>
        </w:rPr>
        <w:t xml:space="preserve"> …………(wpisać: TAK lub NIE)</w:t>
      </w:r>
    </w:p>
    <w:p w14:paraId="0D560CBC" w14:textId="7A031847" w:rsidR="00351844" w:rsidRPr="00351844" w:rsidRDefault="00351844" w:rsidP="00351844">
      <w:pPr>
        <w:jc w:val="both"/>
        <w:rPr>
          <w:color w:val="FF0000"/>
          <w:sz w:val="22"/>
          <w:szCs w:val="22"/>
          <w:u w:val="single"/>
        </w:rPr>
      </w:pPr>
      <w:r w:rsidRPr="00351844">
        <w:rPr>
          <w:color w:val="FF0000"/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351844">
        <w:rPr>
          <w:color w:val="FF0000"/>
          <w:sz w:val="22"/>
          <w:szCs w:val="22"/>
          <w:u w:val="single"/>
        </w:rPr>
        <w:br/>
        <w:t>w zadaniu nr 6 – nie ma tu zastosowania art. 128 ust. 1 Ustawy)</w:t>
      </w:r>
    </w:p>
    <w:p w14:paraId="209A0C23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2A69CFFD" w:rsidR="00281DC6" w:rsidRPr="00E2073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85CED75" w14:textId="77777777" w:rsidR="00E20736" w:rsidRPr="00281DC6" w:rsidRDefault="00E20736" w:rsidP="00E20736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0A969" w14:textId="77777777" w:rsidR="00613B65" w:rsidRDefault="00613B65">
      <w:r>
        <w:separator/>
      </w:r>
    </w:p>
  </w:endnote>
  <w:endnote w:type="continuationSeparator" w:id="0">
    <w:p w14:paraId="3434909B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B0578" w14:textId="77777777" w:rsidR="00613B65" w:rsidRDefault="00613B65">
      <w:r>
        <w:separator/>
      </w:r>
    </w:p>
  </w:footnote>
  <w:footnote w:type="continuationSeparator" w:id="0">
    <w:p w14:paraId="2DB79B8C" w14:textId="77777777" w:rsidR="00613B65" w:rsidRDefault="00613B65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4FCACFFF" w:rsidR="00D74BC1" w:rsidRDefault="00281DC6">
    <w:pPr>
      <w:pStyle w:val="Nagwek"/>
    </w:pPr>
    <w:r>
      <w:t>Znak sprawy: SZW/DZP/</w:t>
    </w:r>
    <w:r w:rsidR="00D10B2A">
      <w:t>57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F94EB62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4555844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7"/>
  </w:num>
  <w:num w:numId="5">
    <w:abstractNumId w:val="16"/>
  </w:num>
  <w:num w:numId="6">
    <w:abstractNumId w:val="14"/>
  </w:num>
  <w:num w:numId="7">
    <w:abstractNumId w:val="1"/>
  </w:num>
  <w:num w:numId="8">
    <w:abstractNumId w:val="0"/>
  </w:num>
  <w:num w:numId="9">
    <w:abstractNumId w:val="10"/>
  </w:num>
  <w:num w:numId="10">
    <w:abstractNumId w:val="4"/>
  </w:num>
  <w:num w:numId="11">
    <w:abstractNumId w:val="15"/>
  </w:num>
  <w:num w:numId="12">
    <w:abstractNumId w:val="2"/>
  </w:num>
  <w:num w:numId="13">
    <w:abstractNumId w:val="5"/>
  </w:num>
  <w:num w:numId="14">
    <w:abstractNumId w:val="3"/>
  </w:num>
  <w:num w:numId="15">
    <w:abstractNumId w:val="11"/>
  </w:num>
  <w:num w:numId="16">
    <w:abstractNumId w:val="9"/>
  </w:num>
  <w:num w:numId="17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1D6A52"/>
    <w:rsid w:val="00281DC6"/>
    <w:rsid w:val="002D0B11"/>
    <w:rsid w:val="0030391A"/>
    <w:rsid w:val="00351844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42FE3"/>
    <w:rsid w:val="007717C3"/>
    <w:rsid w:val="007D1797"/>
    <w:rsid w:val="00813379"/>
    <w:rsid w:val="008802BC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20736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95</TotalTime>
  <Pages>7</Pages>
  <Words>1796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28</cp:revision>
  <cp:lastPrinted>2007-10-05T06:59:00Z</cp:lastPrinted>
  <dcterms:created xsi:type="dcterms:W3CDTF">2021-03-29T09:37:00Z</dcterms:created>
  <dcterms:modified xsi:type="dcterms:W3CDTF">2021-09-16T11:10:00Z</dcterms:modified>
</cp:coreProperties>
</file>