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DF5C1" w14:textId="77777777" w:rsidR="00FB7F50" w:rsidRPr="002245BE" w:rsidRDefault="000E7CC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7CC1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0E7CC1">
        <w:rPr>
          <w:sz w:val="22"/>
          <w:szCs w:val="22"/>
        </w:rPr>
        <w:t>2021-09-17</w:t>
      </w:r>
    </w:p>
    <w:p w14:paraId="16C9C8A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246D56" w14:textId="77777777" w:rsidR="000E7CC1" w:rsidRPr="000E7CC1" w:rsidRDefault="000E7CC1" w:rsidP="00FB7F50">
      <w:pPr>
        <w:spacing w:after="40"/>
        <w:rPr>
          <w:b/>
          <w:bCs/>
          <w:sz w:val="22"/>
          <w:szCs w:val="22"/>
        </w:rPr>
      </w:pPr>
      <w:r w:rsidRPr="000E7CC1">
        <w:rPr>
          <w:b/>
          <w:bCs/>
          <w:sz w:val="22"/>
          <w:szCs w:val="22"/>
        </w:rPr>
        <w:t>Szpital Wojewódzki w Poznaniu</w:t>
      </w:r>
    </w:p>
    <w:p w14:paraId="4E8369F0" w14:textId="77777777" w:rsidR="00FB7F50" w:rsidRPr="002245BE" w:rsidRDefault="000E7CC1" w:rsidP="00FB7F50">
      <w:pPr>
        <w:spacing w:after="40"/>
        <w:rPr>
          <w:b/>
          <w:bCs/>
          <w:sz w:val="22"/>
          <w:szCs w:val="22"/>
        </w:rPr>
      </w:pPr>
      <w:r w:rsidRPr="000E7CC1">
        <w:rPr>
          <w:b/>
          <w:bCs/>
          <w:sz w:val="22"/>
          <w:szCs w:val="22"/>
        </w:rPr>
        <w:t>Dział Zamówień Publicznych</w:t>
      </w:r>
    </w:p>
    <w:p w14:paraId="2283F308" w14:textId="27936853" w:rsidR="00FB7F50" w:rsidRPr="002245BE" w:rsidRDefault="000E65C0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E7CC1" w:rsidRPr="000E7CC1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0E7CC1" w:rsidRPr="000E7CC1">
        <w:rPr>
          <w:sz w:val="22"/>
          <w:szCs w:val="22"/>
        </w:rPr>
        <w:t>7/19</w:t>
      </w:r>
    </w:p>
    <w:p w14:paraId="3B0F4163" w14:textId="77777777" w:rsidR="00FB7F50" w:rsidRPr="002245BE" w:rsidRDefault="000E7CC1" w:rsidP="00FB7F50">
      <w:pPr>
        <w:rPr>
          <w:sz w:val="22"/>
          <w:szCs w:val="22"/>
        </w:rPr>
      </w:pPr>
      <w:r w:rsidRPr="000E7CC1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0E7CC1">
        <w:rPr>
          <w:sz w:val="22"/>
          <w:szCs w:val="22"/>
        </w:rPr>
        <w:t>Poznań</w:t>
      </w:r>
    </w:p>
    <w:p w14:paraId="494B54A7" w14:textId="77777777" w:rsidR="00FB7F50" w:rsidRPr="002245BE" w:rsidRDefault="00FB7F50" w:rsidP="00FB7F50">
      <w:pPr>
        <w:rPr>
          <w:sz w:val="22"/>
          <w:szCs w:val="22"/>
        </w:rPr>
      </w:pPr>
    </w:p>
    <w:p w14:paraId="69FB693A" w14:textId="77777777" w:rsidR="00FB7F50" w:rsidRPr="002245BE" w:rsidRDefault="00FB7F50" w:rsidP="00FB7F50">
      <w:pPr>
        <w:rPr>
          <w:sz w:val="22"/>
          <w:szCs w:val="22"/>
        </w:rPr>
      </w:pPr>
    </w:p>
    <w:p w14:paraId="6D00B8C0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0E7CC1" w:rsidRPr="000E7CC1">
        <w:rPr>
          <w:bCs/>
          <w:sz w:val="22"/>
          <w:szCs w:val="22"/>
        </w:rPr>
        <w:t>SZW/DZP/47/2021/18</w:t>
      </w:r>
    </w:p>
    <w:p w14:paraId="4FBC800E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0D897EEB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ED6AB13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C6DF076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60AEC2B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0E7CC1" w:rsidRPr="00607F9B" w14:paraId="2D053A4F" w14:textId="77777777" w:rsidTr="006A64A1">
        <w:trPr>
          <w:trHeight w:val="638"/>
        </w:trPr>
        <w:tc>
          <w:tcPr>
            <w:tcW w:w="959" w:type="dxa"/>
            <w:shd w:val="clear" w:color="auto" w:fill="auto"/>
          </w:tcPr>
          <w:p w14:paraId="2B71F819" w14:textId="77777777" w:rsidR="000E7CC1" w:rsidRPr="00607F9B" w:rsidRDefault="000E7CC1" w:rsidP="006A64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47A156" w14:textId="129D4CC6" w:rsidR="000E7CC1" w:rsidRPr="00607F9B" w:rsidRDefault="000E7CC1" w:rsidP="006A64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E7CC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7CC1">
              <w:rPr>
                <w:b/>
                <w:bCs/>
                <w:sz w:val="22"/>
                <w:szCs w:val="22"/>
              </w:rPr>
              <w:t xml:space="preserve">Dostawa gazów medycznych </w:t>
            </w:r>
            <w:r w:rsidR="00D21236">
              <w:rPr>
                <w:b/>
                <w:bCs/>
                <w:sz w:val="22"/>
                <w:szCs w:val="22"/>
              </w:rPr>
              <w:br/>
            </w:r>
            <w:r w:rsidRPr="000E7CC1">
              <w:rPr>
                <w:b/>
                <w:bCs/>
                <w:sz w:val="22"/>
                <w:szCs w:val="22"/>
              </w:rPr>
              <w:t>i technicznych wraz z dzierżawą butli i zbiornika na tlen ciekły medyczny do Szpitala Wojewódzkiego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7CC1">
              <w:rPr>
                <w:b/>
                <w:sz w:val="22"/>
                <w:szCs w:val="22"/>
              </w:rPr>
              <w:t>SZW/DZP/47/2021</w:t>
            </w:r>
          </w:p>
        </w:tc>
      </w:tr>
    </w:tbl>
    <w:p w14:paraId="3C9AA8EA" w14:textId="77777777" w:rsidR="000E7CC1" w:rsidRPr="000E7CC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E7CC1" w:rsidRPr="000E7CC1">
        <w:rPr>
          <w:b/>
          <w:sz w:val="22"/>
          <w:szCs w:val="22"/>
        </w:rPr>
        <w:t>Szpital Wojewódzki w Poznaniu</w:t>
      </w:r>
    </w:p>
    <w:p w14:paraId="144EE609" w14:textId="19F3334E" w:rsidR="008642B3" w:rsidRDefault="000E7CC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E7CC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E7CC1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0E65C0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E7CC1" w14:paraId="3F01D736" w14:textId="77777777" w:rsidTr="006A64A1">
        <w:trPr>
          <w:cantSplit/>
        </w:trPr>
        <w:tc>
          <w:tcPr>
            <w:tcW w:w="9498" w:type="dxa"/>
          </w:tcPr>
          <w:p w14:paraId="31DBB69F" w14:textId="77777777" w:rsidR="000E7CC1" w:rsidRPr="00D26ED6" w:rsidRDefault="000E7CC1" w:rsidP="006A64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E7CC1">
              <w:rPr>
                <w:b/>
                <w:sz w:val="22"/>
                <w:szCs w:val="22"/>
              </w:rPr>
              <w:t>Air Products Sp. z o.o.</w:t>
            </w:r>
          </w:p>
          <w:p w14:paraId="54F9B2F3" w14:textId="2446796C" w:rsidR="000E7CC1" w:rsidRPr="009F0E5C" w:rsidRDefault="000E7CC1" w:rsidP="006A64A1">
            <w:pPr>
              <w:jc w:val="both"/>
              <w:rPr>
                <w:bCs/>
                <w:sz w:val="22"/>
                <w:szCs w:val="22"/>
              </w:rPr>
            </w:pPr>
            <w:r w:rsidRPr="000E7CC1">
              <w:rPr>
                <w:bCs/>
                <w:sz w:val="22"/>
                <w:szCs w:val="22"/>
              </w:rPr>
              <w:t xml:space="preserve">ul. </w:t>
            </w:r>
            <w:r w:rsidR="000E65C0">
              <w:rPr>
                <w:bCs/>
                <w:sz w:val="22"/>
                <w:szCs w:val="22"/>
              </w:rPr>
              <w:t>Komitetu Obrony Robotników 48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A52EF2B" w14:textId="08EC1297" w:rsidR="000E7CC1" w:rsidRPr="009F0E5C" w:rsidRDefault="000E7CC1" w:rsidP="006A64A1">
            <w:pPr>
              <w:jc w:val="both"/>
              <w:rPr>
                <w:bCs/>
                <w:sz w:val="22"/>
                <w:szCs w:val="22"/>
              </w:rPr>
            </w:pPr>
            <w:r w:rsidRPr="000E7CC1">
              <w:rPr>
                <w:bCs/>
                <w:sz w:val="22"/>
                <w:szCs w:val="22"/>
              </w:rPr>
              <w:t>02-</w:t>
            </w:r>
            <w:r w:rsidR="000E65C0">
              <w:rPr>
                <w:bCs/>
                <w:sz w:val="22"/>
                <w:szCs w:val="22"/>
              </w:rPr>
              <w:t>146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7CC1">
              <w:rPr>
                <w:bCs/>
                <w:sz w:val="22"/>
                <w:szCs w:val="22"/>
              </w:rPr>
              <w:t>Warszawa</w:t>
            </w:r>
          </w:p>
          <w:p w14:paraId="2AAE04C3" w14:textId="77777777" w:rsidR="000E7CC1" w:rsidRDefault="000E7CC1" w:rsidP="006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F972E5" w14:textId="77777777" w:rsidR="000E7CC1" w:rsidRPr="00211A34" w:rsidRDefault="000E7CC1" w:rsidP="006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E65C0">
              <w:rPr>
                <w:sz w:val="22"/>
                <w:szCs w:val="22"/>
                <w:u w:val="single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7CC1">
              <w:rPr>
                <w:sz w:val="22"/>
                <w:szCs w:val="22"/>
              </w:rPr>
              <w:t>Gazy medyczne wraz z dzierżawą butli, zbiornik tlenu ciekłego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7CC1">
              <w:rPr>
                <w:b/>
                <w:sz w:val="22"/>
                <w:szCs w:val="22"/>
              </w:rPr>
              <w:t>310 331.52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CB9B507" w14:textId="77777777" w:rsidR="000E7CC1" w:rsidRPr="00D26ED6" w:rsidRDefault="000E7CC1" w:rsidP="006A64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628E81" w14:textId="5CA006AB" w:rsidR="000E7CC1" w:rsidRDefault="000E7CC1" w:rsidP="000E65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E7CC1">
              <w:t xml:space="preserve">Oferta otrzymała największą ilość punktów - łącznie 85,00 - w oparciu o określone </w:t>
            </w:r>
            <w:r w:rsidR="000E65C0">
              <w:br/>
            </w:r>
            <w:r w:rsidRPr="000E7CC1">
              <w:t>przez Zamawiającego w SWZ kryteria oceny ofert tj. przyznano: cena oferty brutto - 70,00 pkt., czas reakcji Wykonawcy liczony od zgłoszenia - 15,00 pkt. Oferta spełnia wszystkie wymagania formalno - prawne i jest zgodna z zapisami SWZ.</w:t>
            </w:r>
          </w:p>
        </w:tc>
      </w:tr>
      <w:tr w:rsidR="000E7CC1" w14:paraId="55E6E3D5" w14:textId="77777777" w:rsidTr="006A64A1">
        <w:trPr>
          <w:cantSplit/>
        </w:trPr>
        <w:tc>
          <w:tcPr>
            <w:tcW w:w="9498" w:type="dxa"/>
          </w:tcPr>
          <w:p w14:paraId="44A9FF45" w14:textId="022CBFDE" w:rsidR="000E7CC1" w:rsidRPr="00D26ED6" w:rsidRDefault="000E7CC1" w:rsidP="006A64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E7CC1">
              <w:rPr>
                <w:b/>
                <w:sz w:val="22"/>
                <w:szCs w:val="22"/>
              </w:rPr>
              <w:lastRenderedPageBreak/>
              <w:t xml:space="preserve">Linde Gaz Polska Sp. z o.o. </w:t>
            </w:r>
          </w:p>
          <w:p w14:paraId="48B2CCF0" w14:textId="5E6AB42B" w:rsidR="000E7CC1" w:rsidRPr="009F0E5C" w:rsidRDefault="000E65C0" w:rsidP="006A64A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E7CC1" w:rsidRPr="000E7CC1">
              <w:rPr>
                <w:bCs/>
                <w:sz w:val="22"/>
                <w:szCs w:val="22"/>
              </w:rPr>
              <w:t>prof. M. Życzkowskiego 17</w:t>
            </w:r>
            <w:r w:rsidR="000E7CC1" w:rsidRPr="009F0E5C">
              <w:rPr>
                <w:bCs/>
                <w:sz w:val="22"/>
                <w:szCs w:val="22"/>
              </w:rPr>
              <w:t xml:space="preserve"> </w:t>
            </w:r>
          </w:p>
          <w:p w14:paraId="0E6CE8FC" w14:textId="77777777" w:rsidR="000E7CC1" w:rsidRPr="009F0E5C" w:rsidRDefault="000E7CC1" w:rsidP="006A64A1">
            <w:pPr>
              <w:jc w:val="both"/>
              <w:rPr>
                <w:bCs/>
                <w:sz w:val="22"/>
                <w:szCs w:val="22"/>
              </w:rPr>
            </w:pPr>
            <w:r w:rsidRPr="000E7CC1">
              <w:rPr>
                <w:bCs/>
                <w:sz w:val="22"/>
                <w:szCs w:val="22"/>
              </w:rPr>
              <w:t>31-864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7CC1">
              <w:rPr>
                <w:bCs/>
                <w:sz w:val="22"/>
                <w:szCs w:val="22"/>
              </w:rPr>
              <w:t>Kraków</w:t>
            </w:r>
          </w:p>
          <w:p w14:paraId="0332BE34" w14:textId="77777777" w:rsidR="000E7CC1" w:rsidRDefault="000E7CC1" w:rsidP="006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B77C46" w14:textId="77777777" w:rsidR="000E7CC1" w:rsidRPr="00211A34" w:rsidRDefault="000E7CC1" w:rsidP="006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E65C0">
              <w:rPr>
                <w:sz w:val="22"/>
                <w:szCs w:val="22"/>
                <w:u w:val="single"/>
              </w:rPr>
              <w:t>Zadanie nr 2: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7CC1">
              <w:rPr>
                <w:sz w:val="22"/>
                <w:szCs w:val="22"/>
              </w:rPr>
              <w:t>Mieszanina gazów (podtlenek azotu i tlenu) wraz z dzierżawą butli, wózka i zaworów dozujących oraz ustnik z filtrem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7CC1">
              <w:rPr>
                <w:b/>
                <w:sz w:val="22"/>
                <w:szCs w:val="22"/>
              </w:rPr>
              <w:t>124 497.76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2769CA" w14:textId="77777777" w:rsidR="000E7CC1" w:rsidRPr="00D26ED6" w:rsidRDefault="000E7CC1" w:rsidP="006A64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124B7E" w14:textId="3E8EBA40" w:rsidR="000E7CC1" w:rsidRDefault="000E7CC1" w:rsidP="000E65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E7CC1">
              <w:t xml:space="preserve">Oferta otrzymała największą ilość punktów - łącznie 85,00 - w oparciu o określone </w:t>
            </w:r>
            <w:r w:rsidR="000E65C0">
              <w:br/>
            </w:r>
            <w:r w:rsidRPr="000E7CC1">
              <w:t>przez Zamawiającego w SWZ kryteria oceny ofert tj. przyznano: cena oferty brutto - 70,00 pkt., czas reakcji Wykonawcy liczony od zgłoszenia - 15,00 pkt. Oferta spełnia wszystkie wymagania formalno - prawne i jest zgodna z zapisami SWZ.</w:t>
            </w:r>
          </w:p>
        </w:tc>
      </w:tr>
      <w:tr w:rsidR="000E7CC1" w14:paraId="105346D4" w14:textId="77777777" w:rsidTr="006A64A1">
        <w:trPr>
          <w:cantSplit/>
        </w:trPr>
        <w:tc>
          <w:tcPr>
            <w:tcW w:w="9498" w:type="dxa"/>
          </w:tcPr>
          <w:p w14:paraId="224C2103" w14:textId="77777777" w:rsidR="000E65C0" w:rsidRPr="00D26ED6" w:rsidRDefault="000E65C0" w:rsidP="000E65C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E7CC1">
              <w:rPr>
                <w:b/>
                <w:sz w:val="22"/>
                <w:szCs w:val="22"/>
              </w:rPr>
              <w:t>Air Products Sp. z o.o.</w:t>
            </w:r>
          </w:p>
          <w:p w14:paraId="5D9B4103" w14:textId="77777777" w:rsidR="000E65C0" w:rsidRPr="009F0E5C" w:rsidRDefault="000E65C0" w:rsidP="000E65C0">
            <w:pPr>
              <w:jc w:val="both"/>
              <w:rPr>
                <w:bCs/>
                <w:sz w:val="22"/>
                <w:szCs w:val="22"/>
              </w:rPr>
            </w:pPr>
            <w:r w:rsidRPr="000E7CC1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Komitetu Obrony Robotników 48 </w:t>
            </w:r>
          </w:p>
          <w:p w14:paraId="281A0787" w14:textId="77777777" w:rsidR="000E65C0" w:rsidRPr="009F0E5C" w:rsidRDefault="000E65C0" w:rsidP="000E65C0">
            <w:pPr>
              <w:jc w:val="both"/>
              <w:rPr>
                <w:bCs/>
                <w:sz w:val="22"/>
                <w:szCs w:val="22"/>
              </w:rPr>
            </w:pPr>
            <w:r w:rsidRPr="000E7CC1">
              <w:rPr>
                <w:bCs/>
                <w:sz w:val="22"/>
                <w:szCs w:val="22"/>
              </w:rPr>
              <w:t>02-</w:t>
            </w:r>
            <w:r>
              <w:rPr>
                <w:bCs/>
                <w:sz w:val="22"/>
                <w:szCs w:val="22"/>
              </w:rPr>
              <w:t>146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7CC1">
              <w:rPr>
                <w:bCs/>
                <w:sz w:val="22"/>
                <w:szCs w:val="22"/>
              </w:rPr>
              <w:t>Warszawa</w:t>
            </w:r>
          </w:p>
          <w:p w14:paraId="2BDC53B3" w14:textId="77777777" w:rsidR="000E7CC1" w:rsidRDefault="000E7CC1" w:rsidP="006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83D0DF" w14:textId="77777777" w:rsidR="000E7CC1" w:rsidRPr="00211A34" w:rsidRDefault="000E7CC1" w:rsidP="006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E65C0">
              <w:rPr>
                <w:sz w:val="22"/>
                <w:szCs w:val="22"/>
                <w:u w:val="single"/>
              </w:rPr>
              <w:t>Zadanie nr 3: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7CC1">
              <w:rPr>
                <w:sz w:val="22"/>
                <w:szCs w:val="22"/>
              </w:rPr>
              <w:t>Gazy techniczne wraz z dzierżawą butli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7CC1">
              <w:rPr>
                <w:b/>
                <w:sz w:val="22"/>
                <w:szCs w:val="22"/>
              </w:rPr>
              <w:t>3 686.06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1F0C27E" w14:textId="77777777" w:rsidR="000E7CC1" w:rsidRPr="00D26ED6" w:rsidRDefault="000E7CC1" w:rsidP="006A64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62408D" w14:textId="099F8E0D" w:rsidR="000E7CC1" w:rsidRDefault="000E7CC1" w:rsidP="000E65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E7CC1">
              <w:t xml:space="preserve">Oferta otrzymała największą ilość punktów - łącznie 85,00 - w oparciu o określone </w:t>
            </w:r>
            <w:r w:rsidR="000E65C0">
              <w:br/>
            </w:r>
            <w:r w:rsidRPr="000E7CC1">
              <w:t>przez Zamawiającego w SWZ kryteria oceny ofert tj. przyznano: cena oferty brutto - 70,00 pkt., czas reakcji Wykonawcy liczony od zgłoszenia - 15,00 pkt. Oferta spełnia wszystkie wymagania formalno - prawne i jest zgodna z zapisami SWZ.</w:t>
            </w:r>
          </w:p>
        </w:tc>
      </w:tr>
      <w:tr w:rsidR="000E7CC1" w14:paraId="4407C1A3" w14:textId="77777777" w:rsidTr="006A64A1">
        <w:trPr>
          <w:cantSplit/>
        </w:trPr>
        <w:tc>
          <w:tcPr>
            <w:tcW w:w="9498" w:type="dxa"/>
          </w:tcPr>
          <w:p w14:paraId="65D0F22E" w14:textId="77777777" w:rsidR="000E7CC1" w:rsidRPr="00D26ED6" w:rsidRDefault="000E7CC1" w:rsidP="006A64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E7CC1">
              <w:rPr>
                <w:b/>
                <w:sz w:val="22"/>
                <w:szCs w:val="22"/>
              </w:rPr>
              <w:t>GOMI Mirosław Opiela</w:t>
            </w:r>
          </w:p>
          <w:p w14:paraId="1BE7AD46" w14:textId="04CB0C6A" w:rsidR="000E7CC1" w:rsidRPr="009F0E5C" w:rsidRDefault="000E65C0" w:rsidP="006A64A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E7CC1" w:rsidRPr="000E7CC1">
              <w:rPr>
                <w:bCs/>
                <w:sz w:val="22"/>
                <w:szCs w:val="22"/>
              </w:rPr>
              <w:t>Jabłoniecka</w:t>
            </w:r>
            <w:r w:rsidR="000E7CC1" w:rsidRPr="009F0E5C">
              <w:rPr>
                <w:bCs/>
                <w:sz w:val="22"/>
                <w:szCs w:val="22"/>
              </w:rPr>
              <w:t xml:space="preserve"> </w:t>
            </w:r>
            <w:r w:rsidR="000E7CC1" w:rsidRPr="000E7CC1">
              <w:rPr>
                <w:bCs/>
                <w:sz w:val="22"/>
                <w:szCs w:val="22"/>
              </w:rPr>
              <w:t>10</w:t>
            </w:r>
            <w:r w:rsidR="000E7CC1">
              <w:rPr>
                <w:bCs/>
                <w:sz w:val="22"/>
                <w:szCs w:val="22"/>
              </w:rPr>
              <w:t xml:space="preserve"> </w:t>
            </w:r>
          </w:p>
          <w:p w14:paraId="21EF12C0" w14:textId="77777777" w:rsidR="000E7CC1" w:rsidRPr="009F0E5C" w:rsidRDefault="000E7CC1" w:rsidP="006A64A1">
            <w:pPr>
              <w:jc w:val="both"/>
              <w:rPr>
                <w:bCs/>
                <w:sz w:val="22"/>
                <w:szCs w:val="22"/>
              </w:rPr>
            </w:pPr>
            <w:r w:rsidRPr="000E7CC1">
              <w:rPr>
                <w:bCs/>
                <w:sz w:val="22"/>
                <w:szCs w:val="22"/>
              </w:rPr>
              <w:t>34-600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7CC1">
              <w:rPr>
                <w:bCs/>
                <w:sz w:val="22"/>
                <w:szCs w:val="22"/>
              </w:rPr>
              <w:t>Limanowa</w:t>
            </w:r>
          </w:p>
          <w:p w14:paraId="6BAF0BB1" w14:textId="77777777" w:rsidR="000E7CC1" w:rsidRDefault="000E7CC1" w:rsidP="006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606B21" w14:textId="77777777" w:rsidR="000E7CC1" w:rsidRPr="00211A34" w:rsidRDefault="000E7CC1" w:rsidP="006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E65C0">
              <w:rPr>
                <w:sz w:val="22"/>
                <w:szCs w:val="22"/>
                <w:u w:val="single"/>
              </w:rPr>
              <w:t>Zadanie nr 5: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7CC1">
              <w:rPr>
                <w:sz w:val="22"/>
                <w:szCs w:val="22"/>
              </w:rPr>
              <w:t>Azot ciekły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7CC1">
              <w:rPr>
                <w:b/>
                <w:sz w:val="22"/>
                <w:szCs w:val="22"/>
              </w:rPr>
              <w:t>10 808.64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FAA522" w14:textId="77777777" w:rsidR="000E7CC1" w:rsidRPr="00D26ED6" w:rsidRDefault="000E7CC1" w:rsidP="006A64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09DE285" w14:textId="5877ABF5" w:rsidR="000E7CC1" w:rsidRDefault="000E7CC1" w:rsidP="000E65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E7CC1">
              <w:t>Oferta otrzymała największą ilość punktów - łącznie 1</w:t>
            </w:r>
            <w:r w:rsidR="000E65C0">
              <w:t>0</w:t>
            </w:r>
            <w:r w:rsidRPr="000E7CC1">
              <w:t xml:space="preserve">0,00 - w oparciu o określone </w:t>
            </w:r>
            <w:r w:rsidR="000E65C0">
              <w:br/>
            </w:r>
            <w:r w:rsidRPr="000E7CC1">
              <w:t>przez Zamawiającego w SWZ kryteria oceny ofert tj. przyznano: cena oferty brutto - 70,00 pkt., czas reakcji Wykonawcy liczony od zgłoszenia - 30,00 pkt. Oferta spełnia wszystkie wymagania formalno - prawne i jest zgodna z zapisami SWZ.</w:t>
            </w:r>
          </w:p>
        </w:tc>
      </w:tr>
    </w:tbl>
    <w:p w14:paraId="789C625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4139292" w14:textId="77777777" w:rsidTr="00596EA3">
        <w:tc>
          <w:tcPr>
            <w:tcW w:w="2169" w:type="dxa"/>
            <w:shd w:val="clear" w:color="auto" w:fill="F3F3F3"/>
          </w:tcPr>
          <w:p w14:paraId="22752D3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453BA9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B2A347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D2C35A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E7CC1" w:rsidRPr="00834EF4" w14:paraId="4A100A7E" w14:textId="77777777" w:rsidTr="006A64A1">
        <w:tc>
          <w:tcPr>
            <w:tcW w:w="2169" w:type="dxa"/>
            <w:shd w:val="clear" w:color="auto" w:fill="auto"/>
          </w:tcPr>
          <w:p w14:paraId="5DEAE6BF" w14:textId="77777777" w:rsidR="000E7CC1" w:rsidRPr="00211A34" w:rsidRDefault="000E7CC1" w:rsidP="006A64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7CC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7CC1">
              <w:rPr>
                <w:sz w:val="20"/>
                <w:szCs w:val="20"/>
              </w:rPr>
              <w:t>Gazy medyczne wraz z dzierżawą butli, zbiornik tlenu ciekłego</w:t>
            </w:r>
          </w:p>
        </w:tc>
        <w:tc>
          <w:tcPr>
            <w:tcW w:w="2793" w:type="dxa"/>
            <w:shd w:val="clear" w:color="auto" w:fill="auto"/>
          </w:tcPr>
          <w:p w14:paraId="42C6C8CD" w14:textId="77777777" w:rsidR="000E65C0" w:rsidRPr="000E65C0" w:rsidRDefault="000E65C0" w:rsidP="000E65C0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0E65C0">
              <w:rPr>
                <w:b/>
                <w:sz w:val="20"/>
                <w:szCs w:val="20"/>
              </w:rPr>
              <w:t>Air Products Sp. z o.o.</w:t>
            </w:r>
          </w:p>
          <w:p w14:paraId="5F122BC6" w14:textId="77777777" w:rsidR="000E65C0" w:rsidRPr="000E65C0" w:rsidRDefault="000E65C0" w:rsidP="000E65C0">
            <w:pPr>
              <w:jc w:val="both"/>
              <w:rPr>
                <w:bCs/>
                <w:sz w:val="20"/>
                <w:szCs w:val="20"/>
              </w:rPr>
            </w:pPr>
            <w:r w:rsidRPr="000E65C0">
              <w:rPr>
                <w:bCs/>
                <w:sz w:val="20"/>
                <w:szCs w:val="20"/>
              </w:rPr>
              <w:t xml:space="preserve">ul. Komitetu Obrony Robotników 48 </w:t>
            </w:r>
          </w:p>
          <w:p w14:paraId="572639D3" w14:textId="77777777" w:rsidR="000E65C0" w:rsidRPr="000E65C0" w:rsidRDefault="000E65C0" w:rsidP="000E65C0">
            <w:pPr>
              <w:jc w:val="both"/>
              <w:rPr>
                <w:bCs/>
                <w:sz w:val="20"/>
                <w:szCs w:val="20"/>
              </w:rPr>
            </w:pPr>
            <w:r w:rsidRPr="000E65C0">
              <w:rPr>
                <w:bCs/>
                <w:sz w:val="20"/>
                <w:szCs w:val="20"/>
              </w:rPr>
              <w:t>02-146 Warszawa</w:t>
            </w:r>
          </w:p>
          <w:p w14:paraId="39C377A5" w14:textId="23851015" w:rsidR="000E7CC1" w:rsidRPr="00211A34" w:rsidRDefault="000E7CC1" w:rsidP="006A64A1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14:paraId="1AD1D42E" w14:textId="03F77587" w:rsidR="000E7CC1" w:rsidRPr="000E7CC1" w:rsidRDefault="000E65C0" w:rsidP="006A64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E7CC1" w:rsidRPr="000E7CC1">
              <w:rPr>
                <w:sz w:val="20"/>
                <w:szCs w:val="20"/>
              </w:rPr>
              <w:t>1 - Cena oferty brutto - 70.00</w:t>
            </w:r>
          </w:p>
          <w:p w14:paraId="7D3F5808" w14:textId="40490BDB" w:rsidR="000E7CC1" w:rsidRPr="00211A34" w:rsidRDefault="000E65C0" w:rsidP="000E65C0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K-2</w:t>
            </w:r>
            <w:r w:rsidR="000E7CC1" w:rsidRPr="000E7CC1">
              <w:rPr>
                <w:sz w:val="20"/>
                <w:szCs w:val="20"/>
              </w:rPr>
              <w:t xml:space="preserve">2 - Czas reakcji Wykonawcy licząc od zgłoszenia - </w:t>
            </w:r>
            <w:r>
              <w:rPr>
                <w:sz w:val="20"/>
                <w:szCs w:val="20"/>
              </w:rPr>
              <w:t>15</w:t>
            </w:r>
            <w:r w:rsidR="000E7CC1" w:rsidRPr="000E7CC1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21142F" w14:textId="091DF365" w:rsidR="000E7CC1" w:rsidRPr="00211A34" w:rsidRDefault="000E7CC1" w:rsidP="006A64A1">
            <w:pPr>
              <w:jc w:val="center"/>
              <w:rPr>
                <w:color w:val="000000"/>
                <w:sz w:val="20"/>
                <w:szCs w:val="20"/>
              </w:rPr>
            </w:pPr>
            <w:r w:rsidRPr="000E7CC1">
              <w:rPr>
                <w:sz w:val="20"/>
                <w:szCs w:val="20"/>
              </w:rPr>
              <w:t xml:space="preserve">  </w:t>
            </w:r>
            <w:r w:rsidR="000E65C0">
              <w:rPr>
                <w:sz w:val="20"/>
                <w:szCs w:val="20"/>
              </w:rPr>
              <w:t>85</w:t>
            </w:r>
            <w:r w:rsidRPr="000E7CC1">
              <w:rPr>
                <w:sz w:val="20"/>
                <w:szCs w:val="20"/>
              </w:rPr>
              <w:t>,00</w:t>
            </w:r>
          </w:p>
        </w:tc>
      </w:tr>
      <w:tr w:rsidR="000E7CC1" w:rsidRPr="00834EF4" w14:paraId="21116C51" w14:textId="77777777" w:rsidTr="006A64A1">
        <w:tc>
          <w:tcPr>
            <w:tcW w:w="2169" w:type="dxa"/>
            <w:shd w:val="clear" w:color="auto" w:fill="auto"/>
          </w:tcPr>
          <w:p w14:paraId="646F5F30" w14:textId="77777777" w:rsidR="000E7CC1" w:rsidRPr="00211A34" w:rsidRDefault="000E7CC1" w:rsidP="006A64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7CC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7CC1">
              <w:rPr>
                <w:sz w:val="20"/>
                <w:szCs w:val="20"/>
              </w:rPr>
              <w:t>Mieszanina gazów (podtlenek azotu i tlenu) wraz z dzierżawą butli, wózka i zaworów dozujących oraz ustnik z filtrem</w:t>
            </w:r>
          </w:p>
        </w:tc>
        <w:tc>
          <w:tcPr>
            <w:tcW w:w="2793" w:type="dxa"/>
            <w:shd w:val="clear" w:color="auto" w:fill="auto"/>
          </w:tcPr>
          <w:p w14:paraId="1FA395FF" w14:textId="5D0F0F87" w:rsidR="000E7CC1" w:rsidRPr="00211A34" w:rsidRDefault="000E7CC1" w:rsidP="006A64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E7CC1">
              <w:rPr>
                <w:b/>
                <w:bCs/>
                <w:sz w:val="20"/>
                <w:szCs w:val="20"/>
              </w:rPr>
              <w:t xml:space="preserve">Linde Gaz Polska Sp. z o.o. </w:t>
            </w:r>
          </w:p>
          <w:p w14:paraId="61BE1E24" w14:textId="4DAC7BE3" w:rsidR="000E7CC1" w:rsidRPr="00211A34" w:rsidRDefault="000E65C0" w:rsidP="006A6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E7CC1" w:rsidRPr="000E7CC1">
              <w:rPr>
                <w:sz w:val="20"/>
                <w:szCs w:val="20"/>
              </w:rPr>
              <w:t>prof. M. Życzkowskiego 17</w:t>
            </w:r>
            <w:r w:rsidR="000E7CC1" w:rsidRPr="00211A34">
              <w:rPr>
                <w:sz w:val="20"/>
                <w:szCs w:val="20"/>
              </w:rPr>
              <w:t xml:space="preserve"> </w:t>
            </w:r>
          </w:p>
          <w:p w14:paraId="5597485B" w14:textId="77777777" w:rsidR="000E7CC1" w:rsidRPr="00211A34" w:rsidRDefault="000E7CC1" w:rsidP="006A64A1">
            <w:pPr>
              <w:spacing w:after="40"/>
              <w:rPr>
                <w:color w:val="000000"/>
                <w:sz w:val="20"/>
                <w:szCs w:val="20"/>
              </w:rPr>
            </w:pPr>
            <w:r w:rsidRPr="000E7CC1">
              <w:rPr>
                <w:sz w:val="20"/>
                <w:szCs w:val="20"/>
              </w:rPr>
              <w:t>31-864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7CC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7BFBFE0" w14:textId="0AFADC3B" w:rsidR="000E7CC1" w:rsidRPr="000E7CC1" w:rsidRDefault="000E65C0" w:rsidP="006A64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E7CC1" w:rsidRPr="000E7CC1">
              <w:rPr>
                <w:sz w:val="20"/>
                <w:szCs w:val="20"/>
              </w:rPr>
              <w:t>1 - Cena oferty brutto - 70.00</w:t>
            </w:r>
          </w:p>
          <w:p w14:paraId="20A9BC1A" w14:textId="1D369A81" w:rsidR="000E7CC1" w:rsidRPr="00211A34" w:rsidRDefault="000E65C0" w:rsidP="000E65C0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E7CC1" w:rsidRPr="000E7CC1">
              <w:rPr>
                <w:sz w:val="20"/>
                <w:szCs w:val="20"/>
              </w:rPr>
              <w:t xml:space="preserve">2 - Czas reakcji Wykonawcy licząc od zgłoszenia - </w:t>
            </w:r>
            <w:r>
              <w:rPr>
                <w:sz w:val="20"/>
                <w:szCs w:val="20"/>
              </w:rPr>
              <w:t>15</w:t>
            </w:r>
            <w:r w:rsidR="000E7CC1" w:rsidRPr="000E7CC1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A1ED18" w14:textId="3B0D4322" w:rsidR="000E7CC1" w:rsidRPr="00211A34" w:rsidRDefault="000E7CC1" w:rsidP="006A64A1">
            <w:pPr>
              <w:jc w:val="center"/>
              <w:rPr>
                <w:color w:val="000000"/>
                <w:sz w:val="20"/>
                <w:szCs w:val="20"/>
              </w:rPr>
            </w:pPr>
            <w:r w:rsidRPr="000E7CC1">
              <w:rPr>
                <w:sz w:val="20"/>
                <w:szCs w:val="20"/>
              </w:rPr>
              <w:t xml:space="preserve">  </w:t>
            </w:r>
            <w:r w:rsidR="000E65C0">
              <w:rPr>
                <w:sz w:val="20"/>
                <w:szCs w:val="20"/>
              </w:rPr>
              <w:t>85</w:t>
            </w:r>
            <w:r w:rsidRPr="000E7CC1">
              <w:rPr>
                <w:sz w:val="20"/>
                <w:szCs w:val="20"/>
              </w:rPr>
              <w:t>,00</w:t>
            </w:r>
          </w:p>
        </w:tc>
      </w:tr>
      <w:tr w:rsidR="000E65C0" w:rsidRPr="00834EF4" w14:paraId="56E94F41" w14:textId="77777777" w:rsidTr="006A64A1">
        <w:tc>
          <w:tcPr>
            <w:tcW w:w="2169" w:type="dxa"/>
            <w:shd w:val="clear" w:color="auto" w:fill="auto"/>
          </w:tcPr>
          <w:p w14:paraId="3475148D" w14:textId="77777777" w:rsidR="000E65C0" w:rsidRPr="00211A34" w:rsidRDefault="000E65C0" w:rsidP="000E65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7CC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7CC1">
              <w:rPr>
                <w:sz w:val="20"/>
                <w:szCs w:val="20"/>
              </w:rPr>
              <w:t>Gazy techniczne wraz z dzierżawą butli</w:t>
            </w:r>
          </w:p>
        </w:tc>
        <w:tc>
          <w:tcPr>
            <w:tcW w:w="2793" w:type="dxa"/>
            <w:shd w:val="clear" w:color="auto" w:fill="auto"/>
          </w:tcPr>
          <w:p w14:paraId="7D408800" w14:textId="77777777" w:rsidR="000E65C0" w:rsidRPr="000E65C0" w:rsidRDefault="000E65C0" w:rsidP="000E65C0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0E65C0">
              <w:rPr>
                <w:b/>
                <w:sz w:val="20"/>
                <w:szCs w:val="20"/>
              </w:rPr>
              <w:t>Air Products Sp. z o.o.</w:t>
            </w:r>
          </w:p>
          <w:p w14:paraId="2FAE50AD" w14:textId="77777777" w:rsidR="000E65C0" w:rsidRPr="000E65C0" w:rsidRDefault="000E65C0" w:rsidP="000E65C0">
            <w:pPr>
              <w:jc w:val="both"/>
              <w:rPr>
                <w:bCs/>
                <w:sz w:val="20"/>
                <w:szCs w:val="20"/>
              </w:rPr>
            </w:pPr>
            <w:r w:rsidRPr="000E65C0">
              <w:rPr>
                <w:bCs/>
                <w:sz w:val="20"/>
                <w:szCs w:val="20"/>
              </w:rPr>
              <w:t xml:space="preserve">ul. Komitetu Obrony Robotników 48 </w:t>
            </w:r>
          </w:p>
          <w:p w14:paraId="4D59CD3F" w14:textId="77777777" w:rsidR="000E65C0" w:rsidRPr="000E65C0" w:rsidRDefault="000E65C0" w:rsidP="000E65C0">
            <w:pPr>
              <w:jc w:val="both"/>
              <w:rPr>
                <w:bCs/>
                <w:sz w:val="20"/>
                <w:szCs w:val="20"/>
              </w:rPr>
            </w:pPr>
            <w:r w:rsidRPr="000E65C0">
              <w:rPr>
                <w:bCs/>
                <w:sz w:val="20"/>
                <w:szCs w:val="20"/>
              </w:rPr>
              <w:lastRenderedPageBreak/>
              <w:t>02-146 Warszawa</w:t>
            </w:r>
          </w:p>
          <w:p w14:paraId="042EF694" w14:textId="7DFA0FE4" w:rsidR="000E65C0" w:rsidRPr="00211A34" w:rsidRDefault="000E65C0" w:rsidP="000E65C0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14:paraId="18B63069" w14:textId="3B85EED7" w:rsidR="000E65C0" w:rsidRPr="000E7CC1" w:rsidRDefault="000E65C0" w:rsidP="000E65C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Pr="000E7CC1">
              <w:rPr>
                <w:sz w:val="20"/>
                <w:szCs w:val="20"/>
              </w:rPr>
              <w:t>1 - Cena oferty brutto - 70.00</w:t>
            </w:r>
          </w:p>
          <w:p w14:paraId="64691433" w14:textId="56290E88" w:rsidR="000E65C0" w:rsidRPr="00211A34" w:rsidRDefault="000E65C0" w:rsidP="000E65C0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E7CC1">
              <w:rPr>
                <w:sz w:val="20"/>
                <w:szCs w:val="20"/>
              </w:rPr>
              <w:t xml:space="preserve">2 - Czas reakcji Wykonawcy licząc od zgłoszenia - </w:t>
            </w:r>
            <w:r>
              <w:rPr>
                <w:sz w:val="20"/>
                <w:szCs w:val="20"/>
              </w:rPr>
              <w:t>15</w:t>
            </w:r>
            <w:r w:rsidRPr="000E7CC1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38DFAA" w14:textId="7D997D25" w:rsidR="000E65C0" w:rsidRPr="00211A34" w:rsidRDefault="000E65C0" w:rsidP="000E65C0">
            <w:pPr>
              <w:jc w:val="center"/>
              <w:rPr>
                <w:color w:val="000000"/>
                <w:sz w:val="20"/>
                <w:szCs w:val="20"/>
              </w:rPr>
            </w:pPr>
            <w:r w:rsidRPr="000E7CC1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85</w:t>
            </w:r>
            <w:r w:rsidRPr="000E7CC1">
              <w:rPr>
                <w:sz w:val="20"/>
                <w:szCs w:val="20"/>
              </w:rPr>
              <w:t>,00</w:t>
            </w:r>
          </w:p>
        </w:tc>
      </w:tr>
      <w:tr w:rsidR="000E65C0" w:rsidRPr="00834EF4" w14:paraId="2BA72ECB" w14:textId="77777777" w:rsidTr="006A64A1">
        <w:tc>
          <w:tcPr>
            <w:tcW w:w="2169" w:type="dxa"/>
            <w:shd w:val="clear" w:color="auto" w:fill="auto"/>
          </w:tcPr>
          <w:p w14:paraId="4F9249ED" w14:textId="77777777" w:rsidR="000E65C0" w:rsidRPr="00211A34" w:rsidRDefault="000E65C0" w:rsidP="000E65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7CC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7CC1">
              <w:rPr>
                <w:sz w:val="20"/>
                <w:szCs w:val="20"/>
              </w:rPr>
              <w:t>Azot ciekły</w:t>
            </w:r>
          </w:p>
        </w:tc>
        <w:tc>
          <w:tcPr>
            <w:tcW w:w="2793" w:type="dxa"/>
            <w:shd w:val="clear" w:color="auto" w:fill="auto"/>
          </w:tcPr>
          <w:p w14:paraId="3A2AF6B8" w14:textId="77777777" w:rsidR="000E65C0" w:rsidRPr="00211A34" w:rsidRDefault="000E65C0" w:rsidP="000E65C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E7CC1">
              <w:rPr>
                <w:b/>
                <w:bCs/>
                <w:sz w:val="20"/>
                <w:szCs w:val="20"/>
              </w:rPr>
              <w:t>GOMI Mirosław Opiela</w:t>
            </w:r>
          </w:p>
          <w:p w14:paraId="1D47C0B8" w14:textId="67317DC9" w:rsidR="000E65C0" w:rsidRPr="00211A34" w:rsidRDefault="000E65C0" w:rsidP="000E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E7CC1">
              <w:rPr>
                <w:sz w:val="20"/>
                <w:szCs w:val="20"/>
              </w:rPr>
              <w:t>Jabłoniecka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7CC1">
              <w:rPr>
                <w:sz w:val="20"/>
                <w:szCs w:val="20"/>
              </w:rPr>
              <w:t>10</w:t>
            </w:r>
          </w:p>
          <w:p w14:paraId="64B91E72" w14:textId="77777777" w:rsidR="000E65C0" w:rsidRPr="00211A34" w:rsidRDefault="000E65C0" w:rsidP="000E65C0">
            <w:pPr>
              <w:spacing w:after="40"/>
              <w:rPr>
                <w:color w:val="000000"/>
                <w:sz w:val="20"/>
                <w:szCs w:val="20"/>
              </w:rPr>
            </w:pPr>
            <w:r w:rsidRPr="000E7CC1">
              <w:rPr>
                <w:sz w:val="20"/>
                <w:szCs w:val="20"/>
              </w:rPr>
              <w:t>34-600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7CC1">
              <w:rPr>
                <w:sz w:val="20"/>
                <w:szCs w:val="20"/>
              </w:rPr>
              <w:t>Limanowa</w:t>
            </w:r>
          </w:p>
        </w:tc>
        <w:tc>
          <w:tcPr>
            <w:tcW w:w="2976" w:type="dxa"/>
            <w:shd w:val="clear" w:color="auto" w:fill="auto"/>
          </w:tcPr>
          <w:p w14:paraId="2CD1DFD2" w14:textId="2EAF5039" w:rsidR="000E65C0" w:rsidRPr="000E7CC1" w:rsidRDefault="000E65C0" w:rsidP="000E65C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E7CC1">
              <w:rPr>
                <w:sz w:val="20"/>
                <w:szCs w:val="20"/>
              </w:rPr>
              <w:t>1 - Cena oferty brutto - 70.00</w:t>
            </w:r>
          </w:p>
          <w:p w14:paraId="0E4D4C7F" w14:textId="3F3AA4B2" w:rsidR="000E65C0" w:rsidRPr="00211A34" w:rsidRDefault="000E65C0" w:rsidP="000E65C0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E7CC1">
              <w:rPr>
                <w:sz w:val="20"/>
                <w:szCs w:val="20"/>
              </w:rPr>
              <w:t xml:space="preserve">2 - Czas reakcji Wykonawcy licząc od zgłoszenia - </w:t>
            </w:r>
            <w:r>
              <w:rPr>
                <w:sz w:val="20"/>
                <w:szCs w:val="20"/>
              </w:rPr>
              <w:t>3</w:t>
            </w:r>
            <w:r w:rsidRPr="000E7CC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7C5A76" w14:textId="467CC72D" w:rsidR="000E65C0" w:rsidRPr="00211A34" w:rsidRDefault="000E65C0" w:rsidP="000E65C0">
            <w:pPr>
              <w:jc w:val="center"/>
              <w:rPr>
                <w:color w:val="000000"/>
                <w:sz w:val="20"/>
                <w:szCs w:val="20"/>
              </w:rPr>
            </w:pPr>
            <w:r w:rsidRPr="000E7CC1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</w:t>
            </w:r>
            <w:r w:rsidRPr="000E7CC1">
              <w:rPr>
                <w:sz w:val="20"/>
                <w:szCs w:val="20"/>
              </w:rPr>
              <w:t>0,00</w:t>
            </w:r>
          </w:p>
        </w:tc>
      </w:tr>
    </w:tbl>
    <w:p w14:paraId="47BAF7FD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AC8815F" w14:textId="49663CF4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0E65C0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0746E542" w14:textId="77777777" w:rsidTr="00596EA3">
        <w:tc>
          <w:tcPr>
            <w:tcW w:w="871" w:type="dxa"/>
            <w:shd w:val="clear" w:color="auto" w:fill="F3F3F3"/>
            <w:vAlign w:val="center"/>
          </w:tcPr>
          <w:p w14:paraId="2917F8E6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7B44BE0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ACF8C50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AACCFD6" w14:textId="77777777" w:rsidTr="00596EA3">
        <w:tc>
          <w:tcPr>
            <w:tcW w:w="871" w:type="dxa"/>
            <w:vAlign w:val="center"/>
          </w:tcPr>
          <w:p w14:paraId="45D5C2C2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49D65A4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15512444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64E8F674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843B15B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37F7DB82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12AE14C5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132C73C0" w14:textId="649C69E7" w:rsidR="000E65C0" w:rsidRDefault="000E65C0" w:rsidP="000E65C0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4</w:t>
      </w:r>
      <w:r>
        <w:rPr>
          <w:bCs/>
          <w:sz w:val="22"/>
          <w:szCs w:val="22"/>
        </w:rPr>
        <w:t xml:space="preserve"> (Gazy medyczne wraz z dzierżawą butli) ze względu na fakt, iż nie złożono żadnej oferty.</w:t>
      </w:r>
    </w:p>
    <w:p w14:paraId="0273427B" w14:textId="77777777" w:rsidR="000E65C0" w:rsidRDefault="000E65C0" w:rsidP="00D8427E">
      <w:pPr>
        <w:spacing w:after="40" w:line="276" w:lineRule="auto"/>
        <w:jc w:val="both"/>
      </w:pPr>
    </w:p>
    <w:p w14:paraId="55CA8088" w14:textId="77777777" w:rsidR="000E65C0" w:rsidRDefault="000E65C0" w:rsidP="00D8427E">
      <w:pPr>
        <w:spacing w:after="40" w:line="276" w:lineRule="auto"/>
        <w:jc w:val="both"/>
      </w:pPr>
    </w:p>
    <w:p w14:paraId="41E1EC21" w14:textId="77777777" w:rsidR="000E65C0" w:rsidRDefault="000E65C0" w:rsidP="00D8427E">
      <w:pPr>
        <w:spacing w:after="40" w:line="276" w:lineRule="auto"/>
        <w:jc w:val="both"/>
      </w:pPr>
    </w:p>
    <w:p w14:paraId="3B5F7CBE" w14:textId="54B1BE64" w:rsidR="009F0E5C" w:rsidRPr="000E65C0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0E65C0">
        <w:rPr>
          <w:sz w:val="22"/>
          <w:szCs w:val="22"/>
        </w:rPr>
        <w:t xml:space="preserve">Informacja </w:t>
      </w:r>
      <w:r w:rsidR="00BD2174" w:rsidRPr="000E65C0">
        <w:rPr>
          <w:sz w:val="22"/>
          <w:szCs w:val="22"/>
        </w:rPr>
        <w:t>o terminie zawarcia umowy</w:t>
      </w:r>
      <w:r w:rsidR="00F33C66" w:rsidRPr="000E65C0">
        <w:rPr>
          <w:sz w:val="22"/>
          <w:szCs w:val="22"/>
        </w:rPr>
        <w:t>:</w:t>
      </w:r>
    </w:p>
    <w:p w14:paraId="5941612F" w14:textId="0BD30B9F" w:rsidR="00F960D7" w:rsidRPr="000E65C0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0E65C0">
        <w:rPr>
          <w:sz w:val="22"/>
          <w:szCs w:val="22"/>
        </w:rPr>
        <w:t>U</w:t>
      </w:r>
      <w:r w:rsidR="00F960D7" w:rsidRPr="000E65C0">
        <w:rPr>
          <w:sz w:val="22"/>
          <w:szCs w:val="22"/>
        </w:rPr>
        <w:t>mowa w sp</w:t>
      </w:r>
      <w:r w:rsidR="004C3459" w:rsidRPr="000E65C0">
        <w:rPr>
          <w:sz w:val="22"/>
          <w:szCs w:val="22"/>
        </w:rPr>
        <w:t>r</w:t>
      </w:r>
      <w:r w:rsidR="00F960D7" w:rsidRPr="000E65C0">
        <w:rPr>
          <w:sz w:val="22"/>
          <w:szCs w:val="22"/>
        </w:rPr>
        <w:t>awie zamówienia publicznego</w:t>
      </w:r>
      <w:r w:rsidR="00D8427E" w:rsidRPr="000E65C0">
        <w:rPr>
          <w:sz w:val="22"/>
          <w:szCs w:val="22"/>
        </w:rPr>
        <w:t xml:space="preserve">, zgodnie z art. </w:t>
      </w:r>
      <w:r w:rsidR="005F2CB0" w:rsidRPr="000E65C0">
        <w:rPr>
          <w:sz w:val="22"/>
          <w:szCs w:val="22"/>
        </w:rPr>
        <w:t>308</w:t>
      </w:r>
      <w:r w:rsidR="00D8427E" w:rsidRPr="000E65C0">
        <w:rPr>
          <w:sz w:val="22"/>
          <w:szCs w:val="22"/>
        </w:rPr>
        <w:t xml:space="preserve"> ust. </w:t>
      </w:r>
      <w:r w:rsidR="005F2CB0" w:rsidRPr="000E65C0">
        <w:rPr>
          <w:sz w:val="22"/>
          <w:szCs w:val="22"/>
        </w:rPr>
        <w:t>2</w:t>
      </w:r>
      <w:r w:rsidR="00D8427E" w:rsidRPr="000E65C0">
        <w:rPr>
          <w:sz w:val="22"/>
          <w:szCs w:val="22"/>
        </w:rPr>
        <w:t xml:space="preserve"> ustawy Pzp,</w:t>
      </w:r>
      <w:r w:rsidRPr="000E65C0">
        <w:rPr>
          <w:sz w:val="22"/>
          <w:szCs w:val="22"/>
        </w:rPr>
        <w:t xml:space="preserve"> zostanie</w:t>
      </w:r>
      <w:r w:rsidR="00F960D7" w:rsidRPr="000E65C0">
        <w:rPr>
          <w:sz w:val="22"/>
          <w:szCs w:val="22"/>
        </w:rPr>
        <w:t xml:space="preserve"> zawarta,</w:t>
      </w:r>
      <w:r w:rsidRPr="000E65C0">
        <w:rPr>
          <w:sz w:val="22"/>
          <w:szCs w:val="22"/>
        </w:rPr>
        <w:t xml:space="preserve"> </w:t>
      </w:r>
      <w:r w:rsidR="000E65C0">
        <w:rPr>
          <w:sz w:val="22"/>
          <w:szCs w:val="22"/>
        </w:rPr>
        <w:br/>
      </w:r>
      <w:r w:rsidR="00F960D7" w:rsidRPr="000E65C0">
        <w:rPr>
          <w:sz w:val="22"/>
          <w:szCs w:val="22"/>
        </w:rPr>
        <w:t xml:space="preserve">z </w:t>
      </w:r>
      <w:r w:rsidRPr="000E65C0">
        <w:rPr>
          <w:sz w:val="22"/>
          <w:szCs w:val="22"/>
        </w:rPr>
        <w:t xml:space="preserve">uwzględnieniem art. 577 ustawy Pzp, </w:t>
      </w:r>
      <w:r w:rsidR="00F960D7" w:rsidRPr="000E65C0">
        <w:rPr>
          <w:sz w:val="22"/>
          <w:szCs w:val="22"/>
        </w:rPr>
        <w:t>w terminie</w:t>
      </w:r>
      <w:r w:rsidR="00D8427E" w:rsidRPr="000E65C0">
        <w:rPr>
          <w:sz w:val="22"/>
          <w:szCs w:val="22"/>
        </w:rPr>
        <w:t xml:space="preserve"> </w:t>
      </w:r>
      <w:r w:rsidR="000E7CC1" w:rsidRPr="000E65C0">
        <w:rPr>
          <w:sz w:val="22"/>
          <w:szCs w:val="22"/>
        </w:rPr>
        <w:t>nie krótszym niż 5 dni od dnia przesłania niniejszego zawiadomienia o wyborze najkorzystniejszej oferty.</w:t>
      </w:r>
    </w:p>
    <w:p w14:paraId="3C3A31F3" w14:textId="77777777" w:rsidR="00F960D7" w:rsidRPr="000E65C0" w:rsidRDefault="00D8427E" w:rsidP="00F33C66">
      <w:pPr>
        <w:spacing w:line="276" w:lineRule="auto"/>
        <w:jc w:val="both"/>
        <w:rPr>
          <w:sz w:val="22"/>
          <w:szCs w:val="22"/>
        </w:rPr>
      </w:pPr>
      <w:r w:rsidRPr="000E65C0">
        <w:rPr>
          <w:sz w:val="22"/>
          <w:szCs w:val="22"/>
        </w:rPr>
        <w:t xml:space="preserve">Umowa </w:t>
      </w:r>
      <w:r w:rsidR="00F960D7" w:rsidRPr="000E65C0">
        <w:rPr>
          <w:sz w:val="22"/>
          <w:szCs w:val="22"/>
        </w:rPr>
        <w:t>w sprawie zamówienia publicznego</w:t>
      </w:r>
      <w:r w:rsidRPr="000E65C0">
        <w:rPr>
          <w:sz w:val="22"/>
          <w:szCs w:val="22"/>
        </w:rPr>
        <w:t xml:space="preserve"> może być zawarta </w:t>
      </w:r>
      <w:r w:rsidR="00F960D7" w:rsidRPr="000E65C0">
        <w:rPr>
          <w:sz w:val="22"/>
          <w:szCs w:val="22"/>
        </w:rPr>
        <w:t xml:space="preserve">przed upływem terminu, o którym mowa powyżej, jeżeli zachodzą okoliczności wymienione w </w:t>
      </w:r>
      <w:r w:rsidRPr="000E65C0">
        <w:rPr>
          <w:sz w:val="22"/>
          <w:szCs w:val="22"/>
        </w:rPr>
        <w:t>art.</w:t>
      </w:r>
      <w:r w:rsidR="005F2CB0" w:rsidRPr="000E65C0">
        <w:rPr>
          <w:sz w:val="22"/>
          <w:szCs w:val="22"/>
        </w:rPr>
        <w:t xml:space="preserve"> 308</w:t>
      </w:r>
      <w:r w:rsidR="00F960D7" w:rsidRPr="000E65C0">
        <w:rPr>
          <w:sz w:val="22"/>
          <w:szCs w:val="22"/>
        </w:rPr>
        <w:t xml:space="preserve"> ust. </w:t>
      </w:r>
      <w:r w:rsidR="005F2CB0" w:rsidRPr="000E65C0">
        <w:rPr>
          <w:sz w:val="22"/>
          <w:szCs w:val="22"/>
        </w:rPr>
        <w:t>3</w:t>
      </w:r>
      <w:r w:rsidR="00F960D7" w:rsidRPr="000E65C0">
        <w:rPr>
          <w:sz w:val="22"/>
          <w:szCs w:val="22"/>
        </w:rPr>
        <w:t xml:space="preserve"> ustawy P</w:t>
      </w:r>
      <w:r w:rsidR="004657DA" w:rsidRPr="000E65C0">
        <w:rPr>
          <w:sz w:val="22"/>
          <w:szCs w:val="22"/>
        </w:rPr>
        <w:t>zp</w:t>
      </w:r>
      <w:r w:rsidR="00F960D7" w:rsidRPr="000E65C0">
        <w:rPr>
          <w:sz w:val="22"/>
          <w:szCs w:val="22"/>
        </w:rPr>
        <w:t>.</w:t>
      </w:r>
    </w:p>
    <w:p w14:paraId="1F9B0402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3856929A" w14:textId="77777777" w:rsidR="000E65C0" w:rsidRDefault="000E65C0" w:rsidP="000E65C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DCFE6B8" w14:textId="77777777" w:rsidR="000E65C0" w:rsidRDefault="000E65C0" w:rsidP="000E65C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9CC88F6" w14:textId="77777777" w:rsidR="000E65C0" w:rsidRDefault="000E65C0" w:rsidP="000E65C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625F204B" w14:textId="5F97B375" w:rsidR="000E65C0" w:rsidRPr="00021EFF" w:rsidRDefault="000E65C0" w:rsidP="000E65C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7666CF22" w14:textId="77777777" w:rsidR="000E65C0" w:rsidRPr="00021EFF" w:rsidRDefault="000E65C0" w:rsidP="000E65C0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1254F26" w14:textId="77777777" w:rsidR="000E65C0" w:rsidRPr="00021EFF" w:rsidRDefault="000E65C0" w:rsidP="000E65C0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6F5A521F" w14:textId="77777777" w:rsidR="000E65C0" w:rsidRPr="00021EFF" w:rsidRDefault="000E65C0" w:rsidP="000E65C0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p w14:paraId="5C232DB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B3136" w14:textId="77777777" w:rsidR="00226918" w:rsidRDefault="00226918">
      <w:r>
        <w:separator/>
      </w:r>
    </w:p>
  </w:endnote>
  <w:endnote w:type="continuationSeparator" w:id="0">
    <w:p w14:paraId="4A8F7C2B" w14:textId="77777777" w:rsidR="00226918" w:rsidRDefault="0022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2511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B0FC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384B6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B0DA7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E93C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33454" w14:textId="77777777" w:rsidR="00226918" w:rsidRDefault="00226918">
      <w:r>
        <w:separator/>
      </w:r>
    </w:p>
  </w:footnote>
  <w:footnote w:type="continuationSeparator" w:id="0">
    <w:p w14:paraId="0C23BC8F" w14:textId="77777777" w:rsidR="00226918" w:rsidRDefault="00226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C5A5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2AD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60A5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8D3"/>
    <w:rsid w:val="00022322"/>
    <w:rsid w:val="00042497"/>
    <w:rsid w:val="000C1E6F"/>
    <w:rsid w:val="000E18D3"/>
    <w:rsid w:val="000E4E56"/>
    <w:rsid w:val="000E65C0"/>
    <w:rsid w:val="000E7CC1"/>
    <w:rsid w:val="001A1468"/>
    <w:rsid w:val="001B7815"/>
    <w:rsid w:val="00211A34"/>
    <w:rsid w:val="0022691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D0741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1236"/>
    <w:rsid w:val="00D26ED6"/>
    <w:rsid w:val="00D42C90"/>
    <w:rsid w:val="00D8427E"/>
    <w:rsid w:val="00E30B2D"/>
    <w:rsid w:val="00E30CCE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2A4113"/>
  <w15:chartTrackingRefBased/>
  <w15:docId w15:val="{81BDE40C-54ED-4C65-A1BA-8A2B95031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2021-09-17T07:09:00Z</dcterms:created>
  <dcterms:modified xsi:type="dcterms:W3CDTF">2021-09-17T07:10:00Z</dcterms:modified>
</cp:coreProperties>
</file>