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34A131" w14:textId="085315CD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C18B96E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B8E88A1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61C4FE5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B145346" w14:textId="77777777" w:rsidR="003B2D82" w:rsidRDefault="003B2D82" w:rsidP="003B2D8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 ……………………………………………………………………….</w:t>
      </w:r>
    </w:p>
    <w:p w14:paraId="05CB8564" w14:textId="77777777" w:rsidR="003B2D82" w:rsidRDefault="003B2D82" w:rsidP="003B2D8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RODZAJ PROWADZONEJ DZIAŁALNOŚCI: (mikroprzedsiębiorstwo, małe przedsiębiorstwo, średnie przedsiębiorstwo, jednoosobowa działalność gospodarcza, osoba fizyczna nieprowadząca działalności gospodarczej, inny rodzaj)  ..........................................................................................</w:t>
      </w:r>
    </w:p>
    <w:p w14:paraId="6BC9029A" w14:textId="77777777" w:rsidR="003B2D82" w:rsidRDefault="003B2D82" w:rsidP="003B2D8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ADRES:……………………………………………………………………………………………</w:t>
      </w:r>
    </w:p>
    <w:p w14:paraId="1975AD68" w14:textId="77777777" w:rsidR="003B2D82" w:rsidRDefault="003B2D82" w:rsidP="003B2D8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…………………………….............................................................................</w:t>
      </w:r>
    </w:p>
    <w:p w14:paraId="528A3224" w14:textId="77777777" w:rsidR="003B2D82" w:rsidRDefault="003B2D82" w:rsidP="003B2D8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……………………………………………………………………………………………….</w:t>
      </w:r>
    </w:p>
    <w:p w14:paraId="1AB2743C" w14:textId="77777777" w:rsidR="003B2D82" w:rsidRDefault="003B2D82" w:rsidP="003B2D8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14:paraId="4B21DD84" w14:textId="77777777" w:rsidR="003B2D82" w:rsidRDefault="003B2D82" w:rsidP="003B2D8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6D3BE1E0" w14:textId="77777777" w:rsidR="003B2D82" w:rsidRDefault="003B2D82" w:rsidP="003B2D8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14:paraId="7BC1BABD" w14:textId="2D552ECF" w:rsidR="008D2AB8" w:rsidRPr="0022732C" w:rsidRDefault="003B2D82" w:rsidP="003B2D82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14:paraId="5225D3C7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03A6185" w14:textId="77777777" w:rsidR="001C2B00" w:rsidRPr="001C2B00" w:rsidRDefault="001C2B00" w:rsidP="008D2AB8">
      <w:pPr>
        <w:ind w:right="-110"/>
        <w:rPr>
          <w:b/>
        </w:rPr>
      </w:pPr>
      <w:r w:rsidRPr="001C2B00">
        <w:rPr>
          <w:b/>
        </w:rPr>
        <w:t>Akademia Górniczo - Hutnicza</w:t>
      </w:r>
    </w:p>
    <w:p w14:paraId="2ABBF832" w14:textId="77777777" w:rsidR="001C2B00" w:rsidRPr="001C2B00" w:rsidRDefault="001C2B00" w:rsidP="008D2AB8">
      <w:pPr>
        <w:ind w:right="-110"/>
        <w:rPr>
          <w:b/>
        </w:rPr>
      </w:pPr>
      <w:r w:rsidRPr="001C2B00">
        <w:rPr>
          <w:b/>
        </w:rPr>
        <w:t>im. Stanisława Staszica w Krakowie</w:t>
      </w:r>
    </w:p>
    <w:p w14:paraId="082D5795" w14:textId="77777777" w:rsidR="008D2AB8" w:rsidRDefault="001C2B00" w:rsidP="008D2AB8">
      <w:pPr>
        <w:ind w:right="-110"/>
        <w:rPr>
          <w:b/>
        </w:rPr>
      </w:pPr>
      <w:r w:rsidRPr="001C2B00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4E859232" w14:textId="77777777" w:rsidR="008D2AB8" w:rsidRDefault="001C2B00" w:rsidP="008D2AB8">
      <w:pPr>
        <w:ind w:right="-110"/>
        <w:rPr>
          <w:b/>
        </w:rPr>
      </w:pPr>
      <w:r w:rsidRPr="001C2B00">
        <w:rPr>
          <w:b/>
        </w:rPr>
        <w:t>Al. Mickiewicza</w:t>
      </w:r>
      <w:r w:rsidR="008D2AB8">
        <w:rPr>
          <w:b/>
        </w:rPr>
        <w:t xml:space="preserve"> </w:t>
      </w:r>
      <w:r w:rsidRPr="001C2B00">
        <w:rPr>
          <w:b/>
        </w:rPr>
        <w:t>30</w:t>
      </w:r>
      <w:r w:rsidR="008D2AB8">
        <w:rPr>
          <w:b/>
        </w:rPr>
        <w:t xml:space="preserve"> </w:t>
      </w:r>
    </w:p>
    <w:p w14:paraId="7546624D" w14:textId="77777777" w:rsidR="008D2AB8" w:rsidRDefault="001C2B00" w:rsidP="008D2AB8">
      <w:pPr>
        <w:rPr>
          <w:b/>
        </w:rPr>
      </w:pPr>
      <w:r w:rsidRPr="001C2B00">
        <w:rPr>
          <w:b/>
        </w:rPr>
        <w:t>30-059</w:t>
      </w:r>
      <w:r w:rsidR="008D2AB8">
        <w:rPr>
          <w:b/>
        </w:rPr>
        <w:t xml:space="preserve"> </w:t>
      </w:r>
      <w:r w:rsidRPr="001C2B00">
        <w:rPr>
          <w:b/>
        </w:rPr>
        <w:t>Kraków</w:t>
      </w:r>
      <w:r w:rsidR="008D2AB8">
        <w:rPr>
          <w:b/>
        </w:rPr>
        <w:t xml:space="preserve">,  </w:t>
      </w:r>
    </w:p>
    <w:p w14:paraId="28361185" w14:textId="77777777" w:rsidR="008D2AB8" w:rsidRDefault="008D2AB8" w:rsidP="008D2AB8">
      <w:pPr>
        <w:ind w:firstLine="3969"/>
        <w:rPr>
          <w:b/>
        </w:rPr>
      </w:pPr>
    </w:p>
    <w:p w14:paraId="3D4AE45F" w14:textId="7D5B323A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1C2B00" w:rsidRPr="001C2B00">
        <w:rPr>
          <w:b/>
        </w:rPr>
        <w:t>dostawa spektrometru masowego wraz z kapilarnym chromatografem cieczowym - KC-zp.272-478/21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7D27EE2B" w14:textId="77777777" w:rsidR="008D2AB8" w:rsidRDefault="008D2AB8" w:rsidP="008D2AB8">
      <w:pPr>
        <w:tabs>
          <w:tab w:val="right" w:pos="9000"/>
        </w:tabs>
      </w:pPr>
    </w:p>
    <w:p w14:paraId="7FE8E9C5" w14:textId="2D4BB1CB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7B56E2">
        <w:rPr>
          <w:b/>
        </w:rPr>
        <w:t xml:space="preserve"> za całość zamówienia</w:t>
      </w:r>
      <w:r>
        <w:rPr>
          <w:b/>
        </w:rPr>
        <w:t>:   .........................................................................</w:t>
      </w:r>
      <w:r w:rsidR="007B56E2">
        <w:rPr>
          <w:b/>
        </w:rPr>
        <w:t xml:space="preserve"> </w:t>
      </w:r>
      <w:r>
        <w:rPr>
          <w:b/>
        </w:rPr>
        <w:t>PLN</w:t>
      </w:r>
    </w:p>
    <w:p w14:paraId="255D180A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7F6FF9A4" w14:textId="5F3F4674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7B56E2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.........................................................................PLN</w:t>
      </w:r>
    </w:p>
    <w:p w14:paraId="05C909C2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0C8810A6" w14:textId="62957F6C" w:rsidR="008D2AB8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0F4893">
        <w:t xml:space="preserve"> </w:t>
      </w:r>
      <w:r w:rsidRPr="00FB1B4F">
        <w:t>.......................................................................................................................</w:t>
      </w:r>
    </w:p>
    <w:p w14:paraId="54BD9EED" w14:textId="77777777" w:rsidR="001D637D" w:rsidRDefault="001D637D" w:rsidP="000D1D45">
      <w:pPr>
        <w:pStyle w:val="Tekstpodstawowy"/>
      </w:pPr>
    </w:p>
    <w:p w14:paraId="036B4992" w14:textId="19BF2365" w:rsidR="000D1D45" w:rsidRDefault="000D1D45" w:rsidP="000D1D45">
      <w:pPr>
        <w:pStyle w:val="Tekstpodstawowy"/>
      </w:pPr>
      <w:r>
        <w:t>Powyższa cena zawiera podatek VAT w wysokości .......... % tj.…………………….PLN</w:t>
      </w:r>
    </w:p>
    <w:p w14:paraId="45DE7CEC" w14:textId="77777777" w:rsidR="000D1D45" w:rsidRDefault="000D1D45" w:rsidP="008D2AB8">
      <w:pPr>
        <w:widowControl w:val="0"/>
        <w:spacing w:line="264" w:lineRule="auto"/>
        <w:ind w:right="1"/>
        <w:jc w:val="both"/>
      </w:pPr>
    </w:p>
    <w:p w14:paraId="634BACF4" w14:textId="77777777" w:rsidR="008E135C" w:rsidRDefault="000D1D45" w:rsidP="008D2AB8">
      <w:pPr>
        <w:pStyle w:val="Tekstpodstawowy"/>
      </w:pPr>
      <w:r>
        <w:t>P</w:t>
      </w:r>
      <w:r w:rsidR="00FE545C">
        <w:t>roducent/</w:t>
      </w:r>
      <w:r>
        <w:t>typ/</w:t>
      </w:r>
      <w:r w:rsidR="00FE545C">
        <w:t xml:space="preserve">model </w:t>
      </w:r>
      <w:r w:rsidR="00FE545C" w:rsidRPr="000D1D45">
        <w:t>zaoferowanego</w:t>
      </w:r>
      <w:r w:rsidR="008E135C">
        <w:t>:</w:t>
      </w:r>
    </w:p>
    <w:p w14:paraId="4F27E1C7" w14:textId="718737F1" w:rsidR="00FE545C" w:rsidRPr="008E135C" w:rsidRDefault="00FE545C" w:rsidP="000F4893">
      <w:pPr>
        <w:pStyle w:val="Tekstpodstawowy"/>
        <w:numPr>
          <w:ilvl w:val="0"/>
          <w:numId w:val="7"/>
        </w:numPr>
      </w:pPr>
      <w:r w:rsidRPr="008E135C">
        <w:t>s</w:t>
      </w:r>
      <w:r w:rsidR="000D1D45" w:rsidRPr="008E135C">
        <w:t xml:space="preserve">pektrometru: </w:t>
      </w:r>
      <w:r w:rsidRPr="008E135C">
        <w:rPr>
          <w:b w:val="0"/>
          <w:bCs/>
        </w:rPr>
        <w:t>………………………………………</w:t>
      </w:r>
      <w:r w:rsidR="000F4893">
        <w:rPr>
          <w:b w:val="0"/>
          <w:bCs/>
        </w:rPr>
        <w:t>……………………………….</w:t>
      </w:r>
    </w:p>
    <w:p w14:paraId="480D5BF2" w14:textId="4A42369E" w:rsidR="008D2AB8" w:rsidRPr="000F4893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0F4893">
        <w:rPr>
          <w:b/>
        </w:rPr>
        <w:t xml:space="preserve">Termin realizacji umowy: </w:t>
      </w:r>
      <w:r w:rsidR="000D1D45" w:rsidRPr="000F4893">
        <w:t xml:space="preserve">………. </w:t>
      </w:r>
      <w:r w:rsidR="000D1D45" w:rsidRPr="000F4893">
        <w:rPr>
          <w:b/>
          <w:bCs/>
        </w:rPr>
        <w:t xml:space="preserve">dni od daty </w:t>
      </w:r>
      <w:r w:rsidR="001D637D">
        <w:rPr>
          <w:b/>
          <w:bCs/>
        </w:rPr>
        <w:t>podpisania umowy</w:t>
      </w:r>
      <w:r w:rsidR="000D1D45" w:rsidRPr="000F4893">
        <w:t xml:space="preserve"> </w:t>
      </w:r>
      <w:r w:rsidR="000D1D45" w:rsidRPr="000F4893">
        <w:rPr>
          <w:highlight w:val="yellow"/>
        </w:rPr>
        <w:t>(</w:t>
      </w:r>
      <w:r w:rsidRPr="000F4893">
        <w:rPr>
          <w:i/>
          <w:highlight w:val="yellow"/>
        </w:rPr>
        <w:t>kryterium oceny ofert)</w:t>
      </w:r>
    </w:p>
    <w:p w14:paraId="438D25C9" w14:textId="01F5D889" w:rsidR="008D2AB8" w:rsidRPr="000F4893" w:rsidRDefault="008D2AB8" w:rsidP="008D2AB8">
      <w:pPr>
        <w:widowControl w:val="0"/>
        <w:spacing w:line="360" w:lineRule="auto"/>
        <w:ind w:right="1"/>
        <w:jc w:val="both"/>
      </w:pPr>
      <w:r w:rsidRPr="000F4893">
        <w:rPr>
          <w:b/>
        </w:rPr>
        <w:t>Okres udzielonej gwarancji wynosi:</w:t>
      </w:r>
      <w:r w:rsidRPr="000F4893">
        <w:t xml:space="preserve"> ……………………</w:t>
      </w:r>
      <w:r w:rsidR="000D1D45" w:rsidRPr="000F4893">
        <w:t xml:space="preserve"> </w:t>
      </w:r>
      <w:r w:rsidR="000D1D45" w:rsidRPr="000F4893">
        <w:rPr>
          <w:b/>
          <w:bCs/>
        </w:rPr>
        <w:t>miesięcy</w:t>
      </w:r>
    </w:p>
    <w:p w14:paraId="4F80B139" w14:textId="21DBD8E4" w:rsidR="000D1D45" w:rsidRDefault="000D1D45" w:rsidP="008D2AB8">
      <w:pPr>
        <w:widowControl w:val="0"/>
        <w:spacing w:line="360" w:lineRule="auto"/>
        <w:ind w:right="1"/>
        <w:jc w:val="both"/>
        <w:rPr>
          <w:b/>
        </w:rPr>
      </w:pPr>
      <w:r w:rsidRPr="000F4893">
        <w:rPr>
          <w:b/>
          <w:bCs/>
        </w:rPr>
        <w:t>Czas reakcji serwisu: ………… dni roboczych</w:t>
      </w:r>
      <w:r w:rsidRPr="000F4893">
        <w:t xml:space="preserve"> </w:t>
      </w:r>
      <w:r w:rsidRPr="000F4893">
        <w:rPr>
          <w:highlight w:val="yellow"/>
        </w:rPr>
        <w:t>(</w:t>
      </w:r>
      <w:r w:rsidRPr="000F4893">
        <w:rPr>
          <w:i/>
          <w:highlight w:val="yellow"/>
        </w:rPr>
        <w:t>kryterium oceny ofert)</w:t>
      </w:r>
    </w:p>
    <w:p w14:paraId="18EF65D1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lastRenderedPageBreak/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321B594" w14:textId="75E71AD7" w:rsidR="008D2AB8" w:rsidRDefault="008D2AB8" w:rsidP="008D2AB8">
      <w:pPr>
        <w:tabs>
          <w:tab w:val="left" w:pos="426"/>
        </w:tabs>
        <w:spacing w:line="360" w:lineRule="auto"/>
        <w:jc w:val="both"/>
        <w:rPr>
          <w:color w:val="000000"/>
          <w:sz w:val="22"/>
          <w:szCs w:val="22"/>
          <w:shd w:val="clear" w:color="auto" w:fill="FFFFFF"/>
        </w:rPr>
      </w:pPr>
      <w:r w:rsidRPr="00FE545C">
        <w:rPr>
          <w:b/>
          <w:sz w:val="22"/>
        </w:rPr>
        <w:t xml:space="preserve">Termin płatności: </w:t>
      </w:r>
      <w:r w:rsidR="00C243C3">
        <w:rPr>
          <w:color w:val="000000"/>
          <w:sz w:val="22"/>
          <w:szCs w:val="22"/>
          <w:shd w:val="clear" w:color="auto" w:fill="FFFFFF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DFD95DA" w14:textId="77777777" w:rsidR="00D01559" w:rsidRDefault="00D01559" w:rsidP="008D2AB8">
      <w:pPr>
        <w:tabs>
          <w:tab w:val="left" w:pos="426"/>
        </w:tabs>
        <w:spacing w:line="360" w:lineRule="auto"/>
        <w:jc w:val="both"/>
        <w:rPr>
          <w:color w:val="000000"/>
          <w:sz w:val="22"/>
          <w:szCs w:val="22"/>
          <w:shd w:val="clear" w:color="auto" w:fill="FFFFFF"/>
        </w:rPr>
      </w:pPr>
    </w:p>
    <w:p w14:paraId="0FDE4D26" w14:textId="77777777" w:rsidR="00D01559" w:rsidRDefault="00D01559" w:rsidP="00D01559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23214AFB" w14:textId="77777777" w:rsidR="00D01559" w:rsidRPr="00FE545C" w:rsidRDefault="00D01559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6BD17ED9" w14:textId="770CAC6E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04A24CDC" w14:textId="77777777" w:rsidR="007B56E2" w:rsidRDefault="007B56E2" w:rsidP="007B56E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B45C9BC" w14:textId="68ECB7B6" w:rsidR="007B56E2" w:rsidRDefault="007B56E2" w:rsidP="007B56E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5C50AD03" w14:textId="559344D9" w:rsidR="006A673D" w:rsidRPr="006A673D" w:rsidRDefault="006A673D" w:rsidP="000F4893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120"/>
        <w:jc w:val="both"/>
        <w:rPr>
          <w:rFonts w:eastAsia="Calibri"/>
          <w:b/>
          <w:bCs/>
          <w:color w:val="000000"/>
          <w:sz w:val="22"/>
          <w:szCs w:val="22"/>
          <w:lang w:eastAsia="en-US"/>
        </w:rPr>
      </w:pPr>
      <w:r w:rsidRPr="006A673D">
        <w:rPr>
          <w:rFonts w:eastAsia="Calibri"/>
          <w:b/>
          <w:bCs/>
          <w:color w:val="000000"/>
          <w:sz w:val="22"/>
          <w:szCs w:val="22"/>
          <w:lang w:eastAsia="en-US"/>
        </w:rPr>
        <w:t>Oświadczamy, że wszystkie dostarczane urządzenia zasilane elektrycznie będą certyfikowane znakiem CE.</w:t>
      </w:r>
    </w:p>
    <w:p w14:paraId="34EF4E5A" w14:textId="77777777" w:rsidR="007B56E2" w:rsidRDefault="007B56E2" w:rsidP="007B56E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B9D8FFC" w14:textId="77777777" w:rsidR="007B56E2" w:rsidRDefault="007B56E2" w:rsidP="007B56E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6A9A6B7" w14:textId="77777777" w:rsidR="007B56E2" w:rsidRDefault="007B56E2" w:rsidP="007B56E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56D9118" w14:textId="77777777" w:rsidR="007B56E2" w:rsidRDefault="007B56E2" w:rsidP="007B56E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B56E2" w14:paraId="08959026" w14:textId="77777777" w:rsidTr="007B56E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644507" w14:textId="77777777" w:rsidR="007B56E2" w:rsidRDefault="007B56E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B8C209" w14:textId="77777777" w:rsidR="007B56E2" w:rsidRDefault="007B56E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46F8985A" w14:textId="77777777" w:rsidR="007B56E2" w:rsidRDefault="007B56E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F9A0AB" w14:textId="77777777" w:rsidR="007B56E2" w:rsidRDefault="007B56E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7B56E2" w14:paraId="38E084F0" w14:textId="77777777" w:rsidTr="007B56E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C7B4FA" w14:textId="77777777" w:rsidR="007B56E2" w:rsidRDefault="007B56E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76DD58" w14:textId="77777777" w:rsidR="007B56E2" w:rsidRDefault="007B56E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1662FF" w14:textId="77777777" w:rsidR="007B56E2" w:rsidRDefault="007B56E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7B56E2" w14:paraId="77D1166E" w14:textId="77777777" w:rsidTr="007B56E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58BCCA" w14:textId="77777777" w:rsidR="007B56E2" w:rsidRDefault="007B56E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4F3D71" w14:textId="77777777" w:rsidR="007B56E2" w:rsidRDefault="007B56E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F4EA66" w14:textId="77777777" w:rsidR="007B56E2" w:rsidRDefault="007B56E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B566FD3" w14:textId="77777777" w:rsidR="007B56E2" w:rsidRDefault="007B56E2" w:rsidP="007B56E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E0CC0DA" w14:textId="77777777" w:rsidR="007B56E2" w:rsidRDefault="007B56E2" w:rsidP="007B56E2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3A4F44CF" w14:textId="77777777" w:rsidR="007B56E2" w:rsidRDefault="007B56E2" w:rsidP="007B56E2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0E0F9C55" w14:textId="77777777" w:rsidR="007B56E2" w:rsidRDefault="007B56E2" w:rsidP="007B56E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07ED2846" w14:textId="77777777" w:rsidR="007B56E2" w:rsidRDefault="007B56E2" w:rsidP="007B56E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302EAC2B" w14:textId="77777777" w:rsidR="007B56E2" w:rsidRDefault="007B56E2" w:rsidP="007B56E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098FC3F1" w14:textId="77777777" w:rsidR="007B56E2" w:rsidRDefault="007B56E2" w:rsidP="007B56E2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B5CB19D" w14:textId="77777777" w:rsidR="007B56E2" w:rsidRDefault="007B56E2" w:rsidP="007B56E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5E16D5A9" w14:textId="77777777" w:rsidR="007B56E2" w:rsidRDefault="007B56E2" w:rsidP="007B56E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D0F9787" w14:textId="77777777" w:rsidR="007B56E2" w:rsidRDefault="007B56E2" w:rsidP="007B56E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A34D56F" w14:textId="77777777" w:rsidR="007B56E2" w:rsidRDefault="007B56E2" w:rsidP="007B56E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7ECD06C" w14:textId="77777777" w:rsidR="007B56E2" w:rsidRDefault="007B56E2" w:rsidP="007B56E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304BBEB" w14:textId="77777777" w:rsidR="007B56E2" w:rsidRDefault="007B56E2" w:rsidP="007B56E2">
      <w:pPr>
        <w:rPr>
          <w:sz w:val="22"/>
          <w:szCs w:val="22"/>
        </w:rPr>
      </w:pPr>
    </w:p>
    <w:p w14:paraId="67A9E370" w14:textId="77777777" w:rsidR="007B56E2" w:rsidRDefault="007B56E2" w:rsidP="007B56E2">
      <w:pPr>
        <w:rPr>
          <w:b/>
          <w:bCs/>
          <w:color w:val="FF0000"/>
          <w:sz w:val="22"/>
          <w:szCs w:val="22"/>
        </w:rPr>
      </w:pPr>
      <w:r>
        <w:rPr>
          <w:b/>
          <w:bCs/>
          <w:color w:val="FF0000"/>
          <w:sz w:val="22"/>
          <w:szCs w:val="22"/>
        </w:rPr>
        <w:t>Ofertę należy sporządzić w postaci elektronicznej i podpisać kwalifikowanych podpisem elektronicznym.</w:t>
      </w:r>
    </w:p>
    <w:p w14:paraId="3C3FDC71" w14:textId="77777777" w:rsidR="007B56E2" w:rsidRDefault="007B56E2" w:rsidP="00FE545C">
      <w:pPr>
        <w:rPr>
          <w:b/>
          <w:sz w:val="22"/>
          <w:szCs w:val="22"/>
          <w:u w:val="single"/>
        </w:rPr>
      </w:pPr>
    </w:p>
    <w:p w14:paraId="7D1BB825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0ED8AB" w14:textId="77777777" w:rsidR="00387002" w:rsidRDefault="00387002">
      <w:r>
        <w:separator/>
      </w:r>
    </w:p>
  </w:endnote>
  <w:endnote w:type="continuationSeparator" w:id="0">
    <w:p w14:paraId="5DE2B753" w14:textId="77777777" w:rsidR="00387002" w:rsidRDefault="00387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BACB8" w14:textId="77777777" w:rsidR="001C2B00" w:rsidRDefault="001C2B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E6E2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126E3" w14:textId="77777777" w:rsidR="001C2B00" w:rsidRDefault="001C2B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489476" w14:textId="77777777" w:rsidR="00387002" w:rsidRDefault="00387002">
      <w:r>
        <w:separator/>
      </w:r>
    </w:p>
  </w:footnote>
  <w:footnote w:type="continuationSeparator" w:id="0">
    <w:p w14:paraId="731A1426" w14:textId="77777777" w:rsidR="00387002" w:rsidRDefault="003870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AEA7E" w14:textId="77777777" w:rsidR="001C2B00" w:rsidRDefault="001C2B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5C8B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D1496" w14:textId="77777777" w:rsidR="001C2B00" w:rsidRDefault="001C2B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39241E"/>
    <w:multiLevelType w:val="hybridMultilevel"/>
    <w:tmpl w:val="AB0C78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DE9162B"/>
    <w:multiLevelType w:val="hybridMultilevel"/>
    <w:tmpl w:val="657EF3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7002"/>
    <w:rsid w:val="00012286"/>
    <w:rsid w:val="00071CCC"/>
    <w:rsid w:val="000B731D"/>
    <w:rsid w:val="000D1D45"/>
    <w:rsid w:val="000D6134"/>
    <w:rsid w:val="000E09C7"/>
    <w:rsid w:val="000F4893"/>
    <w:rsid w:val="000F6589"/>
    <w:rsid w:val="00106636"/>
    <w:rsid w:val="00116EC6"/>
    <w:rsid w:val="001801DD"/>
    <w:rsid w:val="001C2B00"/>
    <w:rsid w:val="001D4612"/>
    <w:rsid w:val="001D637D"/>
    <w:rsid w:val="00207E98"/>
    <w:rsid w:val="002723B0"/>
    <w:rsid w:val="00315A4A"/>
    <w:rsid w:val="00387002"/>
    <w:rsid w:val="003B2D82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A673D"/>
    <w:rsid w:val="007748F0"/>
    <w:rsid w:val="007A4321"/>
    <w:rsid w:val="007B56E2"/>
    <w:rsid w:val="00833933"/>
    <w:rsid w:val="00853083"/>
    <w:rsid w:val="008B2F0C"/>
    <w:rsid w:val="008B4928"/>
    <w:rsid w:val="008D2AB8"/>
    <w:rsid w:val="008E135C"/>
    <w:rsid w:val="008F1C66"/>
    <w:rsid w:val="00970FE4"/>
    <w:rsid w:val="009D3F2A"/>
    <w:rsid w:val="00A0022B"/>
    <w:rsid w:val="00A346FE"/>
    <w:rsid w:val="00A47B4D"/>
    <w:rsid w:val="00A83018"/>
    <w:rsid w:val="00B774DC"/>
    <w:rsid w:val="00C243C3"/>
    <w:rsid w:val="00C969A6"/>
    <w:rsid w:val="00CA7D36"/>
    <w:rsid w:val="00D01559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E1E95E"/>
  <w15:chartTrackingRefBased/>
  <w15:docId w15:val="{FB4BE2B8-5C41-40A9-B187-7FE47A6F3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7B56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838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8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502</Words>
  <Characters>4446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2021-09-09T10:15:00Z</dcterms:created>
  <dcterms:modified xsi:type="dcterms:W3CDTF">2021-09-09T10:15:00Z</dcterms:modified>
</cp:coreProperties>
</file>