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6A8D47D1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E034A" w:rsidRPr="00AE034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szkolenie z programu </w:t>
      </w:r>
      <w:proofErr w:type="spellStart"/>
      <w:r w:rsidR="00AE034A" w:rsidRPr="00AE034A">
        <w:rPr>
          <w:rFonts w:ascii="Arial" w:eastAsia="Times New Roman" w:hAnsi="Arial" w:cs="Arial"/>
          <w:b/>
          <w:sz w:val="20"/>
          <w:szCs w:val="20"/>
          <w:lang w:eastAsia="pl-PL"/>
        </w:rPr>
        <w:t>Autodesk</w:t>
      </w:r>
      <w:proofErr w:type="spellEnd"/>
      <w:r w:rsidR="00AE034A" w:rsidRPr="00AE034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proofErr w:type="spellStart"/>
      <w:r w:rsidR="00AE034A" w:rsidRPr="00AE034A">
        <w:rPr>
          <w:rFonts w:ascii="Arial" w:eastAsia="Times New Roman" w:hAnsi="Arial" w:cs="Arial"/>
          <w:b/>
          <w:sz w:val="20"/>
          <w:szCs w:val="20"/>
          <w:lang w:eastAsia="pl-PL"/>
        </w:rPr>
        <w:t>Inventor</w:t>
      </w:r>
      <w:proofErr w:type="spellEnd"/>
      <w:r w:rsidR="00AE034A" w:rsidRPr="00AE034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kadry dydaktycznej AGH - KC-zp.272-433/21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38C14" w14:textId="77777777" w:rsidR="00C0603F" w:rsidRDefault="00C0603F" w:rsidP="0038231F">
      <w:pPr>
        <w:spacing w:after="0" w:line="240" w:lineRule="auto"/>
      </w:pPr>
      <w:r>
        <w:separator/>
      </w:r>
    </w:p>
  </w:endnote>
  <w:endnote w:type="continuationSeparator" w:id="0">
    <w:p w14:paraId="1520613B" w14:textId="77777777" w:rsidR="00C0603F" w:rsidRDefault="00C060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94B8AD" w14:textId="77777777" w:rsidR="00C0603F" w:rsidRDefault="00C0603F" w:rsidP="0038231F">
      <w:pPr>
        <w:spacing w:after="0" w:line="240" w:lineRule="auto"/>
      </w:pPr>
      <w:r>
        <w:separator/>
      </w:r>
    </w:p>
  </w:footnote>
  <w:footnote w:type="continuationSeparator" w:id="0">
    <w:p w14:paraId="03F8F1BD" w14:textId="77777777" w:rsidR="00C0603F" w:rsidRDefault="00C060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64C7B-32D4-447A-BAAE-DC5965511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2021-07-15T08:09:00Z</cp:lastPrinted>
  <dcterms:created xsi:type="dcterms:W3CDTF">2021-09-06T07:06:00Z</dcterms:created>
  <dcterms:modified xsi:type="dcterms:W3CDTF">2021-09-06T09:59:00Z</dcterms:modified>
</cp:coreProperties>
</file>