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084791C" w:rsidR="00E40A3C" w:rsidRDefault="00E40A3C" w:rsidP="006F7FB7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="00495A4C">
        <w:rPr>
          <w:color w:val="000000"/>
          <w:sz w:val="24"/>
          <w:szCs w:val="24"/>
        </w:rPr>
        <w:t xml:space="preserve">: </w:t>
      </w:r>
      <w:r w:rsidR="006F7FB7" w:rsidRPr="006F7FB7">
        <w:rPr>
          <w:b/>
        </w:rPr>
        <w:t xml:space="preserve"> </w:t>
      </w:r>
      <w:r w:rsidR="00495A4C" w:rsidRPr="00495A4C">
        <w:rPr>
          <w:b/>
        </w:rPr>
        <w:t xml:space="preserve">szkolenie z programu </w:t>
      </w:r>
      <w:proofErr w:type="spellStart"/>
      <w:r w:rsidR="00495A4C" w:rsidRPr="00495A4C">
        <w:rPr>
          <w:b/>
        </w:rPr>
        <w:t>Autodesk</w:t>
      </w:r>
      <w:proofErr w:type="spellEnd"/>
      <w:r w:rsidR="00495A4C" w:rsidRPr="00495A4C">
        <w:rPr>
          <w:b/>
        </w:rPr>
        <w:t xml:space="preserve"> </w:t>
      </w:r>
      <w:proofErr w:type="spellStart"/>
      <w:r w:rsidR="00495A4C" w:rsidRPr="00495A4C">
        <w:rPr>
          <w:b/>
        </w:rPr>
        <w:t>Inventor</w:t>
      </w:r>
      <w:proofErr w:type="spellEnd"/>
      <w:r w:rsidR="00495A4C" w:rsidRPr="00495A4C">
        <w:rPr>
          <w:b/>
        </w:rPr>
        <w:t xml:space="preserve"> dla kadry dydaktycznej AGH - KC-zp.272-433/21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711"/>
        <w:gridCol w:w="1843"/>
        <w:gridCol w:w="2409"/>
      </w:tblGrid>
      <w:tr w:rsidR="00BA2421" w14:paraId="48785F38" w14:textId="77777777" w:rsidTr="00BA242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711" w:type="dxa"/>
            <w:vAlign w:val="center"/>
          </w:tcPr>
          <w:p w14:paraId="31981277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843" w:type="dxa"/>
          </w:tcPr>
          <w:p w14:paraId="789877E5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409" w:type="dxa"/>
          </w:tcPr>
          <w:p w14:paraId="26553F6C" w14:textId="33653A88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BA2421" w:rsidRDefault="00BA242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A2421" w14:paraId="21D5C273" w14:textId="77777777" w:rsidTr="00BA242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711" w:type="dxa"/>
            <w:vAlign w:val="center"/>
          </w:tcPr>
          <w:p w14:paraId="3EDE7729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4D95BC23" w14:textId="4694144C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14:paraId="255DFD93" w14:textId="330AE115" w:rsidR="00BA2421" w:rsidRDefault="00BA242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BA2421" w14:paraId="7B668A21" w14:textId="77777777" w:rsidTr="00BA2421">
        <w:trPr>
          <w:cantSplit/>
          <w:trHeight w:val="921"/>
        </w:trPr>
        <w:tc>
          <w:tcPr>
            <w:tcW w:w="633" w:type="dxa"/>
          </w:tcPr>
          <w:p w14:paraId="20918BA6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0AA718E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D19D0C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9A5DEF0" w14:textId="045F750B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2421" w14:paraId="298C3FD5" w14:textId="77777777" w:rsidTr="00BA2421">
        <w:trPr>
          <w:cantSplit/>
          <w:trHeight w:val="870"/>
        </w:trPr>
        <w:tc>
          <w:tcPr>
            <w:tcW w:w="633" w:type="dxa"/>
          </w:tcPr>
          <w:p w14:paraId="27CE183D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2884A691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1380EFB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2DBC3D66" w14:textId="426C5650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A2421" w14:paraId="256E1D96" w14:textId="77777777" w:rsidTr="00BA2421">
        <w:trPr>
          <w:cantSplit/>
          <w:trHeight w:val="870"/>
        </w:trPr>
        <w:tc>
          <w:tcPr>
            <w:tcW w:w="633" w:type="dxa"/>
          </w:tcPr>
          <w:p w14:paraId="5C7026C9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711" w:type="dxa"/>
          </w:tcPr>
          <w:p w14:paraId="558CE428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07DCD6DC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3E2B7D2E" w14:textId="77777777" w:rsidR="00BA2421" w:rsidRDefault="00BA242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0282D" w14:textId="77777777" w:rsidR="009503A9" w:rsidRDefault="009503A9">
      <w:r>
        <w:separator/>
      </w:r>
    </w:p>
  </w:endnote>
  <w:endnote w:type="continuationSeparator" w:id="0">
    <w:p w14:paraId="0397D754" w14:textId="77777777" w:rsidR="009503A9" w:rsidRDefault="00950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5C6AC" w14:textId="77777777" w:rsidR="009503A9" w:rsidRDefault="009503A9">
      <w:r>
        <w:separator/>
      </w:r>
    </w:p>
  </w:footnote>
  <w:footnote w:type="continuationSeparator" w:id="0">
    <w:p w14:paraId="084CB9C5" w14:textId="77777777" w:rsidR="009503A9" w:rsidRDefault="009503A9">
      <w:r>
        <w:continuationSeparator/>
      </w:r>
    </w:p>
  </w:footnote>
  <w:footnote w:id="1">
    <w:p w14:paraId="2D6EB44F" w14:textId="3954446D" w:rsidR="00BA2421" w:rsidRDefault="00BA242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C3694"/>
    <w:rsid w:val="00210E8E"/>
    <w:rsid w:val="00276C10"/>
    <w:rsid w:val="00361EEE"/>
    <w:rsid w:val="00495A4C"/>
    <w:rsid w:val="005136B3"/>
    <w:rsid w:val="00561097"/>
    <w:rsid w:val="006C357F"/>
    <w:rsid w:val="006F7FB7"/>
    <w:rsid w:val="00702A72"/>
    <w:rsid w:val="00707683"/>
    <w:rsid w:val="007F7B24"/>
    <w:rsid w:val="008209FE"/>
    <w:rsid w:val="008B02BB"/>
    <w:rsid w:val="009503A9"/>
    <w:rsid w:val="00993ACB"/>
    <w:rsid w:val="009B7E62"/>
    <w:rsid w:val="00A40AE7"/>
    <w:rsid w:val="00A54C7C"/>
    <w:rsid w:val="00A91C25"/>
    <w:rsid w:val="00A9350F"/>
    <w:rsid w:val="00B025EC"/>
    <w:rsid w:val="00BA2421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7105C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2021-07-15T08:10:00Z</cp:lastPrinted>
  <dcterms:created xsi:type="dcterms:W3CDTF">2021-09-06T07:07:00Z</dcterms:created>
  <dcterms:modified xsi:type="dcterms:W3CDTF">2021-09-06T09:58:00Z</dcterms:modified>
</cp:coreProperties>
</file>