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923544" w14:textId="77777777" w:rsidR="009767F7" w:rsidRDefault="009767F7" w:rsidP="008D2AB8">
      <w:pPr>
        <w:pStyle w:val="Nagwek3"/>
        <w:jc w:val="right"/>
        <w:rPr>
          <w:b w:val="0"/>
          <w:sz w:val="22"/>
          <w:szCs w:val="22"/>
        </w:rPr>
      </w:pPr>
    </w:p>
    <w:p w14:paraId="61FC080D" w14:textId="70F47750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1CCDC041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C5535D0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BFE28E2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0C5CCDF7" w14:textId="77777777" w:rsidR="00A21BBC" w:rsidRDefault="00A21BBC" w:rsidP="00A21BBC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5F562E68" w14:textId="77777777" w:rsidR="00A21BBC" w:rsidRDefault="00A21BBC" w:rsidP="00A21BBC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083F3609" w14:textId="77777777" w:rsidR="00A21BBC" w:rsidRDefault="00A21BBC" w:rsidP="00A21BBC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7C089A1C" w14:textId="77777777" w:rsidR="00A21BBC" w:rsidRDefault="00A21BBC" w:rsidP="00A21BBC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710D0FC4" w14:textId="77777777" w:rsidR="00A21BBC" w:rsidRDefault="00A21BBC" w:rsidP="00A21BBC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14:paraId="1D22CC1D" w14:textId="77777777" w:rsidR="00A21BBC" w:rsidRDefault="00A21BBC" w:rsidP="00A21BBC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5AFD3C64" w14:textId="77777777" w:rsidR="00A21BBC" w:rsidRDefault="00A21BBC" w:rsidP="00A21BBC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4002A996" w14:textId="77777777" w:rsidR="00A21BBC" w:rsidRDefault="00A21BBC" w:rsidP="00A21BBC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4130B07D" w14:textId="77777777" w:rsidR="00A21BBC" w:rsidRDefault="00A21BBC" w:rsidP="00A21BBC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06DD75CE" w14:textId="03EF92D1" w:rsidR="008D2AB8" w:rsidRPr="0022732C" w:rsidRDefault="00A21BBC" w:rsidP="00A21BBC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78FD1EC6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219281F3" w14:textId="77777777" w:rsidR="0044712F" w:rsidRPr="0044712F" w:rsidRDefault="0044712F" w:rsidP="008D2AB8">
      <w:pPr>
        <w:ind w:right="-110"/>
        <w:rPr>
          <w:b/>
        </w:rPr>
      </w:pPr>
      <w:r w:rsidRPr="0044712F">
        <w:rPr>
          <w:b/>
        </w:rPr>
        <w:t>Akademia Górniczo - Hutnicza</w:t>
      </w:r>
    </w:p>
    <w:p w14:paraId="0C901009" w14:textId="77777777" w:rsidR="0044712F" w:rsidRPr="0044712F" w:rsidRDefault="0044712F" w:rsidP="008D2AB8">
      <w:pPr>
        <w:ind w:right="-110"/>
        <w:rPr>
          <w:b/>
        </w:rPr>
      </w:pPr>
      <w:r w:rsidRPr="0044712F">
        <w:rPr>
          <w:b/>
        </w:rPr>
        <w:t>im. Stanisława Staszica w Krakowie</w:t>
      </w:r>
    </w:p>
    <w:p w14:paraId="0DC3EB0F" w14:textId="77777777" w:rsidR="008D2AB8" w:rsidRDefault="0044712F" w:rsidP="008D2AB8">
      <w:pPr>
        <w:ind w:right="-110"/>
        <w:rPr>
          <w:b/>
        </w:rPr>
      </w:pPr>
      <w:r w:rsidRPr="0044712F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301D645C" w14:textId="77777777" w:rsidR="008D2AB8" w:rsidRDefault="0044712F" w:rsidP="008D2AB8">
      <w:pPr>
        <w:ind w:right="-110"/>
        <w:rPr>
          <w:b/>
        </w:rPr>
      </w:pPr>
      <w:r w:rsidRPr="0044712F">
        <w:rPr>
          <w:b/>
        </w:rPr>
        <w:t>Al. Mickiewicza</w:t>
      </w:r>
      <w:r w:rsidR="008D2AB8">
        <w:rPr>
          <w:b/>
        </w:rPr>
        <w:t xml:space="preserve"> </w:t>
      </w:r>
      <w:r w:rsidRPr="0044712F">
        <w:rPr>
          <w:b/>
        </w:rPr>
        <w:t>30</w:t>
      </w:r>
      <w:r w:rsidR="008D2AB8">
        <w:rPr>
          <w:b/>
        </w:rPr>
        <w:t xml:space="preserve"> </w:t>
      </w:r>
    </w:p>
    <w:p w14:paraId="729FE2F4" w14:textId="77777777" w:rsidR="008D2AB8" w:rsidRDefault="0044712F" w:rsidP="008D2AB8">
      <w:pPr>
        <w:rPr>
          <w:b/>
        </w:rPr>
      </w:pPr>
      <w:r w:rsidRPr="0044712F">
        <w:rPr>
          <w:b/>
        </w:rPr>
        <w:t>30-059</w:t>
      </w:r>
      <w:r w:rsidR="008D2AB8">
        <w:rPr>
          <w:b/>
        </w:rPr>
        <w:t xml:space="preserve"> </w:t>
      </w:r>
      <w:r w:rsidRPr="0044712F">
        <w:rPr>
          <w:b/>
        </w:rPr>
        <w:t>Kraków</w:t>
      </w:r>
      <w:r w:rsidR="008D2AB8">
        <w:rPr>
          <w:b/>
        </w:rPr>
        <w:t xml:space="preserve">,  </w:t>
      </w:r>
    </w:p>
    <w:p w14:paraId="7AD29A0E" w14:textId="77777777" w:rsidR="008D2AB8" w:rsidRDefault="008D2AB8" w:rsidP="008D2AB8">
      <w:pPr>
        <w:ind w:firstLine="3969"/>
        <w:rPr>
          <w:b/>
        </w:rPr>
      </w:pPr>
    </w:p>
    <w:p w14:paraId="7C6D0F2E" w14:textId="229E67AC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44712F" w:rsidRPr="0044712F">
        <w:rPr>
          <w:b/>
        </w:rPr>
        <w:t>dostawa 1 sztuki wiskozymetru rotacyjnego z kompletem wrzecion i oprogramowaniem - KC-zp.272-500/21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</w:t>
      </w:r>
      <w:r w:rsidR="009047CB">
        <w:t xml:space="preserve"> </w:t>
      </w:r>
      <w:r>
        <w:t>warunków zamówienia.</w:t>
      </w:r>
    </w:p>
    <w:p w14:paraId="7EEC60E7" w14:textId="77777777" w:rsidR="008D2AB8" w:rsidRDefault="008D2AB8" w:rsidP="008D2AB8">
      <w:pPr>
        <w:tabs>
          <w:tab w:val="right" w:pos="9000"/>
        </w:tabs>
      </w:pPr>
    </w:p>
    <w:p w14:paraId="4D4E6E3C" w14:textId="4A9FD9FF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</w:t>
      </w:r>
      <w:r w:rsidR="009047CB">
        <w:rPr>
          <w:b/>
        </w:rPr>
        <w:t xml:space="preserve"> za całość zamówienia</w:t>
      </w:r>
      <w:r>
        <w:rPr>
          <w:b/>
        </w:rPr>
        <w:t>: .........................................................................</w:t>
      </w:r>
      <w:r w:rsidR="009047CB">
        <w:rPr>
          <w:b/>
        </w:rPr>
        <w:t xml:space="preserve"> </w:t>
      </w:r>
      <w:r>
        <w:rPr>
          <w:b/>
        </w:rPr>
        <w:t>PLN</w:t>
      </w:r>
    </w:p>
    <w:p w14:paraId="54E7D86D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14:paraId="5D66A543" w14:textId="5A7C024C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</w:t>
      </w:r>
      <w:r w:rsidR="009047CB">
        <w:rPr>
          <w:b/>
        </w:rPr>
        <w:t xml:space="preserve"> za całość zamówienia</w:t>
      </w:r>
      <w:r>
        <w:rPr>
          <w:b/>
        </w:rPr>
        <w:t>: .........................................................................</w:t>
      </w:r>
      <w:r w:rsidR="009047CB">
        <w:rPr>
          <w:b/>
        </w:rPr>
        <w:t xml:space="preserve"> </w:t>
      </w:r>
      <w:r>
        <w:rPr>
          <w:b/>
        </w:rPr>
        <w:t>PLN</w:t>
      </w:r>
    </w:p>
    <w:p w14:paraId="45DEE91C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13A1B4FC" w14:textId="25A347FE"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brutto:</w:t>
      </w:r>
      <w:r w:rsidR="009047CB">
        <w:t xml:space="preserve"> </w:t>
      </w:r>
      <w:r w:rsidRPr="00FB1B4F">
        <w:t>.......................................................................................................................</w:t>
      </w:r>
    </w:p>
    <w:p w14:paraId="3DA8EAE8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1448AB70" w14:textId="61B0C233" w:rsidR="008D2AB8" w:rsidRDefault="008D2AB8" w:rsidP="008D2AB8">
      <w:pPr>
        <w:pStyle w:val="Tekstpodstawowy"/>
      </w:pPr>
      <w:r>
        <w:t>Powyższa cena zawiera podatek VAT w wysokości .......... % tj.</w:t>
      </w:r>
      <w:r w:rsidR="009047CB">
        <w:t xml:space="preserve"> </w:t>
      </w:r>
      <w:r>
        <w:t>…………………….</w:t>
      </w:r>
      <w:r w:rsidR="009047CB">
        <w:t xml:space="preserve"> </w:t>
      </w:r>
      <w:r>
        <w:t>PLN</w:t>
      </w:r>
    </w:p>
    <w:p w14:paraId="58B60617" w14:textId="6E8A5573" w:rsidR="00915D89" w:rsidRDefault="009047CB" w:rsidP="008D2AB8">
      <w:pPr>
        <w:pStyle w:val="Tekstpodstawowy"/>
      </w:pPr>
      <w:r>
        <w:t>P</w:t>
      </w:r>
      <w:r w:rsidR="00FE545C">
        <w:t>roducent/</w:t>
      </w:r>
      <w:r>
        <w:t>typ/</w:t>
      </w:r>
      <w:r w:rsidR="00FE545C">
        <w:t>model zaoferowanego</w:t>
      </w:r>
      <w:r w:rsidR="00915D89">
        <w:t>:</w:t>
      </w:r>
    </w:p>
    <w:p w14:paraId="42E5A368" w14:textId="4ED4257D" w:rsidR="00FE545C" w:rsidRPr="00915D89" w:rsidRDefault="009047CB" w:rsidP="00915D89">
      <w:pPr>
        <w:pStyle w:val="Tekstpodstawowy"/>
        <w:numPr>
          <w:ilvl w:val="0"/>
          <w:numId w:val="6"/>
        </w:numPr>
      </w:pPr>
      <w:r w:rsidRPr="00915D89">
        <w:t>wiskozymetru:</w:t>
      </w:r>
      <w:r w:rsidR="00FE545C" w:rsidRPr="00915D89">
        <w:t xml:space="preserve"> …………………………</w:t>
      </w:r>
      <w:r w:rsidRPr="00915D89">
        <w:t>………</w:t>
      </w:r>
      <w:r w:rsidR="00915D89">
        <w:t>……………………………………..</w:t>
      </w:r>
    </w:p>
    <w:p w14:paraId="48C3758E" w14:textId="28D300E1" w:rsidR="00915D89" w:rsidRPr="00915D89" w:rsidRDefault="00915D89" w:rsidP="00915D89">
      <w:pPr>
        <w:pStyle w:val="Tekstpodstawowy"/>
        <w:numPr>
          <w:ilvl w:val="0"/>
          <w:numId w:val="6"/>
        </w:numPr>
      </w:pPr>
      <w:r w:rsidRPr="00915D89">
        <w:t>zestawu do pomiaru niskich lepkości:</w:t>
      </w:r>
      <w:r>
        <w:t xml:space="preserve"> ………………………………………………</w:t>
      </w:r>
    </w:p>
    <w:p w14:paraId="4B603337" w14:textId="27404D94" w:rsidR="00915D89" w:rsidRPr="00915D89" w:rsidRDefault="00915D89" w:rsidP="00915D89">
      <w:pPr>
        <w:pStyle w:val="Tekstpodstawowy"/>
        <w:numPr>
          <w:ilvl w:val="0"/>
          <w:numId w:val="6"/>
        </w:numPr>
      </w:pPr>
      <w:r w:rsidRPr="00915D89">
        <w:t xml:space="preserve">zestawu wrzecion: </w:t>
      </w:r>
      <w:r>
        <w:t>…………………………………………………………………..</w:t>
      </w:r>
    </w:p>
    <w:p w14:paraId="5CDC9DC9" w14:textId="60A0C27A" w:rsidR="00915D89" w:rsidRPr="00915D89" w:rsidRDefault="00915D89" w:rsidP="00915D89">
      <w:pPr>
        <w:pStyle w:val="Tekstpodstawowy"/>
        <w:numPr>
          <w:ilvl w:val="0"/>
          <w:numId w:val="6"/>
        </w:numPr>
      </w:pPr>
      <w:r w:rsidRPr="00915D89">
        <w:lastRenderedPageBreak/>
        <w:t xml:space="preserve">Nazwa zaoferowanego oprogramowania: </w:t>
      </w:r>
      <w:r>
        <w:t>………………………………………….</w:t>
      </w:r>
    </w:p>
    <w:p w14:paraId="7EBA9DB3" w14:textId="729C2B68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9047CB">
        <w:rPr>
          <w:b/>
          <w:bCs/>
        </w:rPr>
        <w:t>……</w:t>
      </w:r>
      <w:r w:rsidR="009047CB" w:rsidRPr="009047CB">
        <w:rPr>
          <w:b/>
          <w:bCs/>
        </w:rPr>
        <w:t xml:space="preserve"> dni od daty podpisania umowy</w:t>
      </w:r>
      <w:r w:rsidR="00E43A52">
        <w:rPr>
          <w:b/>
          <w:bCs/>
        </w:rPr>
        <w:t xml:space="preserve"> </w:t>
      </w:r>
      <w:r w:rsidR="00E43A52" w:rsidRPr="00E43A52">
        <w:rPr>
          <w:b/>
          <w:bCs/>
          <w:highlight w:val="yellow"/>
        </w:rPr>
        <w:t>(kryterium oceny ofert)</w:t>
      </w:r>
    </w:p>
    <w:p w14:paraId="5840E2D2" w14:textId="0E0EC84B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</w:t>
      </w:r>
      <w:r w:rsidRPr="009047CB">
        <w:rPr>
          <w:b/>
          <w:bCs/>
        </w:rPr>
        <w:t>……………</w:t>
      </w:r>
      <w:r w:rsidR="009047CB" w:rsidRPr="009047CB">
        <w:rPr>
          <w:b/>
          <w:bCs/>
        </w:rPr>
        <w:t xml:space="preserve"> miesięcy</w:t>
      </w:r>
      <w:r w:rsidR="00E43A52">
        <w:rPr>
          <w:b/>
          <w:bCs/>
        </w:rPr>
        <w:t xml:space="preserve"> </w:t>
      </w:r>
      <w:r w:rsidR="00E43A52" w:rsidRPr="00E43A52">
        <w:rPr>
          <w:b/>
          <w:bCs/>
          <w:highlight w:val="yellow"/>
        </w:rPr>
        <w:t>(kryterium oceny ofert)</w:t>
      </w:r>
    </w:p>
    <w:p w14:paraId="4C4A89CD" w14:textId="77777777"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73734300" w14:textId="77777777" w:rsidR="002D291B" w:rsidRPr="00C411F0" w:rsidRDefault="008D2AB8" w:rsidP="002D291B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="002D291B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62954C72" w14:textId="27DE5B07" w:rsidR="008D2AB8" w:rsidRPr="00FE545C" w:rsidRDefault="008D2AB8" w:rsidP="008D2AB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</w:p>
    <w:p w14:paraId="14A29C7D" w14:textId="77777777" w:rsidR="008D2AB8" w:rsidRDefault="008D2AB8" w:rsidP="008D2AB8">
      <w:pPr>
        <w:jc w:val="both"/>
        <w:rPr>
          <w:sz w:val="18"/>
          <w:szCs w:val="18"/>
        </w:rPr>
      </w:pPr>
    </w:p>
    <w:p w14:paraId="7A412C31" w14:textId="327598E4" w:rsidR="00FE545C" w:rsidRDefault="008D2AB8" w:rsidP="00FE545C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="00FE545C"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4AA1DD59" w14:textId="77777777" w:rsidR="00E43A52" w:rsidRDefault="00E43A52" w:rsidP="00E43A52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3EB580D0" w14:textId="05753D67" w:rsidR="00E43A52" w:rsidRDefault="00E43A52" w:rsidP="00E43A5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40A85D45" w14:textId="77777777" w:rsidR="00E43A52" w:rsidRDefault="00E43A52" w:rsidP="00E43A5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60EEE25" w14:textId="77777777" w:rsidR="00E43A52" w:rsidRDefault="00E43A52" w:rsidP="00E43A52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5D2BF42" w14:textId="77777777" w:rsidR="00E43A52" w:rsidRDefault="00E43A52" w:rsidP="00E43A52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1001B33" w14:textId="77777777" w:rsidR="00E43A52" w:rsidRDefault="00E43A52" w:rsidP="00E43A52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43A52" w14:paraId="5BAC3882" w14:textId="77777777" w:rsidTr="0045777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202D4C" w14:textId="77777777" w:rsidR="00E43A52" w:rsidRDefault="00E43A52" w:rsidP="0045777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76982D" w14:textId="77777777" w:rsidR="00E43A52" w:rsidRDefault="00E43A52" w:rsidP="0045777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25B8A87A" w14:textId="77777777" w:rsidR="00E43A52" w:rsidRDefault="00E43A52" w:rsidP="0045777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2417A7" w14:textId="77777777" w:rsidR="00E43A52" w:rsidRDefault="00E43A52" w:rsidP="0045777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E43A52" w14:paraId="1C036AF2" w14:textId="77777777" w:rsidTr="0045777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00C111" w14:textId="77777777" w:rsidR="00E43A52" w:rsidRDefault="00E43A52" w:rsidP="00457770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FBB452" w14:textId="77777777" w:rsidR="00E43A52" w:rsidRDefault="00E43A52" w:rsidP="0045777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416D1A" w14:textId="77777777" w:rsidR="00E43A52" w:rsidRDefault="00E43A52" w:rsidP="0045777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E43A52" w14:paraId="4FA63C2D" w14:textId="77777777" w:rsidTr="0045777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2A79FD" w14:textId="77777777" w:rsidR="00E43A52" w:rsidRDefault="00E43A52" w:rsidP="00457770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96C1F7" w14:textId="77777777" w:rsidR="00E43A52" w:rsidRDefault="00E43A52" w:rsidP="0045777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9BFF83" w14:textId="77777777" w:rsidR="00E43A52" w:rsidRDefault="00E43A52" w:rsidP="0045777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375F604B" w14:textId="77777777" w:rsidR="00E43A52" w:rsidRDefault="00E43A52" w:rsidP="00E43A5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60FDDDD5" w14:textId="77777777" w:rsidR="00E43A52" w:rsidRDefault="00E43A52" w:rsidP="00E43A52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06342440" w14:textId="77777777" w:rsidR="00E43A52" w:rsidRDefault="00E43A52" w:rsidP="00E43A52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195F65FF" w14:textId="77777777" w:rsidR="00E43A52" w:rsidRDefault="00E43A52" w:rsidP="00E43A52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7BD8AAB2" w14:textId="77777777" w:rsidR="00E43A52" w:rsidRDefault="00E43A52" w:rsidP="00E43A52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2195E4F" w14:textId="77777777" w:rsidR="00E43A52" w:rsidRDefault="00E43A52" w:rsidP="00E43A52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6243C90D" w14:textId="77777777" w:rsidR="00E43A52" w:rsidRDefault="00E43A52" w:rsidP="00E43A52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5D84D515" w14:textId="77777777" w:rsidR="00E43A52" w:rsidRDefault="00E43A52" w:rsidP="00E43A5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(ych) dokumentu(ów)</w:t>
      </w:r>
    </w:p>
    <w:p w14:paraId="4BEF6CE8" w14:textId="77777777" w:rsidR="00E43A52" w:rsidRDefault="00E43A52" w:rsidP="00E43A52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3B31D7CC" w14:textId="77777777" w:rsidR="00E43A52" w:rsidRDefault="00E43A52" w:rsidP="00E43A5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02308CF2" w14:textId="77777777" w:rsidR="00E43A52" w:rsidRDefault="00E43A52" w:rsidP="00E43A5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1B9BDF9B" w14:textId="77777777" w:rsidR="00E43A52" w:rsidRDefault="00E43A52" w:rsidP="00E43A5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45DDFFEC" w14:textId="77777777" w:rsidR="00E43A52" w:rsidRDefault="00E43A52" w:rsidP="00E43A5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0AFDD91" w14:textId="77777777" w:rsidR="00E43A52" w:rsidRDefault="00E43A52" w:rsidP="00E43A5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25D405E7" w14:textId="77777777" w:rsidR="00E43A52" w:rsidRPr="00C411F0" w:rsidRDefault="00E43A52" w:rsidP="00E43A5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5CE9078E" w14:textId="77777777" w:rsidR="009767F7" w:rsidRDefault="009767F7" w:rsidP="00E43A52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b/>
          <w:sz w:val="20"/>
          <w:szCs w:val="20"/>
          <w:highlight w:val="yellow"/>
          <w:lang w:eastAsia="zh-CN"/>
        </w:rPr>
      </w:pPr>
    </w:p>
    <w:p w14:paraId="51F33D11" w14:textId="3CA31FBE" w:rsidR="00E43A52" w:rsidRPr="00C411F0" w:rsidRDefault="00E43A52" w:rsidP="00E43A52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64772A62" w14:textId="77777777" w:rsidR="00E43A52" w:rsidRDefault="00E43A52" w:rsidP="00FE545C">
      <w:pPr>
        <w:rPr>
          <w:b/>
          <w:sz w:val="22"/>
          <w:szCs w:val="22"/>
          <w:u w:val="single"/>
        </w:rPr>
      </w:pPr>
    </w:p>
    <w:p w14:paraId="50C2428A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83A914" w14:textId="77777777" w:rsidR="0064755A" w:rsidRDefault="0064755A">
      <w:r>
        <w:separator/>
      </w:r>
    </w:p>
  </w:endnote>
  <w:endnote w:type="continuationSeparator" w:id="0">
    <w:p w14:paraId="3ABA68A7" w14:textId="77777777" w:rsidR="0064755A" w:rsidRDefault="006475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F4FFBC" w14:textId="77777777" w:rsidR="0044712F" w:rsidRDefault="0044712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6D67FE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F4FA90" w14:textId="77777777" w:rsidR="0044712F" w:rsidRDefault="0044712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956E0F" w14:textId="77777777" w:rsidR="0064755A" w:rsidRDefault="0064755A">
      <w:r>
        <w:separator/>
      </w:r>
    </w:p>
  </w:footnote>
  <w:footnote w:type="continuationSeparator" w:id="0">
    <w:p w14:paraId="67C4D0B0" w14:textId="77777777" w:rsidR="0064755A" w:rsidRDefault="006475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EA0204" w14:textId="77777777" w:rsidR="0044712F" w:rsidRDefault="0044712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02D3D1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DDD875" w14:textId="77777777" w:rsidR="0044712F" w:rsidRDefault="0044712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312927"/>
    <w:multiLevelType w:val="hybridMultilevel"/>
    <w:tmpl w:val="F1EA54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4755A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D291B"/>
    <w:rsid w:val="00315A4A"/>
    <w:rsid w:val="0044712F"/>
    <w:rsid w:val="004B7300"/>
    <w:rsid w:val="004C6753"/>
    <w:rsid w:val="00595C87"/>
    <w:rsid w:val="005D2C65"/>
    <w:rsid w:val="005E6D94"/>
    <w:rsid w:val="0063384F"/>
    <w:rsid w:val="00643C6F"/>
    <w:rsid w:val="00646202"/>
    <w:rsid w:val="0064755A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047CB"/>
    <w:rsid w:val="00915D89"/>
    <w:rsid w:val="00970FE4"/>
    <w:rsid w:val="009767F7"/>
    <w:rsid w:val="00A0022B"/>
    <w:rsid w:val="00A21BBC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806FE"/>
    <w:rsid w:val="00D90ACB"/>
    <w:rsid w:val="00DC1500"/>
    <w:rsid w:val="00E43A52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0316D2"/>
  <w15:chartTrackingRefBased/>
  <w15:docId w15:val="{104E8382-CDEF-4B90-B07E-1C4584964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515</Words>
  <Characters>4502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3</cp:revision>
  <cp:lastPrinted>1899-12-31T23:00:00Z</cp:lastPrinted>
  <dcterms:created xsi:type="dcterms:W3CDTF">2021-09-14T12:48:00Z</dcterms:created>
  <dcterms:modified xsi:type="dcterms:W3CDTF">2021-09-16T10:46:00Z</dcterms:modified>
</cp:coreProperties>
</file>