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C9248A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B65FBE">
        <w:rPr>
          <w:rFonts w:ascii="Times New Roman" w:eastAsia="Times New Roman" w:hAnsi="Times New Roman"/>
          <w:b/>
          <w:lang w:eastAsia="pl-PL"/>
        </w:rPr>
        <w:t>435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DAAA8C4" w14:textId="77777777" w:rsidR="00B65FBE" w:rsidRDefault="00B65FBE" w:rsidP="00B65FBE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B65FBE">
        <w:rPr>
          <w:rFonts w:ascii="Times New Roman" w:eastAsia="Times New Roman" w:hAnsi="Times New Roman"/>
          <w:b/>
          <w:lang w:eastAsia="pl-PL"/>
        </w:rPr>
        <w:t>kurs językowy z native speakerem 1 na 1 dla pracowników Pionu Współpracy w ramach projektu POWR.03.05.00-00-Z309/18– KC-zp.272-435/21</w:t>
      </w:r>
    </w:p>
    <w:p w14:paraId="1F94EBA1" w14:textId="6DB61759" w:rsidR="00DC652A" w:rsidRDefault="00CB29AC" w:rsidP="00B65FBE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9D6AC" w14:textId="77777777" w:rsidR="00B160DB" w:rsidRDefault="00B160DB" w:rsidP="00025386">
      <w:pPr>
        <w:spacing w:after="0" w:line="240" w:lineRule="auto"/>
      </w:pPr>
      <w:r>
        <w:separator/>
      </w:r>
    </w:p>
  </w:endnote>
  <w:endnote w:type="continuationSeparator" w:id="0">
    <w:p w14:paraId="76197749" w14:textId="77777777" w:rsidR="00B160DB" w:rsidRDefault="00B160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FBFEE" w14:textId="77777777" w:rsidR="00B160DB" w:rsidRDefault="00B160DB" w:rsidP="00025386">
      <w:pPr>
        <w:spacing w:after="0" w:line="240" w:lineRule="auto"/>
      </w:pPr>
      <w:r>
        <w:separator/>
      </w:r>
    </w:p>
  </w:footnote>
  <w:footnote w:type="continuationSeparator" w:id="0">
    <w:p w14:paraId="331ECB82" w14:textId="77777777" w:rsidR="00B160DB" w:rsidRDefault="00B160D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3980"/>
    <w:rsid w:val="00290D69"/>
    <w:rsid w:val="00293A2C"/>
    <w:rsid w:val="002C6D0F"/>
    <w:rsid w:val="002F0A95"/>
    <w:rsid w:val="00350032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A25B2"/>
    <w:rsid w:val="007D7B39"/>
    <w:rsid w:val="00805D88"/>
    <w:rsid w:val="00824D73"/>
    <w:rsid w:val="00830970"/>
    <w:rsid w:val="00856BEB"/>
    <w:rsid w:val="00866FB5"/>
    <w:rsid w:val="008B797E"/>
    <w:rsid w:val="008E0486"/>
    <w:rsid w:val="008F2498"/>
    <w:rsid w:val="0093388F"/>
    <w:rsid w:val="00A24575"/>
    <w:rsid w:val="00A5307B"/>
    <w:rsid w:val="00A56A6F"/>
    <w:rsid w:val="00A87380"/>
    <w:rsid w:val="00AF7375"/>
    <w:rsid w:val="00B160DB"/>
    <w:rsid w:val="00B2409B"/>
    <w:rsid w:val="00B65FBE"/>
    <w:rsid w:val="00B77707"/>
    <w:rsid w:val="00BE3BCE"/>
    <w:rsid w:val="00CB29AC"/>
    <w:rsid w:val="00CC1D8D"/>
    <w:rsid w:val="00D55FC4"/>
    <w:rsid w:val="00D70112"/>
    <w:rsid w:val="00D77AB3"/>
    <w:rsid w:val="00D9320D"/>
    <w:rsid w:val="00D96FB6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2021-08-23T06:26:00Z</cp:lastPrinted>
  <dcterms:created xsi:type="dcterms:W3CDTF">2021-09-08T09:52:00Z</dcterms:created>
  <dcterms:modified xsi:type="dcterms:W3CDTF">2021-09-08T10:30:00Z</dcterms:modified>
</cp:coreProperties>
</file>