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DE5" w:rsidRDefault="00B42DE5" w:rsidP="006956EB">
      <w:pPr>
        <w:jc w:val="right"/>
        <w:rPr>
          <w:b/>
        </w:rPr>
      </w:pPr>
    </w:p>
    <w:p w:rsidR="00B42DE5" w:rsidRDefault="00B42DE5" w:rsidP="006956EB">
      <w:pPr>
        <w:jc w:val="right"/>
        <w:rPr>
          <w:b/>
        </w:rPr>
      </w:pPr>
    </w:p>
    <w:p w:rsidR="00B42DE5" w:rsidRDefault="00B42DE5" w:rsidP="006956EB">
      <w:pPr>
        <w:jc w:val="right"/>
        <w:rPr>
          <w:b/>
        </w:rPr>
      </w:pPr>
    </w:p>
    <w:p w:rsidR="006956EB" w:rsidRPr="00802D31" w:rsidRDefault="006956EB" w:rsidP="006956EB">
      <w:pPr>
        <w:jc w:val="right"/>
        <w:rPr>
          <w:b/>
          <w:i/>
          <w:iCs/>
        </w:rPr>
      </w:pPr>
      <w:r>
        <w:rPr>
          <w:b/>
        </w:rPr>
        <w:t xml:space="preserve">             </w:t>
      </w:r>
      <w:r w:rsidRPr="00DD5F90">
        <w:rPr>
          <w:b/>
          <w:i/>
          <w:iCs/>
        </w:rPr>
        <w:t xml:space="preserve">Załącznik nr  </w:t>
      </w:r>
      <w:r w:rsidR="00AF1590">
        <w:rPr>
          <w:b/>
          <w:i/>
          <w:iCs/>
        </w:rPr>
        <w:t>3</w:t>
      </w:r>
      <w:r w:rsidR="002C1089">
        <w:rPr>
          <w:b/>
          <w:i/>
          <w:iCs/>
        </w:rPr>
        <w:t xml:space="preserve"> </w:t>
      </w:r>
    </w:p>
    <w:p w:rsidR="006956EB" w:rsidRDefault="006956EB" w:rsidP="006956EB">
      <w:pPr>
        <w:jc w:val="right"/>
        <w:rPr>
          <w:b/>
          <w:bCs/>
        </w:rPr>
      </w:pPr>
      <w:r>
        <w:rPr>
          <w:b/>
          <w:bCs/>
        </w:rPr>
        <w:t xml:space="preserve">Znak sprawy: </w:t>
      </w:r>
      <w:r w:rsidR="005F0B58">
        <w:rPr>
          <w:b/>
          <w:bCs/>
        </w:rPr>
        <w:t>KA-2/065</w:t>
      </w:r>
      <w:r w:rsidR="00E60866" w:rsidRPr="00E60866">
        <w:rPr>
          <w:b/>
          <w:bCs/>
        </w:rPr>
        <w:t>/2021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1"/>
      </w:tblGrid>
      <w:tr w:rsidR="001A5F64" w:rsidRPr="00624512" w:rsidTr="001A5F64">
        <w:trPr>
          <w:trHeight w:val="1007"/>
        </w:trPr>
        <w:tc>
          <w:tcPr>
            <w:tcW w:w="3321" w:type="dxa"/>
            <w:shd w:val="clear" w:color="auto" w:fill="auto"/>
          </w:tcPr>
          <w:p w:rsidR="001A5F64" w:rsidRPr="00624512" w:rsidRDefault="001A5F64" w:rsidP="00675795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1A5F64" w:rsidRPr="00624512" w:rsidRDefault="001A5F64" w:rsidP="00675795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1A5F64" w:rsidRPr="00624512" w:rsidRDefault="001A5F64" w:rsidP="00675795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831FD3" w:rsidRDefault="00831FD3" w:rsidP="00831FD3">
      <w:pPr>
        <w:pStyle w:val="Nagwek4"/>
        <w:spacing w:before="0"/>
        <w:rPr>
          <w:rFonts w:ascii="Times New Roman" w:hAnsi="Times New Roman"/>
          <w:spacing w:val="30"/>
        </w:rPr>
      </w:pPr>
      <w:r>
        <w:rPr>
          <w:rFonts w:ascii="Times New Roman" w:hAnsi="Times New Roman"/>
          <w:spacing w:val="30"/>
        </w:rPr>
        <w:t>WYKAZ OSÓB</w:t>
      </w:r>
    </w:p>
    <w:p w:rsidR="00831FD3" w:rsidRDefault="00831FD3" w:rsidP="00831FD3">
      <w:pPr>
        <w:jc w:val="both"/>
      </w:pPr>
    </w:p>
    <w:p w:rsidR="00831FD3" w:rsidRDefault="00831FD3" w:rsidP="00831FD3">
      <w:pPr>
        <w:jc w:val="both"/>
      </w:pPr>
      <w:r>
        <w:t>Składając ofertę w postępowaniu o udzielenie zamówienia publicznego prowadzonym w trybie z dziedziny nauki, pn</w:t>
      </w:r>
      <w:r w:rsidRPr="00831FD3">
        <w:t xml:space="preserve">. </w:t>
      </w:r>
      <w:r w:rsidRPr="00831FD3">
        <w:rPr>
          <w:b/>
        </w:rPr>
        <w:t xml:space="preserve">Projekt i budowa stanowiska badawczego </w:t>
      </w:r>
      <w:r w:rsidR="00F07234">
        <w:rPr>
          <w:b/>
        </w:rPr>
        <w:br/>
      </w:r>
      <w:bookmarkStart w:id="0" w:name="_GoBack"/>
      <w:bookmarkEnd w:id="0"/>
      <w:r w:rsidRPr="00831FD3">
        <w:rPr>
          <w:b/>
        </w:rPr>
        <w:t>do wychwytywania CO2 ze spalin powstałych ze spalania pyłu węgla kamiennego</w:t>
      </w:r>
      <w:r>
        <w:t xml:space="preserve"> oświadczamy, że do realizacji zamówienia publicznego kierujemy następujące osoby odpowiedzialne za kierowanie robotami budowlanymi:</w:t>
      </w:r>
    </w:p>
    <w:p w:rsidR="00831FD3" w:rsidRDefault="00831FD3" w:rsidP="00831FD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4"/>
        <w:gridCol w:w="3791"/>
        <w:gridCol w:w="2114"/>
        <w:gridCol w:w="2257"/>
        <w:gridCol w:w="2396"/>
      </w:tblGrid>
      <w:tr w:rsidR="00831FD3" w:rsidTr="00DB00F0"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</w:p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Nazwisko i imię</w:t>
            </w:r>
          </w:p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D3" w:rsidRPr="009B44EA" w:rsidRDefault="009B44EA" w:rsidP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9B44EA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Kwalifikacje zawodowe, uprawnienia – niezbędne do wykonania zamówienia*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D3" w:rsidRDefault="009B44EA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9B44EA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Doświadczenie zawodowe – niezbędne do wykonania zamówienia*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Zakres wykonywanych czynności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D3" w:rsidRDefault="00831FD3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Informacja o podstawie do dysponowania tymi osobami</w:t>
            </w:r>
          </w:p>
          <w:p w:rsidR="00831FD3" w:rsidRDefault="00831FD3" w:rsidP="00106EC1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31FD3" w:rsidTr="00DB00F0"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</w:tr>
      <w:tr w:rsidR="00831FD3" w:rsidTr="00DB00F0"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D3" w:rsidRDefault="00831FD3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D3" w:rsidRDefault="00831FD3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60DE2" w:rsidTr="00D60DE2"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E2" w:rsidRDefault="00D60DE2" w:rsidP="00131B5C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E2" w:rsidRDefault="00D60DE2" w:rsidP="00131B5C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E2" w:rsidRDefault="00D60DE2" w:rsidP="00131B5C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E2" w:rsidRDefault="00D60DE2" w:rsidP="00131B5C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E2" w:rsidRPr="00D60DE2" w:rsidRDefault="00D60DE2" w:rsidP="00131B5C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60DE2" w:rsidTr="00D60DE2"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E2" w:rsidRDefault="00D60DE2" w:rsidP="00131B5C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E2" w:rsidRDefault="00D60DE2" w:rsidP="00131B5C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E2" w:rsidRDefault="00D60DE2" w:rsidP="00131B5C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E2" w:rsidRDefault="00D60DE2" w:rsidP="00131B5C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E2" w:rsidRDefault="00D60DE2" w:rsidP="00131B5C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831FD3" w:rsidRDefault="00831FD3" w:rsidP="00831FD3">
      <w:pPr>
        <w:pStyle w:val="Zwykytekst"/>
        <w:rPr>
          <w:rFonts w:ascii="Times New Roman" w:eastAsia="MS Mincho" w:hAnsi="Times New Roman" w:cs="Times New Roman"/>
          <w:sz w:val="24"/>
        </w:rPr>
      </w:pPr>
    </w:p>
    <w:p w:rsidR="00A66DDC" w:rsidRDefault="00A66DDC" w:rsidP="006956EB">
      <w:pPr>
        <w:pStyle w:val="Zwykytekst"/>
        <w:rPr>
          <w:rFonts w:eastAsia="MS Mincho"/>
          <w:sz w:val="24"/>
        </w:rPr>
      </w:pPr>
    </w:p>
    <w:p w:rsidR="0015721F" w:rsidRDefault="009B44EA" w:rsidP="009B44EA">
      <w:pPr>
        <w:spacing w:line="360" w:lineRule="auto"/>
        <w:jc w:val="both"/>
      </w:pPr>
      <w:r>
        <w:t>* Wykonawca powinien podać informacje, na podstawie których Zamawiający będzie mógł ocenić spełnienie warunku.</w:t>
      </w:r>
    </w:p>
    <w:p w:rsidR="009B44EA" w:rsidRDefault="009B44EA" w:rsidP="009B44EA">
      <w:pPr>
        <w:spacing w:line="360" w:lineRule="auto"/>
        <w:jc w:val="both"/>
      </w:pPr>
    </w:p>
    <w:p w:rsidR="006956EB" w:rsidRDefault="006956EB" w:rsidP="006956EB">
      <w:pPr>
        <w:spacing w:line="360" w:lineRule="auto"/>
        <w:jc w:val="both"/>
      </w:pPr>
      <w:r>
        <w:t>Miejscowość, ……………………., dnia ……………………</w:t>
      </w:r>
      <w:r w:rsidR="0015721F">
        <w:t xml:space="preserve">                         </w:t>
      </w:r>
      <w:r w:rsidR="00831FD3">
        <w:t xml:space="preserve">   </w:t>
      </w:r>
      <w:r w:rsidR="00831FD3">
        <w:tab/>
      </w:r>
      <w:r w:rsidR="00831FD3">
        <w:tab/>
      </w:r>
      <w:r w:rsidR="00831FD3">
        <w:tab/>
      </w:r>
      <w:r w:rsidR="00831FD3">
        <w:tab/>
      </w:r>
      <w:r>
        <w:t xml:space="preserve"> </w:t>
      </w:r>
      <w:r>
        <w:tab/>
      </w:r>
      <w:r w:rsidR="00831FD3">
        <w:tab/>
      </w:r>
      <w:r>
        <w:t>………………………………………….</w:t>
      </w:r>
    </w:p>
    <w:p w:rsidR="006956EB" w:rsidRDefault="006956EB" w:rsidP="006956EB">
      <w:pPr>
        <w:tabs>
          <w:tab w:val="left" w:pos="5040"/>
        </w:tabs>
        <w:ind w:left="708"/>
      </w:pPr>
      <w:r>
        <w:tab/>
        <w:t xml:space="preserve">                   </w:t>
      </w:r>
      <w:r w:rsidR="00831FD3">
        <w:tab/>
      </w:r>
      <w:r w:rsidR="00831FD3">
        <w:tab/>
      </w:r>
      <w:r w:rsidR="00831FD3">
        <w:tab/>
      </w:r>
      <w:r w:rsidR="00831FD3">
        <w:tab/>
      </w:r>
      <w:r w:rsidR="00831FD3">
        <w:tab/>
      </w:r>
      <w:r>
        <w:t xml:space="preserve">    </w:t>
      </w:r>
      <w:r w:rsidRPr="009A01C3">
        <w:t xml:space="preserve">podpis osoby/osób upoważnionej/upoważnionych </w:t>
      </w:r>
      <w:r w:rsidRPr="009A01C3">
        <w:tab/>
        <w:t xml:space="preserve">     </w:t>
      </w:r>
      <w:r w:rsidRPr="009A01C3">
        <w:br/>
        <w:t xml:space="preserve">                                                                                         </w:t>
      </w:r>
      <w:r>
        <w:t xml:space="preserve">               </w:t>
      </w:r>
      <w:r w:rsidR="007B7789">
        <w:t xml:space="preserve">             </w:t>
      </w:r>
      <w:r w:rsidR="00831FD3">
        <w:tab/>
      </w:r>
      <w:r w:rsidR="00831FD3">
        <w:tab/>
      </w:r>
      <w:r w:rsidR="00831FD3">
        <w:tab/>
      </w:r>
      <w:r w:rsidR="00831FD3">
        <w:tab/>
      </w:r>
      <w:r w:rsidR="00831FD3">
        <w:tab/>
      </w:r>
      <w:r>
        <w:t xml:space="preserve"> </w:t>
      </w:r>
      <w:r w:rsidRPr="009A01C3">
        <w:t xml:space="preserve"> do  reprezentowania Wykonawcy</w:t>
      </w:r>
    </w:p>
    <w:p w:rsidR="00D6232F" w:rsidRDefault="00D6232F" w:rsidP="00F74766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F74766" w:rsidRPr="009A01C3" w:rsidRDefault="00F74766" w:rsidP="006956EB">
      <w:pPr>
        <w:tabs>
          <w:tab w:val="left" w:pos="5040"/>
        </w:tabs>
        <w:ind w:left="708"/>
      </w:pPr>
    </w:p>
    <w:sectPr w:rsidR="00F74766" w:rsidRPr="009A01C3" w:rsidSect="00831FD3">
      <w:headerReference w:type="default" r:id="rId7"/>
      <w:footerReference w:type="even" r:id="rId8"/>
      <w:headerReference w:type="first" r:id="rId9"/>
      <w:footerReference w:type="first" r:id="rId10"/>
      <w:pgSz w:w="16838" w:h="11906" w:orient="landscape" w:code="9"/>
      <w:pgMar w:top="426" w:right="1418" w:bottom="993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27E" w:rsidRDefault="0010327E">
      <w:r>
        <w:separator/>
      </w:r>
    </w:p>
  </w:endnote>
  <w:endnote w:type="continuationSeparator" w:id="0">
    <w:p w:rsidR="0010327E" w:rsidRDefault="00103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72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27E" w:rsidRDefault="0010327E">
      <w:r>
        <w:separator/>
      </w:r>
    </w:p>
  </w:footnote>
  <w:footnote w:type="continuationSeparator" w:id="0">
    <w:p w:rsidR="0010327E" w:rsidRDefault="00103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DE5" w:rsidRDefault="004F0CC8">
    <w:pPr>
      <w:pStyle w:val="Nagwek"/>
    </w:pPr>
    <w:r>
      <w:rPr>
        <w:noProof/>
      </w:rPr>
      <w:drawing>
        <wp:anchor distT="0" distB="0" distL="0" distR="36195" simplePos="0" relativeHeight="251659264" behindDoc="0" locked="0" layoutInCell="1" allowOverlap="0" wp14:anchorId="34756B59" wp14:editId="17A40762">
          <wp:simplePos x="0" y="0"/>
          <wp:positionH relativeFrom="column">
            <wp:posOffset>-190500</wp:posOffset>
          </wp:positionH>
          <wp:positionV relativeFrom="paragraph">
            <wp:posOffset>-388620</wp:posOffset>
          </wp:positionV>
          <wp:extent cx="2460625" cy="565785"/>
          <wp:effectExtent l="0" t="0" r="0" b="5715"/>
          <wp:wrapSquare wrapText="righ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0625" cy="565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502081F" wp14:editId="59FE423C">
          <wp:simplePos x="0" y="0"/>
          <wp:positionH relativeFrom="column">
            <wp:posOffset>3544570</wp:posOffset>
          </wp:positionH>
          <wp:positionV relativeFrom="paragraph">
            <wp:posOffset>-362585</wp:posOffset>
          </wp:positionV>
          <wp:extent cx="1524635" cy="539750"/>
          <wp:effectExtent l="0" t="0" r="0" b="0"/>
          <wp:wrapSquare wrapText="bothSides"/>
          <wp:docPr id="2" name="Obraz 2" descr="ncbr_logo_z_czerwonym_napis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cbr_logo_z_czerwonym_napise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63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DE5">
      <w:rPr>
        <w:noProof/>
      </w:rPr>
      <w:drawing>
        <wp:anchor distT="0" distB="0" distL="114300" distR="114300" simplePos="0" relativeHeight="251663360" behindDoc="0" locked="0" layoutInCell="1" allowOverlap="1" wp14:anchorId="0A3FE1C0" wp14:editId="4FC43015">
          <wp:simplePos x="0" y="0"/>
          <wp:positionH relativeFrom="margin">
            <wp:posOffset>8205470</wp:posOffset>
          </wp:positionH>
          <wp:positionV relativeFrom="paragraph">
            <wp:posOffset>-286385</wp:posOffset>
          </wp:positionV>
          <wp:extent cx="640080" cy="720090"/>
          <wp:effectExtent l="0" t="0" r="7620" b="3810"/>
          <wp:wrapSquare wrapText="bothSides"/>
          <wp:docPr id="3" name="Obraz 3" descr="Norway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orway_grants@4x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A7A44"/>
    <w:multiLevelType w:val="hybridMultilevel"/>
    <w:tmpl w:val="4BBE1F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9B3C78"/>
    <w:multiLevelType w:val="hybridMultilevel"/>
    <w:tmpl w:val="6D72383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6A6C6A"/>
    <w:multiLevelType w:val="hybridMultilevel"/>
    <w:tmpl w:val="E62241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A81"/>
    <w:rsid w:val="0010327E"/>
    <w:rsid w:val="00106EC1"/>
    <w:rsid w:val="0015721F"/>
    <w:rsid w:val="00166333"/>
    <w:rsid w:val="00167DCC"/>
    <w:rsid w:val="001A5F64"/>
    <w:rsid w:val="001E5A81"/>
    <w:rsid w:val="002004DF"/>
    <w:rsid w:val="00217060"/>
    <w:rsid w:val="0027066D"/>
    <w:rsid w:val="002C1089"/>
    <w:rsid w:val="002C6186"/>
    <w:rsid w:val="00321602"/>
    <w:rsid w:val="003808B8"/>
    <w:rsid w:val="003C0ECC"/>
    <w:rsid w:val="00483DCD"/>
    <w:rsid w:val="004B22B8"/>
    <w:rsid w:val="004E03BF"/>
    <w:rsid w:val="004E070D"/>
    <w:rsid w:val="004F0CC8"/>
    <w:rsid w:val="0059552B"/>
    <w:rsid w:val="005E3E56"/>
    <w:rsid w:val="005F0B58"/>
    <w:rsid w:val="0060497F"/>
    <w:rsid w:val="0060654D"/>
    <w:rsid w:val="00685923"/>
    <w:rsid w:val="00693ABC"/>
    <w:rsid w:val="006956EB"/>
    <w:rsid w:val="007064BA"/>
    <w:rsid w:val="007353A6"/>
    <w:rsid w:val="00763487"/>
    <w:rsid w:val="00787E9D"/>
    <w:rsid w:val="007B7789"/>
    <w:rsid w:val="00802D31"/>
    <w:rsid w:val="00815BDB"/>
    <w:rsid w:val="00821C80"/>
    <w:rsid w:val="00831FD3"/>
    <w:rsid w:val="008B0214"/>
    <w:rsid w:val="00926E1E"/>
    <w:rsid w:val="00932BFF"/>
    <w:rsid w:val="00936CFB"/>
    <w:rsid w:val="00964D15"/>
    <w:rsid w:val="009B44EA"/>
    <w:rsid w:val="009C437A"/>
    <w:rsid w:val="009C7F92"/>
    <w:rsid w:val="00A5084D"/>
    <w:rsid w:val="00A66DDC"/>
    <w:rsid w:val="00A87A48"/>
    <w:rsid w:val="00AA594F"/>
    <w:rsid w:val="00AF1590"/>
    <w:rsid w:val="00B11EA3"/>
    <w:rsid w:val="00B41A5F"/>
    <w:rsid w:val="00B42DE5"/>
    <w:rsid w:val="00B46799"/>
    <w:rsid w:val="00B52289"/>
    <w:rsid w:val="00B551AF"/>
    <w:rsid w:val="00BA4455"/>
    <w:rsid w:val="00C730B8"/>
    <w:rsid w:val="00CB63FA"/>
    <w:rsid w:val="00CF187C"/>
    <w:rsid w:val="00D42217"/>
    <w:rsid w:val="00D60DE2"/>
    <w:rsid w:val="00D6232F"/>
    <w:rsid w:val="00D8058B"/>
    <w:rsid w:val="00DB00F0"/>
    <w:rsid w:val="00DD5F90"/>
    <w:rsid w:val="00E37748"/>
    <w:rsid w:val="00E60866"/>
    <w:rsid w:val="00E819CF"/>
    <w:rsid w:val="00EB5322"/>
    <w:rsid w:val="00EF17DB"/>
    <w:rsid w:val="00F07234"/>
    <w:rsid w:val="00F1737B"/>
    <w:rsid w:val="00F421B0"/>
    <w:rsid w:val="00F610AA"/>
    <w:rsid w:val="00F74766"/>
    <w:rsid w:val="00FE3F33"/>
    <w:rsid w:val="00FF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0CD1941-806B-44EB-AE3A-0BF482EC2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Zwykytekst">
    <w:name w:val="Plain Text"/>
    <w:basedOn w:val="Normalny"/>
    <w:link w:val="ZwykytekstZnak"/>
    <w:rsid w:val="006956EB"/>
    <w:rPr>
      <w:rFonts w:ascii="Courier New" w:hAnsi="Courier New" w:cs="Courier New"/>
    </w:rPr>
  </w:style>
  <w:style w:type="paragraph" w:styleId="Tekstprzypisudolnego">
    <w:name w:val="footnote text"/>
    <w:basedOn w:val="Normalny"/>
    <w:semiHidden/>
    <w:rsid w:val="006956EB"/>
    <w:rPr>
      <w:rFonts w:ascii="Arial" w:hAnsi="Arial" w:cs="Arial"/>
    </w:rPr>
  </w:style>
  <w:style w:type="character" w:styleId="Odwoanieprzypisudolnego">
    <w:name w:val="footnote reference"/>
    <w:basedOn w:val="Domylnaczcionkaakapitu"/>
    <w:semiHidden/>
    <w:rsid w:val="006956E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6DD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E377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37748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831FD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8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GOR~1.P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Małgorzata Piętka</cp:lastModifiedBy>
  <cp:revision>5</cp:revision>
  <cp:lastPrinted>2021-09-03T11:03:00Z</cp:lastPrinted>
  <dcterms:created xsi:type="dcterms:W3CDTF">2021-09-17T09:59:00Z</dcterms:created>
  <dcterms:modified xsi:type="dcterms:W3CDTF">2021-09-17T11:02:00Z</dcterms:modified>
</cp:coreProperties>
</file>