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54464" w14:textId="0FEDC480" w:rsidR="005C0930" w:rsidRDefault="00731021" w:rsidP="005C0930">
      <w:pPr>
        <w:spacing w:after="240"/>
        <w:jc w:val="right"/>
        <w:rPr>
          <w:sz w:val="22"/>
          <w:szCs w:val="22"/>
        </w:rPr>
      </w:pPr>
      <w:r w:rsidRPr="00731021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731021">
        <w:rPr>
          <w:sz w:val="22"/>
          <w:szCs w:val="22"/>
        </w:rPr>
        <w:t>2021-09-1</w:t>
      </w:r>
      <w:r w:rsidR="007A7775">
        <w:rPr>
          <w:sz w:val="22"/>
          <w:szCs w:val="22"/>
        </w:rPr>
        <w:t>7</w:t>
      </w:r>
    </w:p>
    <w:p w14:paraId="50552C55" w14:textId="77777777" w:rsidR="00731021" w:rsidRPr="00731021" w:rsidRDefault="00731021" w:rsidP="005C0930">
      <w:pPr>
        <w:rPr>
          <w:b/>
          <w:bCs/>
          <w:sz w:val="22"/>
          <w:szCs w:val="22"/>
        </w:rPr>
      </w:pPr>
      <w:r w:rsidRPr="00731021">
        <w:rPr>
          <w:b/>
          <w:bCs/>
          <w:sz w:val="22"/>
          <w:szCs w:val="22"/>
        </w:rPr>
        <w:t>Szpital Wojewódzki w Poznaniu</w:t>
      </w:r>
    </w:p>
    <w:p w14:paraId="6E929C88" w14:textId="77777777" w:rsidR="005C0930" w:rsidRPr="00D91931" w:rsidRDefault="00731021" w:rsidP="005C0930">
      <w:pPr>
        <w:rPr>
          <w:b/>
          <w:bCs/>
          <w:sz w:val="22"/>
          <w:szCs w:val="22"/>
        </w:rPr>
      </w:pPr>
      <w:r w:rsidRPr="00731021">
        <w:rPr>
          <w:b/>
          <w:bCs/>
          <w:sz w:val="22"/>
          <w:szCs w:val="22"/>
        </w:rPr>
        <w:t>Dział Zamówień Publicznych</w:t>
      </w:r>
    </w:p>
    <w:p w14:paraId="098BFD94" w14:textId="5B508FC6" w:rsidR="005C0930" w:rsidRPr="00BD5546" w:rsidRDefault="00A05891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1021" w:rsidRPr="00731021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731021" w:rsidRPr="00731021">
        <w:rPr>
          <w:sz w:val="22"/>
          <w:szCs w:val="22"/>
        </w:rPr>
        <w:t>7/19</w:t>
      </w:r>
    </w:p>
    <w:p w14:paraId="5A8BC718" w14:textId="77777777" w:rsidR="005C0930" w:rsidRPr="00BD5546" w:rsidRDefault="00731021" w:rsidP="005C0930">
      <w:pPr>
        <w:rPr>
          <w:sz w:val="22"/>
          <w:szCs w:val="22"/>
        </w:rPr>
      </w:pPr>
      <w:r w:rsidRPr="00731021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731021">
        <w:rPr>
          <w:sz w:val="22"/>
          <w:szCs w:val="22"/>
        </w:rPr>
        <w:t>Poznań</w:t>
      </w:r>
    </w:p>
    <w:p w14:paraId="5F7D764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300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8BE5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31021" w:rsidRPr="00731021">
        <w:rPr>
          <w:b/>
          <w:sz w:val="22"/>
          <w:szCs w:val="22"/>
        </w:rPr>
        <w:t>SZW/DZP/57/2021</w:t>
      </w:r>
      <w:r w:rsidR="005C0930" w:rsidRPr="00D91931">
        <w:rPr>
          <w:sz w:val="22"/>
          <w:szCs w:val="22"/>
        </w:rPr>
        <w:tab/>
        <w:t xml:space="preserve"> </w:t>
      </w:r>
    </w:p>
    <w:p w14:paraId="609AA1D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3E87B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4E991E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F8F58F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CE0B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125BF4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0279E65" w14:textId="78C0C74A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31021" w:rsidRPr="00731021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31021" w:rsidRPr="00731021">
        <w:rPr>
          <w:b/>
          <w:bCs/>
          <w:sz w:val="22"/>
          <w:szCs w:val="22"/>
        </w:rPr>
        <w:t xml:space="preserve">Przeglądy techniczne i naprawy urządzeń medycznych - </w:t>
      </w:r>
      <w:r w:rsidR="007A7775">
        <w:rPr>
          <w:b/>
          <w:bCs/>
          <w:sz w:val="22"/>
          <w:szCs w:val="22"/>
        </w:rPr>
        <w:t>5</w:t>
      </w:r>
      <w:r w:rsidR="00731021" w:rsidRPr="00731021">
        <w:rPr>
          <w:b/>
          <w:bCs/>
          <w:sz w:val="22"/>
          <w:szCs w:val="22"/>
        </w:rPr>
        <w:t xml:space="preserve"> zadań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31021" w:rsidRPr="00731021">
        <w:rPr>
          <w:b/>
          <w:sz w:val="22"/>
          <w:szCs w:val="22"/>
        </w:rPr>
        <w:t>SZW/DZP/57/2021</w:t>
      </w:r>
      <w:r w:rsidRPr="006A5DF1">
        <w:rPr>
          <w:b/>
          <w:sz w:val="22"/>
          <w:szCs w:val="22"/>
        </w:rPr>
        <w:t>.</w:t>
      </w:r>
    </w:p>
    <w:p w14:paraId="6AF46AD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DB3DEB9" w14:textId="77777777" w:rsidR="00731021" w:rsidRPr="00731021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31021" w:rsidRPr="00731021">
        <w:rPr>
          <w:b/>
          <w:sz w:val="22"/>
          <w:szCs w:val="22"/>
        </w:rPr>
        <w:t>Szpital Wojewódzki w Poznaniu</w:t>
      </w:r>
    </w:p>
    <w:p w14:paraId="38743B98" w14:textId="3A695C2D" w:rsidR="00EF1037" w:rsidRDefault="00731021">
      <w:pPr>
        <w:spacing w:before="120" w:after="120" w:line="360" w:lineRule="auto"/>
        <w:jc w:val="both"/>
        <w:rPr>
          <w:sz w:val="22"/>
          <w:szCs w:val="22"/>
        </w:rPr>
      </w:pPr>
      <w:r w:rsidRPr="00731021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731021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A05891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5DC66B9" w14:textId="77777777" w:rsidR="00A05891" w:rsidRDefault="00A05891" w:rsidP="00A05891">
      <w:pPr>
        <w:spacing w:line="360" w:lineRule="auto"/>
        <w:jc w:val="both"/>
        <w:rPr>
          <w:sz w:val="22"/>
          <w:szCs w:val="22"/>
          <w:u w:val="single"/>
        </w:rPr>
      </w:pPr>
    </w:p>
    <w:p w14:paraId="62AC9090" w14:textId="6E2C4035" w:rsidR="00A05891" w:rsidRPr="00B504C0" w:rsidRDefault="00A05891" w:rsidP="00583540">
      <w:pPr>
        <w:spacing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1132BFA7" w14:textId="05470A52" w:rsidR="00A05891" w:rsidRDefault="00A05891" w:rsidP="0058354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Zmienia</w:t>
      </w:r>
      <w:r w:rsidRPr="00B504C0">
        <w:rPr>
          <w:sz w:val="22"/>
          <w:szCs w:val="22"/>
        </w:rPr>
        <w:t xml:space="preserve"> się do Opis przedmiotu zamówienia </w:t>
      </w:r>
      <w:r w:rsidR="00583540">
        <w:rPr>
          <w:sz w:val="22"/>
          <w:szCs w:val="22"/>
        </w:rPr>
        <w:t xml:space="preserve">w </w:t>
      </w:r>
      <w:r w:rsidRPr="00B504C0">
        <w:rPr>
          <w:sz w:val="22"/>
          <w:szCs w:val="22"/>
        </w:rPr>
        <w:t>zadani</w:t>
      </w:r>
      <w:r w:rsidR="00583540">
        <w:rPr>
          <w:sz w:val="22"/>
          <w:szCs w:val="22"/>
        </w:rPr>
        <w:t>u</w:t>
      </w:r>
      <w:r w:rsidRPr="00B504C0">
        <w:rPr>
          <w:sz w:val="22"/>
          <w:szCs w:val="22"/>
        </w:rPr>
        <w:t xml:space="preserve"> nr </w:t>
      </w:r>
      <w:r w:rsidR="00583540">
        <w:rPr>
          <w:sz w:val="22"/>
          <w:szCs w:val="22"/>
        </w:rPr>
        <w:t>3</w:t>
      </w:r>
    </w:p>
    <w:p w14:paraId="1163923B" w14:textId="6E42DD3C" w:rsidR="00583540" w:rsidRPr="00B504C0" w:rsidRDefault="00583540" w:rsidP="0058354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A05891" w14:paraId="20D4AE6B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F2D40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bookmarkStart w:id="0" w:name="_Hlk82688104"/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A7EA50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A05891" w14:paraId="5A3CC0F0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10EC" w14:textId="15D96C0E" w:rsidR="00A05891" w:rsidRDefault="00583540" w:rsidP="00010CAC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D774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Temat:</w:t>
            </w:r>
            <w:r w:rsidRPr="00583540">
              <w:rPr>
                <w:sz w:val="24"/>
                <w:szCs w:val="24"/>
              </w:rPr>
              <w:t xml:space="preserve"> Pompy Ascor, Zestawy do prób wysiłkowych </w:t>
            </w:r>
          </w:p>
          <w:p w14:paraId="36DF6F8F" w14:textId="77777777" w:rsidR="00583540" w:rsidRPr="00583540" w:rsidRDefault="00583540" w:rsidP="00583540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Wspólny Słownik Zamówień: </w:t>
            </w:r>
            <w:r w:rsidRPr="00583540">
              <w:rPr>
                <w:sz w:val="24"/>
                <w:szCs w:val="24"/>
              </w:rPr>
              <w:t xml:space="preserve">50400000-9 - Usługi w zakresie napraw </w:t>
            </w:r>
            <w:r w:rsidRPr="00583540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34C78283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Opis: </w:t>
            </w:r>
            <w:r w:rsidRPr="00583540">
              <w:rPr>
                <w:sz w:val="24"/>
                <w:szCs w:val="24"/>
              </w:rPr>
              <w:t xml:space="preserve">Przedmiotem zamówienia są przeglądy techniczne i naprawy Pomp Ascor i zestawów do prób wysiłkowych - szczegółowy opis przedmiotu zamówienia został zamieszczony odpowiednio w załączniku nr 2 </w:t>
            </w:r>
            <w:r w:rsidRPr="00583540">
              <w:rPr>
                <w:sz w:val="24"/>
                <w:szCs w:val="24"/>
              </w:rPr>
              <w:br/>
              <w:t xml:space="preserve">do SWZ/załącznik nr 2 do umowy - formularzu asortymentowo - cenowym </w:t>
            </w:r>
            <w:r w:rsidRPr="00583540">
              <w:rPr>
                <w:sz w:val="24"/>
                <w:szCs w:val="24"/>
              </w:rPr>
              <w:br/>
              <w:t xml:space="preserve">na zasadach określonych w projekcie umowy - stanowiącym załącznik nr 4 </w:t>
            </w:r>
            <w:r w:rsidRPr="00583540">
              <w:rPr>
                <w:sz w:val="24"/>
                <w:szCs w:val="24"/>
              </w:rPr>
              <w:br/>
              <w:t>do SWZ.</w:t>
            </w:r>
          </w:p>
          <w:p w14:paraId="64E6B2F4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lastRenderedPageBreak/>
              <w:t>Przeglądy techniczne wykonywane na zlecenie Zamawiającego.</w:t>
            </w:r>
          </w:p>
          <w:p w14:paraId="016C32E8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583540">
              <w:rPr>
                <w:sz w:val="24"/>
                <w:szCs w:val="24"/>
              </w:rPr>
              <w:br/>
              <w:t>przez Zamawiającego kosztorysu.</w:t>
            </w:r>
          </w:p>
          <w:p w14:paraId="2EE98FDA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583540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5140600F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2DB1F7D4" w14:textId="77777777" w:rsidR="00583540" w:rsidRPr="00583540" w:rsidRDefault="00583540" w:rsidP="00583540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1F7D500B" w14:textId="77777777" w:rsidR="00583540" w:rsidRPr="00583540" w:rsidRDefault="00583540" w:rsidP="00583540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638AADDC" w14:textId="7D74A654" w:rsidR="00A05891" w:rsidRDefault="00A05891" w:rsidP="00010CAC">
            <w:pPr>
              <w:spacing w:after="120"/>
              <w:jc w:val="both"/>
            </w:pPr>
          </w:p>
        </w:tc>
      </w:tr>
    </w:tbl>
    <w:bookmarkEnd w:id="0"/>
    <w:p w14:paraId="1EF70C32" w14:textId="6B119636" w:rsidR="00A05891" w:rsidRPr="007A7775" w:rsidRDefault="00583540" w:rsidP="00A0589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A7775">
        <w:rPr>
          <w:b/>
          <w:bCs/>
          <w:sz w:val="22"/>
          <w:szCs w:val="22"/>
        </w:rPr>
        <w:lastRenderedPageBreak/>
        <w:t>Jest: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583540" w14:paraId="354FAE00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FC346" w14:textId="77777777" w:rsidR="00583540" w:rsidRDefault="00583540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3256D" w14:textId="77777777" w:rsidR="00583540" w:rsidRDefault="00583540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583540" w14:paraId="5BCC0B51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02F3" w14:textId="77777777" w:rsidR="00583540" w:rsidRDefault="00583540" w:rsidP="00010CAC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51305" w14:textId="7778A5AF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Temat:</w:t>
            </w:r>
            <w:r w:rsidRPr="00583540">
              <w:rPr>
                <w:sz w:val="24"/>
                <w:szCs w:val="24"/>
              </w:rPr>
              <w:t xml:space="preserve"> Pompy Ascor </w:t>
            </w:r>
          </w:p>
          <w:p w14:paraId="6757927C" w14:textId="77777777" w:rsidR="00583540" w:rsidRPr="00583540" w:rsidRDefault="00583540" w:rsidP="00010CAC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Wspólny Słownik Zamówień: </w:t>
            </w:r>
            <w:r w:rsidRPr="00583540">
              <w:rPr>
                <w:sz w:val="24"/>
                <w:szCs w:val="24"/>
              </w:rPr>
              <w:t xml:space="preserve">50400000-9 - Usługi w zakresie napraw </w:t>
            </w:r>
            <w:r w:rsidRPr="00583540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259B9FED" w14:textId="49CE1B6D" w:rsid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 xml:space="preserve">Opis: </w:t>
            </w:r>
            <w:r w:rsidRPr="00583540">
              <w:rPr>
                <w:sz w:val="24"/>
                <w:szCs w:val="24"/>
              </w:rPr>
              <w:t>Przedmiotem zamówienia są przeglądy techniczne i naprawy Pomp Ascor - szczegółowy opis przedmiotu zamówienia został zamieszczony odpowiednio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w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załączniku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nr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2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do SWZ/załącznik nr 2 do umowy - formularzu asortymentowo</w:t>
            </w:r>
            <w:r w:rsidR="007A7775">
              <w:rPr>
                <w:sz w:val="24"/>
                <w:szCs w:val="24"/>
              </w:rPr>
              <w:t xml:space="preserve"> – </w:t>
            </w:r>
            <w:r w:rsidRPr="00583540">
              <w:rPr>
                <w:sz w:val="24"/>
                <w:szCs w:val="24"/>
              </w:rPr>
              <w:t>cenowym</w:t>
            </w:r>
            <w:r w:rsidR="007A7775">
              <w:rPr>
                <w:sz w:val="24"/>
                <w:szCs w:val="24"/>
              </w:rPr>
              <w:t xml:space="preserve"> </w:t>
            </w:r>
            <w:r w:rsidRPr="00583540">
              <w:rPr>
                <w:sz w:val="24"/>
                <w:szCs w:val="24"/>
              </w:rPr>
              <w:t>na zasadach określonych w projekcie umowy - stanowiącymzałączniknr4do SWZ.</w:t>
            </w:r>
          </w:p>
          <w:p w14:paraId="5E530AC2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>Przeglądy techniczne wykonywane na zlecenie Zamawiającego.</w:t>
            </w:r>
          </w:p>
          <w:p w14:paraId="32D08F24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583540">
              <w:rPr>
                <w:sz w:val="24"/>
                <w:szCs w:val="24"/>
              </w:rPr>
              <w:br/>
              <w:t>przez Zamawiającego kosztorysu.</w:t>
            </w:r>
          </w:p>
          <w:p w14:paraId="061029AE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583540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351BA445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0079BD6B" w14:textId="77777777" w:rsidR="00583540" w:rsidRPr="00583540" w:rsidRDefault="00583540" w:rsidP="00010CAC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8354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596456E2" w14:textId="77777777" w:rsidR="00583540" w:rsidRPr="00583540" w:rsidRDefault="00583540" w:rsidP="00010CAC">
            <w:pPr>
              <w:spacing w:after="120"/>
              <w:jc w:val="both"/>
              <w:rPr>
                <w:sz w:val="24"/>
                <w:szCs w:val="24"/>
              </w:rPr>
            </w:pPr>
            <w:r w:rsidRPr="00583540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796611F6" w14:textId="77777777" w:rsidR="00583540" w:rsidRDefault="00583540" w:rsidP="00010CAC">
            <w:pPr>
              <w:spacing w:after="120"/>
              <w:jc w:val="both"/>
            </w:pPr>
          </w:p>
        </w:tc>
      </w:tr>
    </w:tbl>
    <w:p w14:paraId="0BA4BE2A" w14:textId="77777777" w:rsidR="007A7775" w:rsidRDefault="007A7775" w:rsidP="007A7775">
      <w:pPr>
        <w:spacing w:line="360" w:lineRule="auto"/>
        <w:jc w:val="both"/>
        <w:rPr>
          <w:sz w:val="22"/>
          <w:szCs w:val="22"/>
          <w:u w:val="single"/>
        </w:rPr>
      </w:pPr>
    </w:p>
    <w:p w14:paraId="3F15A990" w14:textId="02FEFFB7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3D16C777" w14:textId="67C2695F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do Opisu przedmiotu zamówienia zadanie nr </w:t>
      </w:r>
      <w:r>
        <w:rPr>
          <w:sz w:val="22"/>
          <w:szCs w:val="22"/>
        </w:rPr>
        <w:t>6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A05891" w14:paraId="3739F3BB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EE504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49A8D" w14:textId="77777777" w:rsidR="00A05891" w:rsidRDefault="00A05891" w:rsidP="00010CA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A05891" w14:paraId="5EC4733A" w14:textId="77777777" w:rsidTr="00010CAC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824F9" w14:textId="51196973" w:rsidR="00A05891" w:rsidRDefault="00A05891" w:rsidP="00010CAC">
            <w:pPr>
              <w:pStyle w:val="Tekstpodstawowy"/>
              <w:jc w:val="right"/>
            </w:pPr>
            <w:r>
              <w:t>6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3F05" w14:textId="567702A6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t>Temat:</w:t>
            </w:r>
            <w:r w:rsidRPr="00A05891">
              <w:rPr>
                <w:sz w:val="24"/>
                <w:szCs w:val="24"/>
              </w:rPr>
              <w:t xml:space="preserve"> Zestawy do prób wysiłkowych </w:t>
            </w:r>
          </w:p>
          <w:p w14:paraId="65ED91EF" w14:textId="77777777" w:rsidR="00A05891" w:rsidRPr="00A05891" w:rsidRDefault="00A05891" w:rsidP="00A05891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lastRenderedPageBreak/>
              <w:t xml:space="preserve">Wspólny Słownik Zamówień: </w:t>
            </w:r>
            <w:r w:rsidRPr="00A05891">
              <w:rPr>
                <w:sz w:val="24"/>
                <w:szCs w:val="24"/>
              </w:rPr>
              <w:t xml:space="preserve">50400000-9 - Usługi w zakresie napraw </w:t>
            </w:r>
            <w:r w:rsidRPr="00A05891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6604660C" w14:textId="0708AFE4" w:rsid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t xml:space="preserve">Opis: </w:t>
            </w:r>
            <w:r w:rsidRPr="00A05891">
              <w:rPr>
                <w:sz w:val="24"/>
                <w:szCs w:val="24"/>
              </w:rPr>
              <w:t>Przedmiotem zamówienia są przeglądy techniczne i naprawy zestawów do prób wysiłkowych - szczegółowy opis przedmiotu zamówienia został zamieszczony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odpowiednio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w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załączniku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nr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2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 xml:space="preserve">do SWZ/załącznik nr 2 </w:t>
            </w:r>
            <w:r w:rsidR="007A7775">
              <w:rPr>
                <w:sz w:val="24"/>
                <w:szCs w:val="24"/>
              </w:rPr>
              <w:br/>
            </w:r>
            <w:r w:rsidRPr="00A05891">
              <w:rPr>
                <w:sz w:val="24"/>
                <w:szCs w:val="24"/>
              </w:rPr>
              <w:t xml:space="preserve">do umowy </w:t>
            </w:r>
            <w:r w:rsidR="007A7775">
              <w:rPr>
                <w:sz w:val="24"/>
                <w:szCs w:val="24"/>
              </w:rPr>
              <w:t>–</w:t>
            </w:r>
            <w:r w:rsidRPr="00A05891">
              <w:rPr>
                <w:sz w:val="24"/>
                <w:szCs w:val="24"/>
              </w:rPr>
              <w:t xml:space="preserve"> formularzu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asortymentowo</w:t>
            </w:r>
            <w:r w:rsidR="007A7775">
              <w:rPr>
                <w:sz w:val="24"/>
                <w:szCs w:val="24"/>
              </w:rPr>
              <w:t xml:space="preserve"> – </w:t>
            </w:r>
            <w:r w:rsidRPr="00A05891">
              <w:rPr>
                <w:sz w:val="24"/>
                <w:szCs w:val="24"/>
              </w:rPr>
              <w:t>cenowym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na zasadach określonych w projekcie umowy</w:t>
            </w:r>
            <w:r w:rsidR="007A7775">
              <w:rPr>
                <w:sz w:val="24"/>
                <w:szCs w:val="24"/>
              </w:rPr>
              <w:t xml:space="preserve"> – </w:t>
            </w:r>
            <w:r w:rsidRPr="00A05891">
              <w:rPr>
                <w:sz w:val="24"/>
                <w:szCs w:val="24"/>
              </w:rPr>
              <w:t>stanowiącym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załącznik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nr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4</w:t>
            </w:r>
            <w:r w:rsidR="007A7775">
              <w:rPr>
                <w:sz w:val="24"/>
                <w:szCs w:val="24"/>
              </w:rPr>
              <w:t xml:space="preserve"> </w:t>
            </w:r>
            <w:r w:rsidRPr="00A05891">
              <w:rPr>
                <w:sz w:val="24"/>
                <w:szCs w:val="24"/>
              </w:rPr>
              <w:t>do SWZ.</w:t>
            </w:r>
          </w:p>
          <w:p w14:paraId="51CBCD99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sz w:val="24"/>
                <w:szCs w:val="24"/>
              </w:rPr>
              <w:t>Przeglądy techniczne wykonywane na zlecenie Zamawiającego.</w:t>
            </w:r>
          </w:p>
          <w:p w14:paraId="129B4E5C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A05891">
              <w:rPr>
                <w:sz w:val="24"/>
                <w:szCs w:val="24"/>
              </w:rPr>
              <w:br/>
              <w:t>przez Zamawiającego kosztorysu.</w:t>
            </w:r>
          </w:p>
          <w:p w14:paraId="6B19E8D9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A05891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5C06CD55" w14:textId="77777777" w:rsidR="00A05891" w:rsidRPr="00A05891" w:rsidRDefault="00A05891" w:rsidP="00A05891">
            <w:pPr>
              <w:spacing w:after="120"/>
              <w:jc w:val="both"/>
              <w:rPr>
                <w:sz w:val="24"/>
                <w:szCs w:val="24"/>
              </w:rPr>
            </w:pPr>
            <w:r w:rsidRPr="00A05891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0C002381" w14:textId="77777777" w:rsidR="00A05891" w:rsidRPr="00A05891" w:rsidRDefault="00A05891" w:rsidP="00A05891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A05891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35537BE3" w14:textId="5307D62D" w:rsidR="00A05891" w:rsidRDefault="00A05891" w:rsidP="00A05891">
            <w:pPr>
              <w:spacing w:after="120"/>
              <w:jc w:val="both"/>
            </w:pPr>
            <w:r w:rsidRPr="00A05891">
              <w:rPr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65F4232A" w14:textId="77777777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lastRenderedPageBreak/>
        <w:t>Rozdz. 4.5</w:t>
      </w:r>
    </w:p>
    <w:p w14:paraId="61F5E78F" w14:textId="469708DB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Zamawiający określa maksymalną liczbę części, na które zamówienie może zostać udzielone temu samemu Wykonawcy w ilości: </w:t>
      </w:r>
      <w:r w:rsidR="00583540">
        <w:rPr>
          <w:sz w:val="22"/>
          <w:szCs w:val="22"/>
        </w:rPr>
        <w:t>5</w:t>
      </w:r>
      <w:r w:rsidRPr="00B504C0">
        <w:rPr>
          <w:sz w:val="22"/>
          <w:szCs w:val="22"/>
        </w:rPr>
        <w:t xml:space="preserve"> zadań.</w:t>
      </w:r>
    </w:p>
    <w:p w14:paraId="31C148F8" w14:textId="29950A94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Zamawiający określa maksymalną liczbę części, na które zamówienie może zostać udzielone temu samemu Wykonawcy w ilości: </w:t>
      </w:r>
      <w:r w:rsidR="00583540">
        <w:rPr>
          <w:sz w:val="22"/>
          <w:szCs w:val="22"/>
        </w:rPr>
        <w:t>6</w:t>
      </w:r>
      <w:r w:rsidRPr="00B504C0">
        <w:rPr>
          <w:sz w:val="22"/>
          <w:szCs w:val="22"/>
        </w:rPr>
        <w:t xml:space="preserve"> zadań.</w:t>
      </w:r>
    </w:p>
    <w:p w14:paraId="5F191AC6" w14:textId="77777777" w:rsidR="00A05891" w:rsidRPr="007A7775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7775">
        <w:rPr>
          <w:sz w:val="22"/>
          <w:szCs w:val="22"/>
          <w:u w:val="single"/>
        </w:rPr>
        <w:t>Rozdz. 4.7</w:t>
      </w:r>
    </w:p>
    <w:p w14:paraId="6124FF1C" w14:textId="77777777" w:rsidR="00A05891" w:rsidRPr="007A7775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sz w:val="22"/>
          <w:szCs w:val="22"/>
        </w:rPr>
        <w:t>Było: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583540" w:rsidRPr="007A7775" w14:paraId="020CD5B3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DBF9D9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</w:t>
            </w:r>
          </w:p>
        </w:tc>
      </w:tr>
      <w:tr w:rsidR="00583540" w:rsidRPr="007A7775" w14:paraId="54EDE5F8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6EDBAA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3, 5</w:t>
            </w:r>
          </w:p>
        </w:tc>
      </w:tr>
      <w:tr w:rsidR="00583540" w:rsidRPr="007A7775" w14:paraId="5384CFEA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9C4A70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Szpital Rehabilitacyjny Kiekrz – dla zadania częściowego: 5</w:t>
            </w:r>
          </w:p>
          <w:p w14:paraId="17E08162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1AD04626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  <w:t>60-479 Poznań</w:t>
            </w:r>
          </w:p>
          <w:p w14:paraId="431FE676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59EF7C6A" w14:textId="77777777" w:rsidR="00583540" w:rsidRPr="007A7775" w:rsidRDefault="00583540" w:rsidP="005835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52B710D5" w14:textId="70AFC80D" w:rsidR="00A05891" w:rsidRPr="007A7775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b/>
          <w:bCs/>
          <w:sz w:val="22"/>
          <w:szCs w:val="22"/>
        </w:rPr>
        <w:t>Jest:</w:t>
      </w:r>
      <w:r w:rsidRPr="007A7775">
        <w:rPr>
          <w:sz w:val="22"/>
          <w:szCs w:val="22"/>
        </w:rPr>
        <w:t xml:space="preserve">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583540" w:rsidRPr="007A7775" w14:paraId="696CA6A0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C151D1" w14:textId="77876EC0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5, 6</w:t>
            </w:r>
          </w:p>
        </w:tc>
      </w:tr>
      <w:tr w:rsidR="00583540" w:rsidRPr="007A7775" w14:paraId="47FFB889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4130F4" w14:textId="58F45ABC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5, 6</w:t>
            </w:r>
          </w:p>
        </w:tc>
      </w:tr>
      <w:tr w:rsidR="00583540" w:rsidRPr="007A7775" w14:paraId="541C1054" w14:textId="77777777" w:rsidTr="00010CAC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574CF1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lastRenderedPageBreak/>
              <w:t>Szpital Rehabilitacyjny Kiekrz – dla zadania częściowego: 5</w:t>
            </w:r>
          </w:p>
          <w:p w14:paraId="082F85FB" w14:textId="77777777" w:rsidR="00583540" w:rsidRPr="007A7775" w:rsidRDefault="00583540" w:rsidP="00583540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2233AC27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  <w:t>60-479 Poznań</w:t>
            </w:r>
          </w:p>
          <w:p w14:paraId="33600FF6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07512843" w14:textId="77777777" w:rsidR="00583540" w:rsidRPr="007A7775" w:rsidRDefault="00583540" w:rsidP="00583540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4F82484A" w14:textId="77777777" w:rsidR="00583540" w:rsidRPr="007A7775" w:rsidRDefault="00583540" w:rsidP="005835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2BE54BB1" w14:textId="77777777" w:rsidR="00A05891" w:rsidRPr="00060FE3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60FE3">
        <w:rPr>
          <w:sz w:val="22"/>
          <w:szCs w:val="22"/>
          <w:u w:val="single"/>
        </w:rPr>
        <w:t>Rozdz. 6</w:t>
      </w:r>
    </w:p>
    <w:p w14:paraId="16959F38" w14:textId="376942EA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</w:t>
      </w:r>
    </w:p>
    <w:p w14:paraId="0509D9A0" w14:textId="6259E451" w:rsidR="00A05891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</w:t>
      </w:r>
    </w:p>
    <w:p w14:paraId="37F8BC4F" w14:textId="77777777" w:rsidR="00EB3930" w:rsidRDefault="00EB3930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</w:p>
    <w:p w14:paraId="2D98DC0E" w14:textId="208F63EA" w:rsidR="00583540" w:rsidRPr="007A7775" w:rsidRDefault="00583540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7775">
        <w:rPr>
          <w:sz w:val="22"/>
          <w:szCs w:val="22"/>
          <w:u w:val="single"/>
        </w:rPr>
        <w:t>Rozdz. 14.3</w:t>
      </w:r>
    </w:p>
    <w:p w14:paraId="0EBA59D9" w14:textId="0B1EB8A3" w:rsidR="00583540" w:rsidRPr="007A7775" w:rsidRDefault="00583540" w:rsidP="007A7775">
      <w:pPr>
        <w:pStyle w:val="Nagwek2"/>
        <w:jc w:val="left"/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</w:pPr>
      <w:r w:rsidRPr="007A7775">
        <w:rPr>
          <w:rFonts w:ascii="Times New Roman" w:hAnsi="Times New Roman"/>
          <w:i w:val="0"/>
          <w:iCs/>
          <w:szCs w:val="22"/>
        </w:rPr>
        <w:t>Było</w:t>
      </w:r>
      <w:r w:rsidRPr="007A7775">
        <w:rPr>
          <w:rFonts w:ascii="Times New Roman" w:hAnsi="Times New Roman"/>
          <w:szCs w:val="22"/>
        </w:rPr>
        <w:t xml:space="preserve">: </w:t>
      </w:r>
      <w:bookmarkStart w:id="1" w:name="_Hlk37863788"/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 xml:space="preserve">Na Platformie postępowanie prowadzone jest pod nazwą: ”Przeglądy techniczne i naprawy urządzeń medycznych - 5 zadań” – znak sprawy: </w:t>
      </w:r>
      <w:bookmarkEnd w:id="1"/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>SZW/DZP/57/2021</w:t>
      </w:r>
    </w:p>
    <w:p w14:paraId="3E86D6EA" w14:textId="056FBDCF" w:rsidR="00583540" w:rsidRPr="007A7775" w:rsidRDefault="00583540" w:rsidP="007A7775">
      <w:pPr>
        <w:pStyle w:val="Nagwek2"/>
        <w:jc w:val="left"/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</w:pPr>
      <w:r w:rsidRPr="007A7775">
        <w:rPr>
          <w:rFonts w:ascii="Times New Roman" w:hAnsi="Times New Roman"/>
          <w:b/>
          <w:bCs/>
          <w:i w:val="0"/>
          <w:iCs/>
          <w:szCs w:val="22"/>
        </w:rPr>
        <w:t>Jest</w:t>
      </w:r>
      <w:r w:rsidRPr="007A7775">
        <w:rPr>
          <w:rFonts w:ascii="Times New Roman" w:hAnsi="Times New Roman"/>
          <w:szCs w:val="22"/>
        </w:rPr>
        <w:t xml:space="preserve">: </w:t>
      </w:r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>Na Platformie postępowanie prowadzone jest pod nazwą: ”</w:t>
      </w:r>
      <w:r w:rsidRPr="007A7775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>Przeglądy techniczne i naprawy urządzeń medycznych - 6 zadań</w:t>
      </w:r>
      <w:r w:rsidRPr="007A7775">
        <w:rPr>
          <w:rFonts w:ascii="Times New Roman" w:hAnsi="Times New Roman"/>
          <w:bCs/>
          <w:i w:val="0"/>
          <w:iCs/>
          <w:color w:val="000000"/>
          <w:szCs w:val="22"/>
          <w:lang w:eastAsia="x-none"/>
        </w:rPr>
        <w:t xml:space="preserve">” – znak sprawy: </w:t>
      </w:r>
      <w:r w:rsidRPr="007A7775">
        <w:rPr>
          <w:rFonts w:ascii="Times New Roman" w:hAnsi="Times New Roman"/>
          <w:b/>
          <w:bCs/>
          <w:i w:val="0"/>
          <w:iCs/>
          <w:color w:val="000000"/>
          <w:szCs w:val="22"/>
          <w:lang w:eastAsia="x-none"/>
        </w:rPr>
        <w:t>SZW/DZP/57/2021</w:t>
      </w:r>
    </w:p>
    <w:p w14:paraId="3F51E7DD" w14:textId="4438D616" w:rsidR="007A7775" w:rsidRDefault="007A7775" w:rsidP="00583540">
      <w:pPr>
        <w:spacing w:line="360" w:lineRule="auto"/>
        <w:jc w:val="both"/>
        <w:rPr>
          <w:sz w:val="22"/>
          <w:szCs w:val="22"/>
        </w:rPr>
      </w:pPr>
    </w:p>
    <w:p w14:paraId="5379EACC" w14:textId="77777777" w:rsidR="007A7775" w:rsidRDefault="007A7775" w:rsidP="00583540">
      <w:pPr>
        <w:spacing w:line="360" w:lineRule="auto"/>
        <w:jc w:val="both"/>
        <w:rPr>
          <w:sz w:val="22"/>
          <w:szCs w:val="22"/>
        </w:rPr>
      </w:pPr>
    </w:p>
    <w:p w14:paraId="65EE7E07" w14:textId="77777777" w:rsidR="00A05891" w:rsidRPr="0058354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22.1</w:t>
      </w:r>
    </w:p>
    <w:p w14:paraId="0965C782" w14:textId="750AF9C1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 w:rsidR="00583540">
        <w:rPr>
          <w:sz w:val="22"/>
          <w:szCs w:val="22"/>
        </w:rPr>
        <w:t>6</w:t>
      </w:r>
      <w:r w:rsidRPr="00B504C0">
        <w:rPr>
          <w:sz w:val="22"/>
          <w:szCs w:val="22"/>
        </w:rPr>
        <w:t xml:space="preserve"> </w:t>
      </w:r>
      <w:r w:rsidR="00583540">
        <w:rPr>
          <w:sz w:val="22"/>
          <w:szCs w:val="22"/>
        </w:rPr>
        <w:t>Zestawy do prób wysiłkowych</w:t>
      </w:r>
      <w:r w:rsidRPr="00B504C0">
        <w:rPr>
          <w:sz w:val="22"/>
          <w:szCs w:val="22"/>
        </w:rPr>
        <w:t>. Przy dokonywaniu wyboru najkorzystniejszej oferty Zamawiający stosować będzie kryteria jak do zadań 1-</w:t>
      </w:r>
      <w:r w:rsidR="00583540">
        <w:rPr>
          <w:sz w:val="22"/>
          <w:szCs w:val="22"/>
        </w:rPr>
        <w:t>5</w:t>
      </w:r>
    </w:p>
    <w:p w14:paraId="20A38E76" w14:textId="77777777" w:rsidR="00A05891" w:rsidRPr="00583540" w:rsidRDefault="00A05891" w:rsidP="00A0589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22.2</w:t>
      </w:r>
    </w:p>
    <w:p w14:paraId="3D9CFC3D" w14:textId="27E29048" w:rsidR="00A05891" w:rsidRPr="00B504C0" w:rsidRDefault="00A05891" w:rsidP="00A05891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 w:rsidR="00583540">
        <w:rPr>
          <w:sz w:val="22"/>
          <w:szCs w:val="22"/>
        </w:rPr>
        <w:t>6</w:t>
      </w:r>
      <w:r w:rsidRPr="00B504C0">
        <w:rPr>
          <w:sz w:val="22"/>
          <w:szCs w:val="22"/>
        </w:rPr>
        <w:t xml:space="preserve"> </w:t>
      </w:r>
      <w:r w:rsidR="00583540">
        <w:rPr>
          <w:sz w:val="22"/>
          <w:szCs w:val="22"/>
        </w:rPr>
        <w:t>Zestawy do prób wysiłkowych</w:t>
      </w:r>
      <w:r w:rsidRPr="00B504C0">
        <w:rPr>
          <w:sz w:val="22"/>
          <w:szCs w:val="22"/>
        </w:rPr>
        <w:t>. Punkty przyznawane za podane kryteria będą liczone według wzorów podanych jak dla zadań 1-</w:t>
      </w:r>
      <w:r w:rsidR="00583540">
        <w:rPr>
          <w:sz w:val="22"/>
          <w:szCs w:val="22"/>
        </w:rPr>
        <w:t>5</w:t>
      </w:r>
    </w:p>
    <w:p w14:paraId="6881439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AD9E2E7" w14:textId="77777777" w:rsidR="00A05891" w:rsidRPr="00C80B89" w:rsidRDefault="00A05891" w:rsidP="00A0589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13E2C370" w14:textId="77777777" w:rsidR="00A05891" w:rsidRDefault="00A05891" w:rsidP="00A058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705B8D" w14:textId="77777777" w:rsidR="00A05891" w:rsidRDefault="00A05891" w:rsidP="00A058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A753572" w14:textId="77777777" w:rsidR="00A05891" w:rsidRDefault="00A05891" w:rsidP="00A058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983DFA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4B426" w14:textId="77777777" w:rsidR="00D86CBE" w:rsidRDefault="00D86CBE">
      <w:r>
        <w:separator/>
      </w:r>
    </w:p>
  </w:endnote>
  <w:endnote w:type="continuationSeparator" w:id="0">
    <w:p w14:paraId="28B23E9E" w14:textId="77777777" w:rsidR="00D86CBE" w:rsidRDefault="00D86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68BB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A4D4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25F69" w14:textId="5D12CB1A" w:rsidR="00EF1037" w:rsidRDefault="00AA66C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A3D858" wp14:editId="0B8A8B68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EC72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1B3415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4DFA7A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803D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A7294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E7D6D9" w14:textId="77777777" w:rsidR="00EF1037" w:rsidRDefault="00EF1037">
    <w:pPr>
      <w:pStyle w:val="Stopka"/>
      <w:tabs>
        <w:tab w:val="clear" w:pos="4536"/>
        <w:tab w:val="left" w:pos="6237"/>
      </w:tabs>
    </w:pPr>
  </w:p>
  <w:p w14:paraId="1D2A09F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11C2E" w14:textId="77777777" w:rsidR="00D86CBE" w:rsidRDefault="00D86CBE">
      <w:r>
        <w:separator/>
      </w:r>
    </w:p>
  </w:footnote>
  <w:footnote w:type="continuationSeparator" w:id="0">
    <w:p w14:paraId="539AC937" w14:textId="77777777" w:rsidR="00D86CBE" w:rsidRDefault="00D86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328A3" w14:textId="77777777" w:rsidR="00731021" w:rsidRDefault="00731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104E" w14:textId="77777777" w:rsidR="00731021" w:rsidRDefault="007310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2977" w14:textId="77777777" w:rsidR="00731021" w:rsidRDefault="007310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65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83540"/>
    <w:rsid w:val="005C0930"/>
    <w:rsid w:val="005F1659"/>
    <w:rsid w:val="006D4AE5"/>
    <w:rsid w:val="00731021"/>
    <w:rsid w:val="007A7775"/>
    <w:rsid w:val="00854803"/>
    <w:rsid w:val="0087224A"/>
    <w:rsid w:val="00881C07"/>
    <w:rsid w:val="009149C3"/>
    <w:rsid w:val="00953AA1"/>
    <w:rsid w:val="0095641D"/>
    <w:rsid w:val="009D169F"/>
    <w:rsid w:val="00A05891"/>
    <w:rsid w:val="00AA66CB"/>
    <w:rsid w:val="00B26D41"/>
    <w:rsid w:val="00B361A9"/>
    <w:rsid w:val="00C152AE"/>
    <w:rsid w:val="00D1574A"/>
    <w:rsid w:val="00D248D2"/>
    <w:rsid w:val="00D86CBE"/>
    <w:rsid w:val="00E02559"/>
    <w:rsid w:val="00E74582"/>
    <w:rsid w:val="00EB3650"/>
    <w:rsid w:val="00EB393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B7E385"/>
  <w15:chartTrackingRefBased/>
  <w15:docId w15:val="{7ACDEA9E-2B43-4E77-B215-7727C805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902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2021-09-20T07:57:00Z</dcterms:created>
  <dcterms:modified xsi:type="dcterms:W3CDTF">2021-09-20T07:57:00Z</dcterms:modified>
</cp:coreProperties>
</file>