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F8F15" w14:textId="77777777" w:rsidR="006A5DF1" w:rsidRDefault="00CA6F16" w:rsidP="006A5DF1">
      <w:pPr>
        <w:spacing w:after="240"/>
        <w:jc w:val="right"/>
        <w:rPr>
          <w:sz w:val="22"/>
          <w:szCs w:val="22"/>
        </w:rPr>
      </w:pPr>
      <w:r w:rsidRPr="00CA6F16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CA6F16">
        <w:rPr>
          <w:sz w:val="22"/>
          <w:szCs w:val="22"/>
        </w:rPr>
        <w:t>2021-09-20</w:t>
      </w:r>
    </w:p>
    <w:p w14:paraId="39B0F1B8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5435F88F" w14:textId="77777777" w:rsidR="00CA6F16" w:rsidRPr="00CA6F16" w:rsidRDefault="00CA6F16" w:rsidP="006A5DF1">
      <w:pPr>
        <w:rPr>
          <w:b/>
          <w:bCs/>
          <w:sz w:val="22"/>
          <w:szCs w:val="22"/>
        </w:rPr>
      </w:pPr>
      <w:r w:rsidRPr="00CA6F16">
        <w:rPr>
          <w:b/>
          <w:bCs/>
          <w:sz w:val="22"/>
          <w:szCs w:val="22"/>
        </w:rPr>
        <w:t>Szpital Wojewódzki w Poznaniu</w:t>
      </w:r>
    </w:p>
    <w:p w14:paraId="358D6230" w14:textId="77777777" w:rsidR="006A5DF1" w:rsidRPr="00D91931" w:rsidRDefault="00CA6F16" w:rsidP="006A5DF1">
      <w:pPr>
        <w:rPr>
          <w:b/>
          <w:bCs/>
          <w:sz w:val="22"/>
          <w:szCs w:val="22"/>
        </w:rPr>
      </w:pPr>
      <w:r w:rsidRPr="00CA6F16">
        <w:rPr>
          <w:b/>
          <w:bCs/>
          <w:sz w:val="22"/>
          <w:szCs w:val="22"/>
        </w:rPr>
        <w:t>Dział Zamówień Publicznych</w:t>
      </w:r>
    </w:p>
    <w:p w14:paraId="0BFC95EB" w14:textId="2FD674AB" w:rsidR="006A5DF1" w:rsidRPr="00BD5546" w:rsidRDefault="005F4D7F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A6F16" w:rsidRPr="00CA6F16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CA6F16" w:rsidRPr="00CA6F16">
        <w:rPr>
          <w:sz w:val="22"/>
          <w:szCs w:val="22"/>
        </w:rPr>
        <w:t>7/19</w:t>
      </w:r>
    </w:p>
    <w:p w14:paraId="741020F9" w14:textId="77777777" w:rsidR="006A5DF1" w:rsidRPr="00BD5546" w:rsidRDefault="00CA6F16" w:rsidP="006A5DF1">
      <w:pPr>
        <w:rPr>
          <w:sz w:val="22"/>
          <w:szCs w:val="22"/>
        </w:rPr>
      </w:pPr>
      <w:r w:rsidRPr="00CA6F16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CA6F16">
        <w:rPr>
          <w:sz w:val="22"/>
          <w:szCs w:val="22"/>
        </w:rPr>
        <w:t>Poznań</w:t>
      </w:r>
    </w:p>
    <w:p w14:paraId="000DFC85" w14:textId="51468C80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339D2BF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AD998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1E7808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93A5C2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EEE75A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252D1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3F8A86" w14:textId="6925F651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</w:t>
      </w:r>
      <w:r w:rsidR="005F4D7F">
        <w:rPr>
          <w:rFonts w:ascii="Times New Roman" w:hAnsi="Times New Roman"/>
          <w:szCs w:val="28"/>
        </w:rPr>
        <w:t xml:space="preserve">NR 2 </w:t>
      </w:r>
      <w:r w:rsidR="00632C3C" w:rsidRPr="006A5DF1">
        <w:rPr>
          <w:rFonts w:ascii="Times New Roman" w:hAnsi="Times New Roman"/>
          <w:szCs w:val="28"/>
        </w:rPr>
        <w:t>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6EB1EEE0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A6F16" w:rsidRPr="00CA6F16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A6F16" w:rsidRPr="00CA6F16">
        <w:rPr>
          <w:b/>
          <w:bCs/>
          <w:sz w:val="22"/>
          <w:szCs w:val="22"/>
        </w:rPr>
        <w:t>Przeglądy techniczne i naprawy urządzeń medycznych - 5 zadań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A6F16" w:rsidRPr="00CA6F16">
        <w:rPr>
          <w:b/>
          <w:sz w:val="22"/>
          <w:szCs w:val="22"/>
        </w:rPr>
        <w:t>SZW/DZP/57/2021</w:t>
      </w:r>
      <w:r w:rsidRPr="006A5DF1">
        <w:rPr>
          <w:b/>
          <w:sz w:val="22"/>
          <w:szCs w:val="22"/>
        </w:rPr>
        <w:t>.</w:t>
      </w:r>
    </w:p>
    <w:p w14:paraId="3B25EA0E" w14:textId="77777777" w:rsidR="00CA6F16" w:rsidRPr="00CA6F16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CA6F16" w:rsidRPr="00CA6F16">
        <w:rPr>
          <w:b/>
          <w:sz w:val="22"/>
          <w:szCs w:val="22"/>
        </w:rPr>
        <w:t>Szpital Wojewódzki w Poznaniu</w:t>
      </w:r>
    </w:p>
    <w:p w14:paraId="51DB2B5C" w14:textId="06EE5C39" w:rsidR="005F4D7F" w:rsidRPr="00623F1A" w:rsidRDefault="005F4D7F" w:rsidP="005F4D7F">
      <w:pPr>
        <w:spacing w:after="240" w:line="276" w:lineRule="auto"/>
        <w:jc w:val="both"/>
        <w:rPr>
          <w:sz w:val="22"/>
          <w:szCs w:val="22"/>
        </w:rPr>
      </w:pPr>
      <w:r w:rsidRPr="002922D2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2922D2">
        <w:rPr>
          <w:sz w:val="22"/>
          <w:szCs w:val="22"/>
        </w:rPr>
        <w:t xml:space="preserve">(Dz.U. </w:t>
      </w:r>
      <w:r w:rsidR="007B3B8C">
        <w:rPr>
          <w:sz w:val="22"/>
          <w:szCs w:val="22"/>
        </w:rPr>
        <w:t xml:space="preserve">z 2021 r. </w:t>
      </w:r>
      <w:r w:rsidRPr="002922D2">
        <w:rPr>
          <w:sz w:val="22"/>
          <w:szCs w:val="22"/>
        </w:rPr>
        <w:t xml:space="preserve">poz. </w:t>
      </w:r>
      <w:r w:rsidR="007B3B8C">
        <w:rPr>
          <w:sz w:val="22"/>
          <w:szCs w:val="22"/>
        </w:rPr>
        <w:t>1129</w:t>
      </w:r>
      <w:r w:rsidRPr="002922D2">
        <w:rPr>
          <w:sz w:val="22"/>
          <w:szCs w:val="22"/>
        </w:rPr>
        <w:t>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</w:t>
      </w:r>
      <w:r>
        <w:rPr>
          <w:sz w:val="22"/>
          <w:szCs w:val="22"/>
        </w:rPr>
        <w:br/>
      </w:r>
      <w:r w:rsidRPr="006A5DF1">
        <w:rPr>
          <w:sz w:val="22"/>
          <w:szCs w:val="22"/>
        </w:rPr>
        <w:t>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  <w:lang w:eastAsia="ar-SA"/>
        </w:rPr>
        <w:t xml:space="preserve">jednocześnie dokonując </w:t>
      </w:r>
      <w:r>
        <w:rPr>
          <w:b/>
          <w:sz w:val="22"/>
          <w:szCs w:val="22"/>
          <w:u w:val="single"/>
          <w:lang w:eastAsia="ar-SA"/>
        </w:rPr>
        <w:t>modyfikacji</w:t>
      </w:r>
      <w:r>
        <w:rPr>
          <w:bCs/>
          <w:sz w:val="22"/>
          <w:szCs w:val="22"/>
          <w:lang w:eastAsia="ar-SA"/>
        </w:rPr>
        <w:t xml:space="preserve"> SWZ </w:t>
      </w:r>
      <w:r w:rsidRPr="00623F1A">
        <w:rPr>
          <w:bCs/>
          <w:sz w:val="22"/>
          <w:szCs w:val="22"/>
          <w:lang w:eastAsia="ar-SA"/>
        </w:rPr>
        <w:t xml:space="preserve">w zakresie Formularza ofertowego (załacznik nr 1 do SWZ/załącznik </w:t>
      </w:r>
      <w:r>
        <w:rPr>
          <w:bCs/>
          <w:sz w:val="22"/>
          <w:szCs w:val="22"/>
          <w:lang w:eastAsia="ar-SA"/>
        </w:rPr>
        <w:br/>
      </w:r>
      <w:r w:rsidRPr="00623F1A">
        <w:rPr>
          <w:bCs/>
          <w:sz w:val="22"/>
          <w:szCs w:val="22"/>
          <w:lang w:eastAsia="ar-SA"/>
        </w:rPr>
        <w:t xml:space="preserve">nr 1 do umowy), Formularza asortymentowo – cenowego (załącznik nr 2 do SWZ/załącznik nr 2 </w:t>
      </w:r>
      <w:r>
        <w:rPr>
          <w:bCs/>
          <w:sz w:val="22"/>
          <w:szCs w:val="22"/>
          <w:lang w:eastAsia="ar-SA"/>
        </w:rPr>
        <w:br/>
      </w:r>
      <w:r w:rsidRPr="00623F1A">
        <w:rPr>
          <w:bCs/>
          <w:sz w:val="22"/>
          <w:szCs w:val="22"/>
          <w:lang w:eastAsia="ar-SA"/>
        </w:rPr>
        <w:t>do umowy) oraz Projektu umowy (załącznik nr 4 do SWZ):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A6F16" w:rsidRPr="006A5DF1" w14:paraId="11E46916" w14:textId="77777777" w:rsidTr="008F4F82">
        <w:tc>
          <w:tcPr>
            <w:tcW w:w="9356" w:type="dxa"/>
            <w:shd w:val="clear" w:color="auto" w:fill="auto"/>
          </w:tcPr>
          <w:p w14:paraId="2D58AB07" w14:textId="30D773B7" w:rsidR="00CA6F16" w:rsidRPr="006A5DF1" w:rsidRDefault="00CA6F16" w:rsidP="008F4F8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5F4D7F">
              <w:rPr>
                <w:b/>
                <w:bCs/>
                <w:sz w:val="22"/>
                <w:szCs w:val="22"/>
              </w:rPr>
              <w:t>1</w:t>
            </w:r>
          </w:p>
          <w:p w14:paraId="3DA5FB7E" w14:textId="43696D49" w:rsidR="00CA6F16" w:rsidRDefault="00CA6F16" w:rsidP="008F4F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A6F16">
              <w:rPr>
                <w:sz w:val="22"/>
                <w:szCs w:val="22"/>
              </w:rPr>
              <w:t xml:space="preserve">Pytanie dot. Załącznika nr 2 do SWZ, Formularz asortymentowo-cenowy, Zadanie 4 – aparaty RTG Prosimy o wydzielenie poz. 1: </w:t>
            </w:r>
            <w:proofErr w:type="spellStart"/>
            <w:r w:rsidRPr="00CA6F16">
              <w:rPr>
                <w:sz w:val="22"/>
                <w:szCs w:val="22"/>
              </w:rPr>
              <w:t>Axiom</w:t>
            </w:r>
            <w:proofErr w:type="spellEnd"/>
            <w:r w:rsidRPr="00CA6F16">
              <w:rPr>
                <w:sz w:val="22"/>
                <w:szCs w:val="22"/>
              </w:rPr>
              <w:t xml:space="preserve"> </w:t>
            </w:r>
            <w:proofErr w:type="spellStart"/>
            <w:r w:rsidRPr="00CA6F16">
              <w:rPr>
                <w:sz w:val="22"/>
                <w:szCs w:val="22"/>
              </w:rPr>
              <w:t>Iconos</w:t>
            </w:r>
            <w:proofErr w:type="spellEnd"/>
            <w:r w:rsidRPr="00CA6F16">
              <w:rPr>
                <w:sz w:val="22"/>
                <w:szCs w:val="22"/>
              </w:rPr>
              <w:t xml:space="preserve"> MD, poz. 4 </w:t>
            </w:r>
            <w:proofErr w:type="spellStart"/>
            <w:r w:rsidRPr="00CA6F16">
              <w:rPr>
                <w:sz w:val="22"/>
                <w:szCs w:val="22"/>
              </w:rPr>
              <w:t>Mobilett</w:t>
            </w:r>
            <w:proofErr w:type="spellEnd"/>
            <w:r w:rsidRPr="00CA6F16">
              <w:rPr>
                <w:sz w:val="22"/>
                <w:szCs w:val="22"/>
              </w:rPr>
              <w:t xml:space="preserve"> Mira Max, poz. 5 </w:t>
            </w:r>
            <w:proofErr w:type="spellStart"/>
            <w:r w:rsidRPr="00CA6F16">
              <w:rPr>
                <w:sz w:val="22"/>
                <w:szCs w:val="22"/>
              </w:rPr>
              <w:t>Multix</w:t>
            </w:r>
            <w:proofErr w:type="spellEnd"/>
            <w:r w:rsidRPr="00CA6F16">
              <w:rPr>
                <w:sz w:val="22"/>
                <w:szCs w:val="22"/>
              </w:rPr>
              <w:t xml:space="preserve"> Top AS SS, poz. 7 </w:t>
            </w:r>
            <w:proofErr w:type="spellStart"/>
            <w:r w:rsidRPr="00CA6F16">
              <w:rPr>
                <w:sz w:val="22"/>
                <w:szCs w:val="22"/>
              </w:rPr>
              <w:t>Polymobil</w:t>
            </w:r>
            <w:proofErr w:type="spellEnd"/>
            <w:r w:rsidRPr="00CA6F16">
              <w:rPr>
                <w:sz w:val="22"/>
                <w:szCs w:val="22"/>
              </w:rPr>
              <w:t xml:space="preserve"> Plus oraz poz. 8 </w:t>
            </w:r>
            <w:proofErr w:type="spellStart"/>
            <w:r w:rsidRPr="00CA6F16">
              <w:rPr>
                <w:sz w:val="22"/>
                <w:szCs w:val="22"/>
              </w:rPr>
              <w:t>Siremobil</w:t>
            </w:r>
            <w:proofErr w:type="spellEnd"/>
            <w:r w:rsidRPr="00CA6F16">
              <w:rPr>
                <w:sz w:val="22"/>
                <w:szCs w:val="22"/>
              </w:rPr>
              <w:t xml:space="preserve"> L do oddzielnego pakietu. Brak zgody na powyższe uniemożliwi złożenie oferty przez autoryzowany serwis producenta. Nadto może się okazać, </w:t>
            </w:r>
            <w:r w:rsidR="005F4D7F">
              <w:rPr>
                <w:sz w:val="22"/>
                <w:szCs w:val="22"/>
              </w:rPr>
              <w:br/>
            </w:r>
            <w:r w:rsidRPr="00CA6F16">
              <w:rPr>
                <w:sz w:val="22"/>
                <w:szCs w:val="22"/>
              </w:rPr>
              <w:t xml:space="preserve">że nie istnieje podmiot, który posiada kompetencje (posiada certyfikaty) w zakresie obsługi serwisowej tak wielu różnorodnych aparatów </w:t>
            </w:r>
            <w:proofErr w:type="spellStart"/>
            <w:r w:rsidRPr="00CA6F16">
              <w:rPr>
                <w:sz w:val="22"/>
                <w:szCs w:val="22"/>
              </w:rPr>
              <w:t>rtg</w:t>
            </w:r>
            <w:proofErr w:type="spellEnd"/>
            <w:r w:rsidRPr="00CA6F16">
              <w:rPr>
                <w:sz w:val="22"/>
                <w:szCs w:val="22"/>
              </w:rPr>
              <w:t>.</w:t>
            </w:r>
          </w:p>
          <w:p w14:paraId="0830B1BA" w14:textId="77777777" w:rsidR="005F4D7F" w:rsidRPr="005231BE" w:rsidRDefault="005F4D7F" w:rsidP="005F4D7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</w:t>
            </w:r>
            <w:r w:rsidRPr="005231BE">
              <w:rPr>
                <w:sz w:val="22"/>
                <w:szCs w:val="22"/>
              </w:rPr>
              <w:t xml:space="preserve">Zamawiający wyraża zgodę na powyższe. </w:t>
            </w:r>
            <w:r w:rsidRPr="005231BE">
              <w:rPr>
                <w:sz w:val="22"/>
                <w:szCs w:val="22"/>
                <w:lang w:val="de-DE"/>
              </w:rPr>
              <w:t xml:space="preserve">Zamawiający modyfikuje w tym zakresie załącznik nr </w:t>
            </w:r>
            <w:r>
              <w:rPr>
                <w:sz w:val="22"/>
                <w:szCs w:val="22"/>
                <w:lang w:val="de-DE"/>
              </w:rPr>
              <w:t>1 do SWZ – Formularz ofertowy, załącznik nr 2</w:t>
            </w:r>
            <w:r w:rsidRPr="005231BE">
              <w:rPr>
                <w:sz w:val="22"/>
                <w:szCs w:val="22"/>
                <w:lang w:val="de-DE"/>
              </w:rPr>
              <w:t xml:space="preserve"> do SWZ </w:t>
            </w:r>
            <w:r>
              <w:rPr>
                <w:sz w:val="22"/>
                <w:szCs w:val="22"/>
                <w:lang w:val="de-DE"/>
              </w:rPr>
              <w:t>– Formularz asortymentowo – cenowy oraz załącznik nr 4 do SWZ – Projekt umowy,</w:t>
            </w:r>
            <w:r w:rsidRPr="005231BE">
              <w:rPr>
                <w:sz w:val="22"/>
                <w:szCs w:val="22"/>
                <w:lang w:val="de-DE"/>
              </w:rPr>
              <w:t xml:space="preserve"> który przesyła zainteresowanym Wykonawcom oraz zamieszcza na stronie internetowej Zamawiającego </w:t>
            </w:r>
            <w:r>
              <w:rPr>
                <w:sz w:val="22"/>
                <w:szCs w:val="22"/>
                <w:lang w:val="de-DE"/>
              </w:rPr>
              <w:br/>
            </w:r>
            <w:r w:rsidRPr="005231BE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3E92538D" w14:textId="77777777" w:rsidR="005F4D7F" w:rsidRPr="00CA6F16" w:rsidRDefault="005F4D7F" w:rsidP="008F4F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552A920" w14:textId="3C241838" w:rsidR="007B3B8C" w:rsidRPr="006A5DF1" w:rsidRDefault="007B3B8C" w:rsidP="007B3B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23ADE359" w14:textId="395ECC3B" w:rsidR="00CA6F16" w:rsidRDefault="00CA6F16" w:rsidP="008F4F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A6F16">
              <w:rPr>
                <w:sz w:val="22"/>
                <w:szCs w:val="22"/>
              </w:rPr>
              <w:t xml:space="preserve">Pytanie dot. Załącznika nr 4 do SWZ, Wzór umowy, §2, ust 1, pkt 7 Z uwagi na to, że do wykonania pełnych procedur przeglądowych/serwisowych wymaga się użycia kodów serwisowych dedykowanych do konkretnego aparatu prosimy o potwierdzenie, że Zamawiający będzie wymagał przedstawienia </w:t>
            </w:r>
            <w:r w:rsidR="006955DE">
              <w:rPr>
                <w:sz w:val="22"/>
                <w:szCs w:val="22"/>
              </w:rPr>
              <w:br/>
            </w:r>
            <w:r w:rsidRPr="00CA6F16">
              <w:rPr>
                <w:sz w:val="22"/>
                <w:szCs w:val="22"/>
              </w:rPr>
              <w:t xml:space="preserve">przez Wykonawcę podpisanej umowy licencyjnej/dokumentu potwierdzającego legalność nabycia </w:t>
            </w:r>
            <w:r w:rsidRPr="00CA6F16">
              <w:rPr>
                <w:sz w:val="22"/>
                <w:szCs w:val="22"/>
              </w:rPr>
              <w:lastRenderedPageBreak/>
              <w:t xml:space="preserve">kodów serwisowych i ich używania dla aparatów </w:t>
            </w:r>
            <w:proofErr w:type="spellStart"/>
            <w:r w:rsidRPr="00CA6F16">
              <w:rPr>
                <w:sz w:val="22"/>
                <w:szCs w:val="22"/>
              </w:rPr>
              <w:t>rtg</w:t>
            </w:r>
            <w:proofErr w:type="spellEnd"/>
            <w:r w:rsidRPr="00CA6F16">
              <w:rPr>
                <w:sz w:val="22"/>
                <w:szCs w:val="22"/>
              </w:rPr>
              <w:t xml:space="preserve">, dla których użycie kodów serwisowych </w:t>
            </w:r>
            <w:r w:rsidR="007B3B8C">
              <w:rPr>
                <w:sz w:val="22"/>
                <w:szCs w:val="22"/>
              </w:rPr>
              <w:br/>
            </w:r>
            <w:r w:rsidRPr="00CA6F16">
              <w:rPr>
                <w:sz w:val="22"/>
                <w:szCs w:val="22"/>
              </w:rPr>
              <w:t>jest niezbędne.</w:t>
            </w:r>
          </w:p>
          <w:p w14:paraId="1C5E4174" w14:textId="55F9A53F" w:rsidR="007B3B8C" w:rsidRDefault="007B3B8C" w:rsidP="008F4F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B3B8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amawiający nie będzie wymagał przedstawienia </w:t>
            </w:r>
            <w:r>
              <w:rPr>
                <w:sz w:val="22"/>
                <w:szCs w:val="22"/>
              </w:rPr>
              <w:br/>
              <w:t xml:space="preserve">przez Wykonawcę podpisanej umowy licencyjnej/dokumentu potwierdzającego legalność nabycia kodów serwisowych i ich używania dla aparatów </w:t>
            </w:r>
            <w:proofErr w:type="spellStart"/>
            <w:r>
              <w:rPr>
                <w:sz w:val="22"/>
                <w:szCs w:val="22"/>
              </w:rPr>
              <w:t>rtg</w:t>
            </w:r>
            <w:proofErr w:type="spellEnd"/>
            <w:r>
              <w:rPr>
                <w:sz w:val="22"/>
                <w:szCs w:val="22"/>
              </w:rPr>
              <w:t xml:space="preserve">, dla których użycie kodów serwisowych </w:t>
            </w:r>
            <w:r>
              <w:rPr>
                <w:sz w:val="22"/>
                <w:szCs w:val="22"/>
              </w:rPr>
              <w:br/>
              <w:t>jest niezbędne.</w:t>
            </w:r>
          </w:p>
          <w:p w14:paraId="654543E4" w14:textId="77777777" w:rsidR="007B3B8C" w:rsidRPr="007B3B8C" w:rsidRDefault="007B3B8C" w:rsidP="008F4F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6CE53F" w14:textId="036C221D" w:rsidR="007B3B8C" w:rsidRPr="006A5DF1" w:rsidRDefault="007B3B8C" w:rsidP="007B3B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60F78740" w14:textId="3F9D9AC5" w:rsidR="00CA6F16" w:rsidRPr="006A5DF1" w:rsidRDefault="00CA6F16" w:rsidP="008F4F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A6F16">
              <w:rPr>
                <w:sz w:val="22"/>
                <w:szCs w:val="22"/>
              </w:rPr>
              <w:t xml:space="preserve">Pytanie dot. SWZ, część 4, pkt 4.2, Zadanie 4 – aparaty RTG oraz Załącznik nr 1 Formularz oferty Prosimy o potwierdzenie że Zamawiający pod pojęciem „certyfikat uprawniający do wykonania przedmiotu zamówienia (tu: w szczególności uprawnienia do podpisywania/zatwierdzenia testów prądowych)” rozumie certyfikat wystawiony przez producenta przedmiotowych aparatów </w:t>
            </w:r>
            <w:r w:rsidR="007B3B8C">
              <w:rPr>
                <w:sz w:val="22"/>
                <w:szCs w:val="22"/>
              </w:rPr>
              <w:br/>
            </w:r>
            <w:r w:rsidRPr="00CA6F16">
              <w:rPr>
                <w:sz w:val="22"/>
                <w:szCs w:val="22"/>
              </w:rPr>
              <w:t>lub autoryzowany przez niego podmiot oraz świadectwo kwalifikacyjne SEP.</w:t>
            </w:r>
          </w:p>
          <w:p w14:paraId="130C8BC1" w14:textId="3BF8157B" w:rsidR="00CA6F16" w:rsidRPr="007B3B8C" w:rsidRDefault="00CA6F16" w:rsidP="008F4F8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B3B8C">
              <w:rPr>
                <w:sz w:val="22"/>
                <w:szCs w:val="22"/>
              </w:rPr>
              <w:t xml:space="preserve"> Zgodnie z SWZ.</w:t>
            </w:r>
          </w:p>
          <w:p w14:paraId="635A14FF" w14:textId="375CD837" w:rsidR="00CA6F16" w:rsidRPr="00CA6F16" w:rsidRDefault="00CA6F16" w:rsidP="008F4F8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CA6F16" w:rsidRPr="006A5DF1" w14:paraId="0A94AFEF" w14:textId="77777777" w:rsidTr="008F4F82">
        <w:tc>
          <w:tcPr>
            <w:tcW w:w="9356" w:type="dxa"/>
            <w:shd w:val="clear" w:color="auto" w:fill="auto"/>
          </w:tcPr>
          <w:p w14:paraId="02A01A6E" w14:textId="5ACAF57A" w:rsidR="00CA6F16" w:rsidRPr="006A5DF1" w:rsidRDefault="00CA6F16" w:rsidP="008F4F8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7B3B8C">
              <w:rPr>
                <w:b/>
                <w:bCs/>
                <w:sz w:val="22"/>
                <w:szCs w:val="22"/>
              </w:rPr>
              <w:t>4</w:t>
            </w:r>
          </w:p>
          <w:p w14:paraId="5322B298" w14:textId="77777777" w:rsidR="00CA6F16" w:rsidRPr="00CA6F16" w:rsidRDefault="00CA6F16" w:rsidP="008F4F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A6F16">
              <w:rPr>
                <w:sz w:val="22"/>
                <w:szCs w:val="22"/>
              </w:rPr>
              <w:t>Istota zapytania / wniosku dotyczy Zadania nr 4</w:t>
            </w:r>
          </w:p>
          <w:p w14:paraId="4A001998" w14:textId="04CDC196" w:rsidR="00CA6F16" w:rsidRPr="006A5DF1" w:rsidRDefault="00CA6F16" w:rsidP="008F4F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A6F16">
              <w:rPr>
                <w:sz w:val="22"/>
                <w:szCs w:val="22"/>
              </w:rPr>
              <w:t xml:space="preserve">Zapis Państwa SWZ w pkt 22 – „OPIS KRYTERIÓW OCENY OFERT, WRAZ Z PODANIEM WAG TYCH KRYTERIÓW I SPOSOBU OCENY OFERT” – Kryterium „K4 – Autoryzacja producenta </w:t>
            </w:r>
            <w:r w:rsidR="007B3B8C">
              <w:rPr>
                <w:sz w:val="22"/>
                <w:szCs w:val="22"/>
              </w:rPr>
              <w:br/>
            </w:r>
            <w:r w:rsidRPr="00CA6F16">
              <w:rPr>
                <w:sz w:val="22"/>
                <w:szCs w:val="22"/>
              </w:rPr>
              <w:t xml:space="preserve">do serwisowania sprzętu – 10%” - niesłusznie premiuje wyłącznie autoryzowany podmiot podczas </w:t>
            </w:r>
            <w:r w:rsidR="007B3B8C">
              <w:rPr>
                <w:sz w:val="22"/>
                <w:szCs w:val="22"/>
              </w:rPr>
              <w:br/>
            </w:r>
            <w:r w:rsidRPr="00CA6F16">
              <w:rPr>
                <w:sz w:val="22"/>
                <w:szCs w:val="22"/>
              </w:rPr>
              <w:t>gdy w przedmiotowej branży istnieją firmy wykonujące serwis aparatury</w:t>
            </w:r>
            <w:r w:rsidR="007B3B8C">
              <w:rPr>
                <w:sz w:val="22"/>
                <w:szCs w:val="22"/>
              </w:rPr>
              <w:t xml:space="preserve"> </w:t>
            </w:r>
            <w:r w:rsidRPr="00CA6F16">
              <w:rPr>
                <w:sz w:val="22"/>
                <w:szCs w:val="22"/>
              </w:rPr>
              <w:t>do diagnostyki obrazowej zgodnie ze standardami jakościowymi producenta i podmiotów przez niego autoryzowanych. Potwierdzeniem przedmiotowych standardów jakościowych jest wdrożony System Zarządzania Jakością Wyrobów Medycznych ISO 13485:2016 w zakresie instalacji oraz serwisu wyrobów medycznych wykorzystywanych w diagnostyce obrazowej.</w:t>
            </w:r>
            <w:r w:rsidR="007B3B8C">
              <w:rPr>
                <w:sz w:val="22"/>
                <w:szCs w:val="22"/>
              </w:rPr>
              <w:t xml:space="preserve"> </w:t>
            </w:r>
            <w:r w:rsidRPr="00CA6F16">
              <w:rPr>
                <w:sz w:val="22"/>
                <w:szCs w:val="22"/>
              </w:rPr>
              <w:t xml:space="preserve">Wdrożenie i certyfikowanie wskazanego systemu zarządzania jakością stanowi potwierdzenie stosowania tych samych standardów co producent wyrobów medycznych, obejmuje m.in. posiadanie aktualnych i ważnych instrukcji serwisowych </w:t>
            </w:r>
            <w:r w:rsidR="007B3B8C">
              <w:rPr>
                <w:sz w:val="22"/>
                <w:szCs w:val="22"/>
              </w:rPr>
              <w:br/>
            </w:r>
            <w:r w:rsidRPr="00CA6F16">
              <w:rPr>
                <w:sz w:val="22"/>
                <w:szCs w:val="22"/>
              </w:rPr>
              <w:t xml:space="preserve">oraz wykonywanie czynności serwisowych zgodnie z wytycznymi producenta. Standardy te podlegają regularnym audytom przeprowadzanym przez certyfikowane jednostki akredytujące. Zatem, działając na zasadzie art. 105 ust. 3 ustawy z dnia 11 września 2019 roku Prawo zamówień publicznych ((Dz. U. </w:t>
            </w:r>
            <w:r w:rsidR="006955DE">
              <w:rPr>
                <w:sz w:val="22"/>
                <w:szCs w:val="22"/>
              </w:rPr>
              <w:br/>
            </w:r>
            <w:r w:rsidRPr="00CA6F16">
              <w:rPr>
                <w:sz w:val="22"/>
                <w:szCs w:val="22"/>
              </w:rPr>
              <w:t xml:space="preserve">z 2019, poz. 2019) cyt.: „Jeżeli wymagane jest złożenie certyfikatów wydanych przez określoną jednostkę oceniającą zgodność, zamawiający akceptuje również certyfikaty wydane przez inne równoważne jednostki oceniające zgodność”, wnosimy o uznanie za równoważny do certyfikatu autoryzacji producenta posiadanego przez Wykonawców certyfikatu potwierdzającego wdrożony System Zarządzania Jakością Wyrobów Medycznych ISO 13485:2016 w zakresie instalacji </w:t>
            </w:r>
            <w:r w:rsidR="007B3B8C">
              <w:rPr>
                <w:sz w:val="22"/>
                <w:szCs w:val="22"/>
              </w:rPr>
              <w:br/>
            </w:r>
            <w:r w:rsidRPr="00CA6F16">
              <w:rPr>
                <w:sz w:val="22"/>
                <w:szCs w:val="22"/>
              </w:rPr>
              <w:t xml:space="preserve">oraz serwisu wyrobów medycznych wykorzystywanych w diagnostyce obrazowej. Mając powyższe </w:t>
            </w:r>
            <w:r w:rsidR="007B3B8C">
              <w:rPr>
                <w:sz w:val="22"/>
                <w:szCs w:val="22"/>
              </w:rPr>
              <w:br/>
            </w:r>
            <w:r w:rsidRPr="00CA6F16">
              <w:rPr>
                <w:sz w:val="22"/>
                <w:szCs w:val="22"/>
              </w:rPr>
              <w:t>na uwadze, wnosimy o dokonanie stosownej zmiany zapisów SWZ, zgodnie z przedstawioną argumentacją.</w:t>
            </w:r>
          </w:p>
          <w:p w14:paraId="00E2AF05" w14:textId="579CA7EF" w:rsidR="00CA6F16" w:rsidRPr="007B3B8C" w:rsidRDefault="00CA6F16" w:rsidP="008F4F8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B3B8C">
              <w:rPr>
                <w:b/>
                <w:bCs/>
                <w:sz w:val="22"/>
                <w:szCs w:val="22"/>
              </w:rPr>
              <w:t xml:space="preserve"> </w:t>
            </w:r>
            <w:r w:rsidR="007B3B8C">
              <w:rPr>
                <w:sz w:val="22"/>
                <w:szCs w:val="22"/>
              </w:rPr>
              <w:t>Zgodnie z SWZ.</w:t>
            </w:r>
          </w:p>
          <w:p w14:paraId="5FBBEC16" w14:textId="77777777" w:rsidR="00CA6F16" w:rsidRDefault="00CA6F16" w:rsidP="008F4F8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07C58985" w14:textId="77777777" w:rsidR="007B3B8C" w:rsidRDefault="007B3B8C" w:rsidP="008F4F8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3EB0AA9A" w14:textId="53CC82F9" w:rsidR="007B3B8C" w:rsidRDefault="007B3B8C" w:rsidP="007B3B8C">
            <w:pPr>
              <w:pStyle w:val="Tekstpodstawowywcity3"/>
              <w:spacing w:before="120" w:after="120"/>
              <w:ind w:firstLine="0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Termin składania i otwarcia ofert pozostaje bez zmian tj. zgodnie z ogłoszeniem o zamówieni</w:t>
            </w:r>
            <w:r w:rsidR="000A694C">
              <w:rPr>
                <w:sz w:val="22"/>
                <w:szCs w:val="22"/>
              </w:rPr>
              <w:t>u</w:t>
            </w:r>
            <w:r w:rsidRPr="00590319">
              <w:rPr>
                <w:sz w:val="22"/>
                <w:szCs w:val="22"/>
              </w:rPr>
              <w:t xml:space="preserve"> </w:t>
            </w:r>
            <w:r w:rsidR="000A694C"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 xml:space="preserve">nr 2021/BZP </w:t>
            </w:r>
            <w:r w:rsidR="000A694C">
              <w:rPr>
                <w:sz w:val="22"/>
                <w:szCs w:val="22"/>
              </w:rPr>
              <w:t>00181072</w:t>
            </w:r>
            <w:r w:rsidRPr="00590319">
              <w:rPr>
                <w:sz w:val="22"/>
                <w:szCs w:val="22"/>
              </w:rPr>
              <w:t xml:space="preserve">/01 z dnia </w:t>
            </w:r>
            <w:r w:rsidR="000A694C">
              <w:rPr>
                <w:sz w:val="22"/>
                <w:szCs w:val="22"/>
              </w:rPr>
              <w:t>15</w:t>
            </w:r>
            <w:r w:rsidRPr="00590319">
              <w:rPr>
                <w:sz w:val="22"/>
                <w:szCs w:val="22"/>
              </w:rPr>
              <w:t>.0</w:t>
            </w:r>
            <w:r w:rsidR="000A694C">
              <w:rPr>
                <w:sz w:val="22"/>
                <w:szCs w:val="22"/>
              </w:rPr>
              <w:t>9</w:t>
            </w:r>
            <w:r w:rsidRPr="00590319">
              <w:rPr>
                <w:sz w:val="22"/>
                <w:szCs w:val="22"/>
              </w:rPr>
              <w:t>.2021 r.</w:t>
            </w:r>
          </w:p>
          <w:p w14:paraId="1A8D9CE8" w14:textId="77777777" w:rsidR="007B3B8C" w:rsidRPr="00590319" w:rsidRDefault="007B3B8C" w:rsidP="007B3B8C">
            <w:pPr>
              <w:pStyle w:val="Tekstpodstawowywcity3"/>
              <w:spacing w:before="120" w:after="120"/>
              <w:ind w:firstLine="0"/>
              <w:rPr>
                <w:sz w:val="22"/>
                <w:szCs w:val="22"/>
              </w:rPr>
            </w:pPr>
          </w:p>
          <w:p w14:paraId="45C92448" w14:textId="1AA116F1" w:rsidR="007B3B8C" w:rsidRDefault="007B3B8C" w:rsidP="007B3B8C">
            <w:pPr>
              <w:pStyle w:val="Tekstpodstawowywcity3"/>
              <w:ind w:firstLine="0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lastRenderedPageBreak/>
              <w:t xml:space="preserve">Zamawiający informuje, iż złożenie wraz z ofertą formularza ofertowego oraz formularza asortymentowo - cenowego sprzed modyfikacji z dnia </w:t>
            </w:r>
            <w:r w:rsidR="000A694C">
              <w:rPr>
                <w:b/>
                <w:sz w:val="22"/>
                <w:szCs w:val="22"/>
                <w:u w:val="single"/>
              </w:rPr>
              <w:t>20</w:t>
            </w:r>
            <w:r>
              <w:rPr>
                <w:b/>
                <w:sz w:val="22"/>
                <w:szCs w:val="22"/>
                <w:u w:val="single"/>
              </w:rPr>
              <w:t>.0</w:t>
            </w:r>
            <w:r w:rsidR="000A694C">
              <w:rPr>
                <w:b/>
                <w:sz w:val="22"/>
                <w:szCs w:val="22"/>
                <w:u w:val="single"/>
              </w:rPr>
              <w:t>9</w:t>
            </w:r>
            <w:r>
              <w:rPr>
                <w:b/>
                <w:sz w:val="22"/>
                <w:szCs w:val="22"/>
                <w:u w:val="single"/>
              </w:rPr>
              <w:t>.2021 r. poczyni u Zamawiającego obowiązek zastosowania wobec Wykonawcy art. 226 ust.1 pkt. 5 Ustawy.</w:t>
            </w:r>
          </w:p>
          <w:p w14:paraId="3C2915CD" w14:textId="0F361F76" w:rsidR="000A694C" w:rsidRDefault="000A694C" w:rsidP="007B3B8C">
            <w:pPr>
              <w:pStyle w:val="Tekstpodstawowywcity3"/>
              <w:ind w:firstLine="0"/>
              <w:rPr>
                <w:b/>
                <w:sz w:val="22"/>
                <w:szCs w:val="22"/>
                <w:u w:val="single"/>
              </w:rPr>
            </w:pPr>
          </w:p>
          <w:p w14:paraId="7D1149A8" w14:textId="5F0454B7" w:rsidR="000A694C" w:rsidRPr="00750226" w:rsidRDefault="000A694C" w:rsidP="000A694C">
            <w:pPr>
              <w:pStyle w:val="Tekstpodstawowywcity3"/>
              <w:ind w:firstLine="0"/>
              <w:rPr>
                <w:sz w:val="22"/>
                <w:szCs w:val="22"/>
                <w:u w:val="single"/>
              </w:rPr>
            </w:pPr>
            <w:r w:rsidRPr="00750226">
              <w:rPr>
                <w:sz w:val="22"/>
                <w:szCs w:val="22"/>
                <w:u w:val="single"/>
              </w:rPr>
              <w:t xml:space="preserve">Zamawiający informuje, iż złożenie wraz z ofertą projektu umowy sprzed modyfikacji z dnia </w:t>
            </w:r>
            <w:r>
              <w:rPr>
                <w:sz w:val="22"/>
                <w:szCs w:val="22"/>
                <w:u w:val="single"/>
              </w:rPr>
              <w:t>20</w:t>
            </w:r>
            <w:r w:rsidRPr="00750226">
              <w:rPr>
                <w:sz w:val="22"/>
                <w:szCs w:val="22"/>
                <w:u w:val="single"/>
              </w:rPr>
              <w:t>.0</w:t>
            </w:r>
            <w:r>
              <w:rPr>
                <w:sz w:val="22"/>
                <w:szCs w:val="22"/>
                <w:u w:val="single"/>
              </w:rPr>
              <w:t>9</w:t>
            </w:r>
            <w:r w:rsidRPr="00750226">
              <w:rPr>
                <w:sz w:val="22"/>
                <w:szCs w:val="22"/>
                <w:u w:val="single"/>
              </w:rPr>
              <w:t>.2021 r. poczyni u Zamawiającego obowiązek zastosowania wobec Wykonawcy art. 223 ust. 2 pkt. 3 Ustawy.</w:t>
            </w:r>
          </w:p>
          <w:p w14:paraId="2A619802" w14:textId="77777777" w:rsidR="000A694C" w:rsidRDefault="000A694C" w:rsidP="007B3B8C">
            <w:pPr>
              <w:pStyle w:val="Tekstpodstawowywcity3"/>
              <w:ind w:firstLine="0"/>
              <w:rPr>
                <w:b/>
                <w:sz w:val="22"/>
                <w:szCs w:val="22"/>
                <w:u w:val="single"/>
              </w:rPr>
            </w:pPr>
          </w:p>
          <w:p w14:paraId="1360FB48" w14:textId="31543D6F" w:rsidR="007B3B8C" w:rsidRPr="00CA6F16" w:rsidRDefault="007B3B8C" w:rsidP="008F4F8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52E1A57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3E9371AA" w14:textId="77777777" w:rsidR="007B3B8C" w:rsidRDefault="007B3B8C" w:rsidP="005F4D7F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72E62703" w14:textId="77777777" w:rsidR="007B3B8C" w:rsidRDefault="007B3B8C" w:rsidP="005F4D7F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254ADA80" w14:textId="77777777" w:rsidR="007B3B8C" w:rsidRDefault="007B3B8C" w:rsidP="005F4D7F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63BE9128" w14:textId="77777777" w:rsidR="007B3B8C" w:rsidRDefault="007B3B8C" w:rsidP="005F4D7F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604C81F8" w14:textId="43AD2057" w:rsidR="005F4D7F" w:rsidRPr="00C80B89" w:rsidRDefault="005F4D7F" w:rsidP="005F4D7F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7222E1AE" w14:textId="77777777" w:rsidR="005F4D7F" w:rsidRDefault="005F4D7F" w:rsidP="005F4D7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F38C134" w14:textId="77777777" w:rsidR="005F4D7F" w:rsidRDefault="005F4D7F" w:rsidP="005F4D7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F58BE6E" w14:textId="77777777" w:rsidR="005F4D7F" w:rsidRDefault="005F4D7F" w:rsidP="005F4D7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3CF71E7" w14:textId="0A9063AC" w:rsidR="006D4AB3" w:rsidRPr="006A5DF1" w:rsidRDefault="006D4AB3" w:rsidP="005F4D7F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8C2FA" w14:textId="77777777" w:rsidR="00E5476D" w:rsidRDefault="00E5476D">
      <w:r>
        <w:separator/>
      </w:r>
    </w:p>
  </w:endnote>
  <w:endnote w:type="continuationSeparator" w:id="0">
    <w:p w14:paraId="50E1B285" w14:textId="77777777" w:rsidR="00E5476D" w:rsidRDefault="00E54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4D92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0C328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4D72D" w14:textId="50BA0D19" w:rsidR="006D4AB3" w:rsidRDefault="007B5BB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F649952" wp14:editId="259142B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C35C4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40DF8EC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0B8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8913E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CDBCDE" w14:textId="77777777" w:rsidR="006D4AB3" w:rsidRDefault="006D4AB3">
    <w:pPr>
      <w:pStyle w:val="Stopka"/>
      <w:tabs>
        <w:tab w:val="clear" w:pos="4536"/>
        <w:tab w:val="left" w:pos="6237"/>
      </w:tabs>
    </w:pPr>
  </w:p>
  <w:p w14:paraId="7CD3732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D3E24" w14:textId="77777777" w:rsidR="00E5476D" w:rsidRDefault="00E5476D">
      <w:r>
        <w:separator/>
      </w:r>
    </w:p>
  </w:footnote>
  <w:footnote w:type="continuationSeparator" w:id="0">
    <w:p w14:paraId="3B0E85B1" w14:textId="77777777" w:rsidR="00E5476D" w:rsidRDefault="00E54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A3B86" w14:textId="77777777" w:rsidR="00CA6F16" w:rsidRDefault="00CA6F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60658" w14:textId="77777777" w:rsidR="00CA6F16" w:rsidRDefault="00CA6F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5A6B3" w14:textId="77777777" w:rsidR="00CA6F16" w:rsidRDefault="00CA6F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5C5"/>
    <w:rsid w:val="00031374"/>
    <w:rsid w:val="000A1097"/>
    <w:rsid w:val="000A694C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F4D7F"/>
    <w:rsid w:val="00632C3C"/>
    <w:rsid w:val="00662BDB"/>
    <w:rsid w:val="006955DE"/>
    <w:rsid w:val="006A5DF1"/>
    <w:rsid w:val="006B7198"/>
    <w:rsid w:val="006D4AB3"/>
    <w:rsid w:val="006F3B81"/>
    <w:rsid w:val="007B3B8C"/>
    <w:rsid w:val="007B5BBC"/>
    <w:rsid w:val="007D7198"/>
    <w:rsid w:val="00870F9F"/>
    <w:rsid w:val="008804B6"/>
    <w:rsid w:val="00897AB0"/>
    <w:rsid w:val="008A3553"/>
    <w:rsid w:val="008C514D"/>
    <w:rsid w:val="00A905AC"/>
    <w:rsid w:val="00BA6584"/>
    <w:rsid w:val="00BE7BFD"/>
    <w:rsid w:val="00C370F2"/>
    <w:rsid w:val="00C44EEC"/>
    <w:rsid w:val="00CA6F16"/>
    <w:rsid w:val="00D22FFA"/>
    <w:rsid w:val="00D8461B"/>
    <w:rsid w:val="00D915F2"/>
    <w:rsid w:val="00DF32E8"/>
    <w:rsid w:val="00DF53CA"/>
    <w:rsid w:val="00E21B49"/>
    <w:rsid w:val="00E2789F"/>
    <w:rsid w:val="00E5476D"/>
    <w:rsid w:val="00E615C5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82CF86"/>
  <w15:chartTrackingRefBased/>
  <w15:docId w15:val="{04E9285E-6C8F-4D6A-AC69-163F3385A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7B3B8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853</Words>
  <Characters>5122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3</cp:revision>
  <cp:lastPrinted>2001-02-10T14:28:00Z</cp:lastPrinted>
  <dcterms:created xsi:type="dcterms:W3CDTF">2021-09-20T07:27:00Z</dcterms:created>
  <dcterms:modified xsi:type="dcterms:W3CDTF">2021-09-20T07:28:00Z</dcterms:modified>
</cp:coreProperties>
</file>