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D1B93" w14:textId="77777777" w:rsidR="00F73DA2" w:rsidRPr="00240E71" w:rsidRDefault="00727F2D" w:rsidP="00F73DA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EA4D005">
          <v:roundrect id="_x0000_s1026" style="position:absolute;left:0;text-align:left;margin-left:-25.5pt;margin-top:-13.15pt;width:162pt;height:1in;z-index:251657728" arcsize="10923f"/>
        </w:pict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 w:rsidRPr="004C278E">
        <w:rPr>
          <w:rFonts w:ascii="Times New Roman" w:hAnsi="Times New Roman"/>
        </w:rPr>
        <w:t xml:space="preserve">Załącznik nr </w:t>
      </w:r>
      <w:r w:rsidR="00F73DA2">
        <w:rPr>
          <w:rFonts w:ascii="Times New Roman" w:hAnsi="Times New Roman"/>
        </w:rPr>
        <w:t>1</w:t>
      </w:r>
    </w:p>
    <w:p w14:paraId="6EA77C04" w14:textId="77777777" w:rsidR="00F73DA2" w:rsidRDefault="00F73DA2" w:rsidP="00F73D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D8656" w14:textId="77777777" w:rsidR="00F73DA2" w:rsidRPr="0022732C" w:rsidRDefault="00F73DA2" w:rsidP="00F73D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765D5" w14:textId="77777777" w:rsidR="00F73DA2" w:rsidRDefault="00F73DA2" w:rsidP="00F73D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A9F5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402D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0BCCD1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BD4A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D37F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EA027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6E2882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4FEE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84EC79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7082AD" w14:textId="77777777" w:rsidR="00F73DA2" w:rsidRDefault="00F73DA2" w:rsidP="00F73DA2">
      <w:pPr>
        <w:spacing w:line="360" w:lineRule="auto"/>
      </w:pPr>
      <w:r>
        <w:t>Do: Nazwa i siedziba Zamawiającego:</w:t>
      </w:r>
    </w:p>
    <w:p w14:paraId="2551DA7A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0373F10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27B20F6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8AC8549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D822E8B" w14:textId="77777777" w:rsidR="00F73DA2" w:rsidRDefault="00F73DA2" w:rsidP="00F73DA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640490F" w14:textId="77777777" w:rsidR="00F73DA2" w:rsidRDefault="00F73DA2" w:rsidP="00F73DA2">
      <w:pPr>
        <w:ind w:firstLine="3969"/>
        <w:rPr>
          <w:b/>
        </w:rPr>
      </w:pPr>
    </w:p>
    <w:p w14:paraId="7B3FB7FC" w14:textId="0D4B7297" w:rsidR="00F73DA2" w:rsidRDefault="00F73DA2" w:rsidP="00F73D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5300" w:rsidRPr="00885300">
        <w:rPr>
          <w:b/>
        </w:rPr>
        <w:t>sukcesywna dostaw</w:t>
      </w:r>
      <w:r w:rsidR="00885300">
        <w:rPr>
          <w:b/>
        </w:rPr>
        <w:t>a</w:t>
      </w:r>
      <w:r w:rsidR="00885300" w:rsidRPr="00885300">
        <w:rPr>
          <w:b/>
        </w:rPr>
        <w:t xml:space="preserve"> niszczarek  dla potrzeb AGH-KC-zp.272-370/21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257115F" w14:textId="3E125BF9" w:rsidR="00A17ED0" w:rsidRPr="000E414E" w:rsidRDefault="00A17ED0" w:rsidP="00A17ED0">
      <w:pPr>
        <w:rPr>
          <w:b/>
          <w:color w:val="FF0000"/>
          <w:sz w:val="22"/>
          <w:szCs w:val="22"/>
          <w:highlight w:val="yellow"/>
        </w:rPr>
      </w:pPr>
      <w:r w:rsidRPr="000E414E">
        <w:rPr>
          <w:b/>
          <w:color w:val="FF0000"/>
          <w:sz w:val="22"/>
          <w:szCs w:val="22"/>
          <w:highlight w:val="yellow"/>
        </w:rPr>
        <w:t xml:space="preserve">grupa 1: niszczarka typ 1 –  grupa robocza: mała </w:t>
      </w:r>
      <w:r w:rsidR="000A4512" w:rsidRPr="000E414E">
        <w:rPr>
          <w:b/>
          <w:color w:val="FF0000"/>
          <w:sz w:val="22"/>
          <w:szCs w:val="22"/>
          <w:highlight w:val="yellow"/>
        </w:rPr>
        <w:t xml:space="preserve">- </w:t>
      </w:r>
      <w:r w:rsidRPr="000E414E">
        <w:rPr>
          <w:b/>
          <w:color w:val="FF0000"/>
          <w:sz w:val="22"/>
          <w:szCs w:val="22"/>
          <w:highlight w:val="yellow"/>
          <w:lang w:val="en-US"/>
        </w:rPr>
        <w:t xml:space="preserve"> 3 </w:t>
      </w:r>
      <w:proofErr w:type="spellStart"/>
      <w:r w:rsidRPr="000E414E">
        <w:rPr>
          <w:b/>
          <w:color w:val="FF0000"/>
          <w:sz w:val="22"/>
          <w:szCs w:val="22"/>
          <w:highlight w:val="yellow"/>
          <w:lang w:val="en-US"/>
        </w:rPr>
        <w:t>sztuki</w:t>
      </w:r>
      <w:proofErr w:type="spellEnd"/>
      <w:r w:rsidRPr="000E414E">
        <w:rPr>
          <w:b/>
          <w:color w:val="FF0000"/>
          <w:sz w:val="22"/>
          <w:szCs w:val="22"/>
          <w:lang w:val="en-US"/>
        </w:rPr>
        <w:t xml:space="preserve"> 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:rsidRPr="00885300" w14:paraId="4385EF02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23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631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CD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8F685BA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C58" w14:textId="670A2B23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35C91" w14:textId="2191AB2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2DAAD" w14:textId="152661D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BFAF0" w14:textId="0EA4077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7E482644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527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3FD32" w14:textId="05AA1D6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4354" w14:textId="7E798FF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7844B10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1FF0124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0FE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FDC0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8E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</w:p>
          <w:p w14:paraId="7985E00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070DDC7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B2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AF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36E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T-2 / E-2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681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D7971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DE89FB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FBB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7D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8C4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Pasek 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88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CA981E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E3DE507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A0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1FB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8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220mm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C1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38A5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98D8EF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8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79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58D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53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9CC9C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65501BE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1E3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69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7C8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B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2D44B0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03E96300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B08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D1D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241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15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0E11AE7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7AA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23B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B8A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E70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……………………</w:t>
            </w:r>
          </w:p>
          <w:p w14:paraId="5D11C7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308AC1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F8E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B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E6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E0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6228985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DBB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1A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9D6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8FC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166999B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A45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7E9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83E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A8E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7ED303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B54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C19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3E5CA" w14:textId="0221E4DC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33B7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8DD431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F0A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28C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6B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B0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6B3D3D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41D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5F4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FD2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B262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E073CDA" w14:textId="77777777" w:rsidTr="00A17ED0">
        <w:trPr>
          <w:trHeight w:val="558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32D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C64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BBE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74D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781D4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9AC73E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642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330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F0E8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BF2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48EC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EFB953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825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39C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B91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ze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A14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4BEBAD76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C653" w14:textId="68AA1F78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42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5380A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63487" w14:textId="42C77030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C82405B" w14:textId="037DAB66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2A6A1" w14:textId="77777777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12F6A7E" w14:textId="6459D77B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  szt.</w:t>
      </w:r>
      <w:r>
        <w:rPr>
          <w:b/>
        </w:rPr>
        <w:t>: .........................................................................PLN</w:t>
      </w:r>
    </w:p>
    <w:p w14:paraId="04E99A75" w14:textId="34D54913" w:rsidR="000A4512" w:rsidRDefault="000A4512" w:rsidP="00885300">
      <w:pPr>
        <w:pStyle w:val="Tekstpodstawowy"/>
        <w:rPr>
          <w:rFonts w:ascii="Cambria" w:hAnsi="Cambria" w:cs="Cambria"/>
          <w:sz w:val="32"/>
          <w:szCs w:val="32"/>
        </w:rPr>
      </w:pPr>
      <w:r>
        <w:t>Powyższa cena zawiera podatek VAT w wysokości .......... % tj.…………………….PLN</w:t>
      </w:r>
    </w:p>
    <w:p w14:paraId="2D5275FC" w14:textId="77777777" w:rsidR="00A17ED0" w:rsidRDefault="00A17ED0" w:rsidP="00A17ED0">
      <w:pPr>
        <w:rPr>
          <w:sz w:val="32"/>
          <w:szCs w:val="32"/>
        </w:rPr>
      </w:pPr>
    </w:p>
    <w:p w14:paraId="4F851252" w14:textId="44657C20" w:rsidR="00A17ED0" w:rsidRPr="00A017E6" w:rsidRDefault="00A17ED0" w:rsidP="00A17ED0">
      <w:pPr>
        <w:rPr>
          <w:b/>
          <w:color w:val="FF0000"/>
        </w:rPr>
      </w:pPr>
      <w:r w:rsidRPr="00A017E6">
        <w:rPr>
          <w:b/>
          <w:color w:val="FF0000"/>
          <w:highlight w:val="yellow"/>
        </w:rPr>
        <w:t>Grupa  1: niszczarka typ 2 –  grupa robocza: mała</w:t>
      </w:r>
      <w:r w:rsidR="000A4512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 xml:space="preserve"> 3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:rsidRPr="00885300" w14:paraId="7FE3B6B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CC2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CE7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EBA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48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733474C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6E" w14:textId="45BEDA29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5F14" w14:textId="1434FAF6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44E3E" w14:textId="58DB1D1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A8169" w14:textId="76478E4C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62629DE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32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6BA8C" w14:textId="10D72FEE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F942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7814845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7491CAD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0F3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9BEF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6B535" w14:textId="2CF3969E" w:rsidR="000A4512" w:rsidRPr="00885300" w:rsidRDefault="000A4512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425B71B" w14:textId="45EE5EC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  <w:p w14:paraId="4A6089C3" w14:textId="2A56847F" w:rsidR="000A4512" w:rsidRPr="00885300" w:rsidRDefault="000A4512" w:rsidP="000A4512">
            <w:pPr>
              <w:rPr>
                <w:i/>
                <w:sz w:val="20"/>
                <w:szCs w:val="20"/>
              </w:rPr>
            </w:pPr>
          </w:p>
        </w:tc>
      </w:tr>
      <w:tr w:rsidR="00A17ED0" w:rsidRPr="00885300" w14:paraId="1278F53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7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B9F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AF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T-4 / E-3 / 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2F3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00608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0A0BD27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351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3799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ścinku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C0C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4x25 mm ,ścinki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F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EDC4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82F66F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57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CF7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8D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220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9E6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6F62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40EAA7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CC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502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Kosz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6F05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FDA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99AD5F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AC0D32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D58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4B5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A23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6.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3E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ED682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949D082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0F0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3A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E7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3CEF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  <w:p w14:paraId="6E9FD91A" w14:textId="77777777" w:rsidR="000E414E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  <w:p w14:paraId="686E4494" w14:textId="2DF6C2E7" w:rsidR="000E414E" w:rsidRPr="00885300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885300" w14:paraId="7B9E753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F6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CB0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66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8D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231628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770AF1C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3AF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E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C5E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4E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C9F296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A6C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846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6F7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9BE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6980841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C8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3C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41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D64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4CF5898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7E6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A2B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18157" w14:textId="7661FD2D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BB04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5FA034F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AB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C1F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46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F35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2D9C081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BED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88C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6FB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C9FD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2893E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F3B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D9E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262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06F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2D0751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303AA3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CB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F24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2B9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1D5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2A9B1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7D865C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5F8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F89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69D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15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6C5C7D2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C3957" w14:textId="20A5EDC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0C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B218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DA294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4EB95384" w14:textId="2617C92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B103E9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16F00C7D" w14:textId="3EC4B38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3szt.</w:t>
      </w:r>
      <w:r>
        <w:rPr>
          <w:b/>
        </w:rPr>
        <w:t>: .........................................................................PLN</w:t>
      </w:r>
    </w:p>
    <w:p w14:paraId="121BE138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29B48728" w14:textId="77777777" w:rsidR="00A17ED0" w:rsidRDefault="00A17ED0" w:rsidP="00A17ED0">
      <w:pPr>
        <w:rPr>
          <w:sz w:val="32"/>
          <w:szCs w:val="32"/>
        </w:rPr>
      </w:pPr>
    </w:p>
    <w:p w14:paraId="68B4A8B8" w14:textId="7CEAD1BD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>Grupa  1: niszczarka typ 3 –  grupa robocza: mała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2060"/>
        <w:gridCol w:w="3211"/>
        <w:gridCol w:w="3211"/>
      </w:tblGrid>
      <w:tr w:rsidR="00A17ED0" w:rsidRPr="00885300" w14:paraId="73DB9E7A" w14:textId="77777777" w:rsidTr="00885300">
        <w:trPr>
          <w:trHeight w:val="5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98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D91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DAC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F6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4A9AAC5D" w14:textId="77777777" w:rsidTr="00885300">
        <w:trPr>
          <w:trHeight w:val="1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BB617" w14:textId="322AE15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56F4B" w14:textId="0A3FFEF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B490C" w14:textId="0A79D7DA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F8B2" w14:textId="4E8CFB0D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97BC81F" w14:textId="77777777" w:rsidTr="00885300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354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1C2EF" w14:textId="7484B6C0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011A2" w14:textId="176ABA95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3131404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3CDC159E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92F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CF3C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63CC9" w14:textId="07CA6F6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4005C27" w14:textId="577D4CC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4BA9854B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612E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F42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E4A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P-4 / T-4 / E-3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D6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CBEF5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FB0140E" w14:textId="77777777" w:rsidTr="00885300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B59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59E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F56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4x40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23D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621E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5CC72A5" w14:textId="77777777" w:rsidTr="00885300">
        <w:trPr>
          <w:trHeight w:val="6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E35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EB6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08C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591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24616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17919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6D8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573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FA59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FCB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50527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05706A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0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5F9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4C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9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3A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AC62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C9CF8C8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5EB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358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E03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241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5AA1CD9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0D8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4BA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6FB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77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A449F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3454678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17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DD7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2C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92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5CE6572B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D1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930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452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707E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8DDA91B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B06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DCE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AE1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0E8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7B3FD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5D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7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42BF7" w14:textId="6A607ED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77D0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8B0716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1A0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9B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</w:t>
            </w:r>
            <w:r w:rsidRPr="00885300">
              <w:rPr>
                <w:rFonts w:ascii="Times New Roman" w:hAnsi="Times New Roman" w:cs="Times New Roman"/>
              </w:rPr>
              <w:lastRenderedPageBreak/>
              <w:t xml:space="preserve">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4C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CD1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C008C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B8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8AD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17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A4A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9880C0D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11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ED5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C8E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D83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D28D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52447C7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2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539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07B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954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4EEA5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3603A375" w14:textId="77777777" w:rsidTr="00885300">
        <w:trPr>
          <w:trHeight w:val="1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844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C6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AB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54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64BD3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F7F5C76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287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B35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4C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50A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2333C8" w14:textId="77777777" w:rsidTr="00885300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3C131" w14:textId="0715546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7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4992CB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9593C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0879F11A" w14:textId="14CB1BE2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0E6967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2EEA002" w14:textId="4F984349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77D55DA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3DE494C" w14:textId="77777777" w:rsidR="00A017E6" w:rsidRDefault="00A017E6" w:rsidP="00A17ED0">
      <w:pPr>
        <w:rPr>
          <w:sz w:val="32"/>
          <w:szCs w:val="32"/>
        </w:rPr>
      </w:pPr>
    </w:p>
    <w:p w14:paraId="670DBA2E" w14:textId="6E017F26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>Grupa  1: niszczarka typ 4 –  grupa robocza: mała 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45482ED8" w14:textId="77777777" w:rsidTr="005C1EC6">
        <w:trPr>
          <w:trHeight w:val="79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C58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14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C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6BC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DDEB718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F606" w14:textId="1187F9C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0310D" w14:textId="2828739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96B7" w14:textId="29767E9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0BFE5" w14:textId="66731B9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7AB628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2D3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3851C" w14:textId="621F345B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65A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6C4D1A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B5508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EFE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936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169E" w14:textId="222F7588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498C6D97" w14:textId="4A77B503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23CCE9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377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DDD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290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 T-5 / E-4/F-1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FBB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52B02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C3130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E5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923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7A7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2x15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3DF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A1A1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26E4A6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DD67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8C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23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196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C7A7F3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877B71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81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F6A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A17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66F2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B9B06F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830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565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A9B9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10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0369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6778D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F4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452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F8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BB3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2A09B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9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15B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D95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309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1FEF9B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9521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2E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211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91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5DF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6A29A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AF0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AB6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43F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E4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14101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0A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5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F12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6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3353A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B0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366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B1BD7" w14:textId="4FFE7FB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D36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9E67D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E4E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3BC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F0E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8FE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BBCF9C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2A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573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0BC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A69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85BE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6F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079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4B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13A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A71F9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8C3792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D4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1E2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BD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032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EA48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4410854" w14:textId="77777777" w:rsidTr="00A17ED0">
        <w:trPr>
          <w:trHeight w:val="122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A84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1BF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03F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7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38945A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902AD8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96C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EA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B8C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BB3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A21DAEC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ECEBB" w14:textId="685CD66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D1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FBC6F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61BCB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A17B25A" w14:textId="4EE12C1C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5BB733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2F900A14" w14:textId="0EC267A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3DF5FFB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A0F7854" w14:textId="0B7CDEC3" w:rsidR="00A17ED0" w:rsidRDefault="00A17ED0" w:rsidP="00A17ED0">
      <w:pPr>
        <w:rPr>
          <w:b/>
          <w:sz w:val="32"/>
          <w:szCs w:val="32"/>
        </w:rPr>
      </w:pPr>
    </w:p>
    <w:p w14:paraId="507A8A13" w14:textId="080FCD54" w:rsidR="0091748B" w:rsidRDefault="0091748B" w:rsidP="00A17ED0">
      <w:pPr>
        <w:rPr>
          <w:b/>
          <w:sz w:val="32"/>
          <w:szCs w:val="32"/>
        </w:rPr>
      </w:pPr>
    </w:p>
    <w:p w14:paraId="6144BB7F" w14:textId="77777777" w:rsidR="0091748B" w:rsidRPr="00885300" w:rsidRDefault="0091748B" w:rsidP="00A17ED0">
      <w:pPr>
        <w:rPr>
          <w:b/>
          <w:sz w:val="32"/>
          <w:szCs w:val="32"/>
        </w:rPr>
      </w:pPr>
    </w:p>
    <w:p w14:paraId="52878A4F" w14:textId="66AE8EC2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 xml:space="preserve">Grupa 2: niszczarka typ 1 – grupa robocza: średnia  </w:t>
      </w:r>
      <w:r w:rsidR="00A017E6" w:rsidRPr="00885300">
        <w:rPr>
          <w:b/>
          <w:color w:val="FF0000"/>
          <w:highlight w:val="yellow"/>
        </w:rPr>
        <w:t>-</w:t>
      </w:r>
      <w:r w:rsidRPr="00885300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3DAFB8A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1DC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9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76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714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CE34AB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BE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F69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E30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769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59E87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728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AC885" w14:textId="7C6E08A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B72C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ACF1BAE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A098E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F83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ED32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EDDAD" w14:textId="57751889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</w:t>
            </w:r>
          </w:p>
          <w:p w14:paraId="38579FF7" w14:textId="67A07B1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EDB170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79F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E38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07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F34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6BF959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51F2EA6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F38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60D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pasek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703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CA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E98C0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DF7F2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D58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615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D46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6E5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BDB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AAAFC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3C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F46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484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77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0795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63667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6BA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A3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C02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675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06CF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99B333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E42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E0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ED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130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B4BB2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9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D21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273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8B8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8D36A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9057C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6C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335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EB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43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CDC9EE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40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7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B84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D27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AEFDC0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86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D51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Automatyczne cofanie w przypadku zacięcia </w:t>
            </w:r>
            <w:r w:rsidRPr="00885300">
              <w:rPr>
                <w:rFonts w:ascii="Times New Roman" w:hAnsi="Times New Roman" w:cs="Times New Roman"/>
              </w:rPr>
              <w:lastRenderedPageBreak/>
              <w:t>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C3B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07D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6F0B82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9C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B26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4E1D2" w14:textId="0EB513AD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7FB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2DEA7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A9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52A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50B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81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23D40D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8A7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CA2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470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2C5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A7175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7F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AE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Głośność( bieg jałowy)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795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14A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B4D32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51EFDE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676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2C6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E62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0,06m/s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1CF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528E0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52CE9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F67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558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C63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31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3B72A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CC9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B69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173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1FE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81A2C0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AC3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CD4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800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AD5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52AFC7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6F5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094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751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726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EB251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3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2EA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 wykonane z jednego elementu stali, hartowane, odporne na zszywki i spinacze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BB1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br/>
            </w: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83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D6E7D66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34A71" w14:textId="401E962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B94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513A5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5415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21F14D2" w14:textId="7B450A9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2312B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36B5263F" w14:textId="72EE8B3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E8920BE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2CDAC56" w14:textId="77777777" w:rsidR="00A17ED0" w:rsidRDefault="00A17ED0" w:rsidP="00A17ED0">
      <w:pPr>
        <w:rPr>
          <w:rFonts w:ascii="Cambria" w:hAnsi="Cambria" w:cs="Cambria"/>
          <w:sz w:val="32"/>
          <w:szCs w:val="32"/>
        </w:rPr>
      </w:pPr>
    </w:p>
    <w:p w14:paraId="67738F54" w14:textId="73AA31A3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2 – grupa robocza: średnia 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57FEADC4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E86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8EE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FCE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C4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69C198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D0F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3C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E6D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6C7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32E66426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D2F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0D0A6" w14:textId="4B31707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15B3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2215A1A1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3C2727D0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C4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35DD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B813A" w14:textId="01C6957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FD2FC55" w14:textId="1CB02295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2F5F6B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F35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CC7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F6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8E4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74FFE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FEF54C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6BD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7E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1D8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8D4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55998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D93E9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A7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4E5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BF6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90E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969ED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9BA81C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0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B1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75E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33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60931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1A5B07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C0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2B6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A127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2DD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920FD6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666B40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03F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652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</w:t>
            </w:r>
            <w:r w:rsidRPr="00885300">
              <w:rPr>
                <w:rFonts w:ascii="Times New Roman" w:hAnsi="Times New Roman" w:cs="Times New Roman"/>
              </w:rPr>
              <w:lastRenderedPageBreak/>
              <w:t xml:space="preserve">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27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 xml:space="preserve">Papier, karta kredytowa, zszywki, </w:t>
            </w:r>
            <w:r w:rsidRPr="00885300">
              <w:rPr>
                <w:rFonts w:ascii="Times New Roman" w:hAnsi="Times New Roman" w:cs="Times New Roman"/>
              </w:rPr>
              <w:lastRenderedPageBreak/>
              <w:t>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DA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TAK/ NIE</w:t>
            </w:r>
          </w:p>
        </w:tc>
      </w:tr>
      <w:tr w:rsidR="00A17ED0" w14:paraId="5D98E96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5D55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793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99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647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2A276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DA59F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E2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58C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9F2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AC9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26AE9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A07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847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560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783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AF86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F3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3F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Składana osłona bezpieczeństwa z czujnikiem dotyku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974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8714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0B6A9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3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4D0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72A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562C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8020D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639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E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70AA" w14:textId="1D7E7C8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8FD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6DD6EDF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969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324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DDC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D038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1133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31B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5A5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DBC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D2C1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1DB4A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FB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66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68C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503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82A4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93BE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BC5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A81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59E5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C0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323F0A1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97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42D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F9E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D7BB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92C67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41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34D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A9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E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4215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E2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A95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E5C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1D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B0040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02B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706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EBF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5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EF7BEC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4B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BAD8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CE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F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5150C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D699D" w14:textId="454CB42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97A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553148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B076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B28B916" w14:textId="1E997144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2656090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6363F17" w14:textId="3988217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A1F39D6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1A576E98" w14:textId="1817F188" w:rsidR="00A17ED0" w:rsidRPr="00A17ED0" w:rsidRDefault="00A17ED0" w:rsidP="00A17ED0">
      <w:pPr>
        <w:rPr>
          <w:b/>
        </w:rPr>
      </w:pPr>
      <w:r w:rsidRPr="00A17ED0">
        <w:rPr>
          <w:b/>
          <w:color w:val="FF0000"/>
          <w:highlight w:val="yellow"/>
        </w:rPr>
        <w:t xml:space="preserve">Grupa 2: niszczarka typ 3 – grupa robocza: średnia </w:t>
      </w:r>
      <w:r w:rsidR="00A017E6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75870235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A6E4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632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B362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878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DBDC87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CA4C9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AA4D5" w14:textId="30103EE4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27C36" w14:textId="72E94D53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3EEC4" w14:textId="21CB3328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37D69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DC5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EEE3" w14:textId="01751906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83DA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15F2ED11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4AEDF53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733E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E72F0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CE0CA" w14:textId="4B857ED2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01C5B79" w14:textId="044DBA33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A7BA9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52B0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0828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C973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P-5 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0E8F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467EC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0501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F3A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FCB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951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2x15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2E9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63D1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14:paraId="1ABF9E4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E086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452A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362E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50A8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141F77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8C2FA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88C1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26C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4BB4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85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B1E8974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B5F09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D49D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5F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139F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A76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BE992EA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D58183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B21E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F6C7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B04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48E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BF3A6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78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EB9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2AE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A33B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E1DA13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9F8A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0B02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92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C93D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F899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080A8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061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200B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59B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AE1DE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067B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956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77A5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Składana osłona bezpieczeństwa z czujnikiem dotyku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09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2ADE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C0676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FEAF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54D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3B23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955E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0A173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C1CB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6257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74A25" w14:textId="6FA131C4" w:rsidR="00A17ED0" w:rsidRPr="0091748B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4756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B1520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A58E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246C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303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CA86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C7FD3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6171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0F91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0CD7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7D7A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78DBB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72D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71F0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650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7F5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1FFA5F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86D706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50336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8FDA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854CD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01A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3A10B6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7D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7B3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842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53AE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B8BB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0433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E8C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2469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B4BD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01D7D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E7F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7535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4EB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2BE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7A36B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32B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7BA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9F7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F6D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31DE2A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425F7" w14:textId="0E55EE9B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1748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1F8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2A2D9E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DB998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F37151D" w14:textId="7978FCF8" w:rsidR="00A17ED0" w:rsidRPr="0091748B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35589E1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3973709" w14:textId="0341A721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B2713E2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2724C900" w14:textId="0B7641B4" w:rsidR="00A17ED0" w:rsidRDefault="00A17ED0" w:rsidP="00A17ED0">
      <w:pPr>
        <w:rPr>
          <w:rFonts w:ascii="Cambria" w:hAnsi="Cambria" w:cs="Cambria"/>
          <w:b/>
          <w:sz w:val="36"/>
          <w:szCs w:val="36"/>
        </w:rPr>
      </w:pPr>
    </w:p>
    <w:p w14:paraId="52C34465" w14:textId="2823C4C3" w:rsidR="005C1EC6" w:rsidRDefault="005C1EC6" w:rsidP="00A17ED0">
      <w:pPr>
        <w:rPr>
          <w:rFonts w:ascii="Cambria" w:hAnsi="Cambria" w:cs="Cambria"/>
          <w:b/>
          <w:sz w:val="36"/>
          <w:szCs w:val="36"/>
        </w:rPr>
      </w:pPr>
    </w:p>
    <w:p w14:paraId="7F404028" w14:textId="5EEA3E22" w:rsidR="005C1EC6" w:rsidRDefault="005C1EC6" w:rsidP="00A17ED0">
      <w:pPr>
        <w:rPr>
          <w:rFonts w:ascii="Cambria" w:hAnsi="Cambria" w:cs="Cambria"/>
          <w:b/>
          <w:sz w:val="36"/>
          <w:szCs w:val="36"/>
        </w:rPr>
      </w:pPr>
    </w:p>
    <w:p w14:paraId="5B5E8514" w14:textId="77777777" w:rsidR="005C1EC6" w:rsidRDefault="005C1EC6" w:rsidP="00A17ED0">
      <w:pPr>
        <w:rPr>
          <w:rFonts w:ascii="Cambria" w:hAnsi="Cambria" w:cs="Cambria"/>
          <w:b/>
          <w:sz w:val="36"/>
          <w:szCs w:val="36"/>
        </w:rPr>
      </w:pPr>
    </w:p>
    <w:p w14:paraId="309CE391" w14:textId="69BCAF3E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4 – grupa robocza: średnia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4270635A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2F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D9E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105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72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68E3431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048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D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4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019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2AC3B16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19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D606E" w14:textId="069BB9E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93BC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3F7C0CC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F5FC57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80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2039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43E2D" w14:textId="45B1A38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6D603861" w14:textId="1F37F81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8E7D25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4E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972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BE2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EA6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EC1B9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397FC2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E6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D4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A61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862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E0D699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49195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03B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D62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17F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2C6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8DBE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E56778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DF2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CAA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59F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B8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9DA7F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0F4647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1E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C52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DE74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Min. 12 kartek A4 80 g niszczenie ręczne</w:t>
            </w:r>
          </w:p>
          <w:p w14:paraId="55EF6F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Min. 300 kartek  A4 80 g niszczenie automatyczne z podajnika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5DA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ABD1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609EBF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1D2F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0BB8303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41E7ED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17ED0" w14:paraId="478BB92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F9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25A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1BA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A8D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156E5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B5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06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A4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B7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B1EC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5294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7CF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53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FA6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0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5BAD389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CA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F5F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FD3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160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FC3BA5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22A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FDF5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Składana osłona bezpieczeństwa z czujnikiem dotyku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919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4231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1A020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FAA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6E6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4CA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7F6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4A76E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D20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44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F5112" w14:textId="79B91F2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07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2EC13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15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D13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73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49B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B179E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85C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544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8B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AE6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00BAE6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F59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C28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303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35B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6EB684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BE1BA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6E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F1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6EE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9F7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15A823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D91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663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B7A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533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075F2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1A1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478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CB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17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3AEB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A6F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DF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</w:t>
            </w:r>
            <w:r w:rsidRPr="00885300">
              <w:rPr>
                <w:rFonts w:ascii="Times New Roman" w:hAnsi="Times New Roman" w:cs="Times New Roman"/>
              </w:rPr>
              <w:lastRenderedPageBreak/>
              <w:t xml:space="preserve">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CF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EB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482E1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28E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168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EBB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5F9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F4D92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D35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3B0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4C5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8A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860D91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A7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EEC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43D5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7FDD9B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CF68533" w14:textId="2515CDAB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D54AC6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0A273FC" w14:textId="1761470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3448FF4C" w14:textId="1A20A850" w:rsidR="00A017E6" w:rsidRPr="00885300" w:rsidRDefault="00A017E6" w:rsidP="00885300">
      <w:pPr>
        <w:pStyle w:val="Tekstpodstawowy"/>
      </w:pPr>
      <w:r>
        <w:t>Powyższa cena zawiera podatek VAT w wysokości .......... % tj.…………………….PLN</w:t>
      </w:r>
    </w:p>
    <w:p w14:paraId="2339CA69" w14:textId="431DF5B0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3: niszczarka typ 1 – grupa robocza: duża  </w:t>
      </w:r>
      <w:r w:rsidR="00A017E6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71F1A56A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6F0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33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502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10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04AFCB3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3D5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45C7C" w14:textId="0A9B3D8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CC06F" w14:textId="6580D92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F55CA" w14:textId="091ABB1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BECBD2C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D42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B5DC4" w14:textId="68DFB3DF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90B2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EBEE1E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3B7BE2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21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809B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E1DBF" w14:textId="39C5808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728CFC7" w14:textId="1A74FB0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7132E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725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D8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34E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5F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1CB80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2B20DF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FC3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9D1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107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A1B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57DB5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1C43C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DC1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8A1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686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260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1FA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875FE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1D042AD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847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C3A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Pojemność kosza 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A35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56B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DBC54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4B4C35A" w14:textId="77777777" w:rsidTr="00A17ED0">
        <w:trPr>
          <w:trHeight w:val="1323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6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3354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69A81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DE00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79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73FB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70B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00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B9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7C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BB8DD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75BA79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42F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236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CB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08A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CFB242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90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71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2F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7A3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43A04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5CBC9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662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8F7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termiczne i napięciowe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2A64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28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4A79C0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0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3B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5EEB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3427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C8F734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D61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9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759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B9D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CCF6D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694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083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551F4" w14:textId="76FB6A6A" w:rsidR="00A17ED0" w:rsidRPr="00885300" w:rsidRDefault="00487C9C">
            <w:pPr>
              <w:jc w:val="center"/>
              <w:rPr>
                <w:sz w:val="20"/>
                <w:szCs w:val="20"/>
              </w:rPr>
            </w:pPr>
            <w:r w:rsidRPr="00885300"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5D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7648A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280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9290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7EB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EA473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E73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D7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F88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F988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5B74F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8F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85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47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3C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BE64E7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0E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472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8388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DE2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F0098D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C8D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2B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FF2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F27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427B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42F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E8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04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7542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3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C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4BD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237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98B5A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1CF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A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2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AFF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BF7BDD2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E87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4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727D0A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0B2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4B12C27" w14:textId="54655DE5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BD73AE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A0B9F5E" w14:textId="51882FA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2AEDCC17" w14:textId="70982A66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D814C6C" w14:textId="102EB085" w:rsidR="00A17ED0" w:rsidRPr="00885300" w:rsidRDefault="00A17ED0" w:rsidP="00A17ED0">
      <w:pPr>
        <w:rPr>
          <w:b/>
          <w:color w:val="FF0000"/>
          <w:sz w:val="20"/>
          <w:szCs w:val="20"/>
          <w:highlight w:val="yellow"/>
        </w:rPr>
      </w:pPr>
      <w:r w:rsidRPr="00885300">
        <w:rPr>
          <w:b/>
          <w:color w:val="FF0000"/>
          <w:sz w:val="20"/>
          <w:szCs w:val="20"/>
          <w:highlight w:val="yellow"/>
        </w:rPr>
        <w:t xml:space="preserve">Grupa 3: niszczarka typ 2 – grupa robocza: duża  </w:t>
      </w:r>
      <w:r w:rsidR="00A017E6" w:rsidRPr="00885300">
        <w:rPr>
          <w:b/>
          <w:color w:val="FF0000"/>
          <w:sz w:val="20"/>
          <w:szCs w:val="20"/>
          <w:highlight w:val="yellow"/>
        </w:rPr>
        <w:t>-</w:t>
      </w:r>
      <w:r w:rsidRPr="00885300">
        <w:rPr>
          <w:b/>
          <w:color w:val="FF0000"/>
          <w:sz w:val="20"/>
          <w:szCs w:val="20"/>
          <w:highlight w:val="yellow"/>
        </w:rPr>
        <w:t xml:space="preserve"> 4 sztuki</w:t>
      </w:r>
    </w:p>
    <w:tbl>
      <w:tblPr>
        <w:tblOverlap w:val="never"/>
        <w:tblW w:w="5152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"/>
        <w:gridCol w:w="3392"/>
        <w:gridCol w:w="4277"/>
        <w:gridCol w:w="1427"/>
      </w:tblGrid>
      <w:tr w:rsidR="00A17ED0" w:rsidRPr="0091748B" w14:paraId="6AD17298" w14:textId="77777777" w:rsidTr="005C1EC6">
        <w:trPr>
          <w:trHeight w:val="993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DAF4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98A0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50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2527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91748B" w14:paraId="0581F4C8" w14:textId="77777777" w:rsidTr="00CF0136">
        <w:trPr>
          <w:trHeight w:val="111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61E3E" w14:textId="618723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2EF16" w14:textId="2AC06D66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B1288" w14:textId="119864B1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2D715" w14:textId="4A6FCB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C1EC6" w:rsidRPr="0091748B" w14:paraId="36E12029" w14:textId="3B74E4EB" w:rsidTr="00CF0136">
        <w:trPr>
          <w:trHeight w:val="50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8605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3DE17" w14:textId="551A6D80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PRODUCENT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5BE9F5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3D2B0810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  <w:tc>
          <w:tcPr>
            <w:tcW w:w="1427" w:type="dxa"/>
            <w:tcBorders>
              <w:left w:val="nil"/>
            </w:tcBorders>
            <w:shd w:val="clear" w:color="auto" w:fill="auto"/>
          </w:tcPr>
          <w:p w14:paraId="0E7EF15A" w14:textId="77777777" w:rsidR="005C1EC6" w:rsidRPr="0091748B" w:rsidRDefault="005C1EC6"/>
        </w:tc>
      </w:tr>
      <w:tr w:rsidR="005C1EC6" w:rsidRPr="0091748B" w14:paraId="5EA89E15" w14:textId="6EF97DEF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90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A9CE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MODEL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2A6F1E" w14:textId="407DF210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…………………………………………….</w:t>
            </w:r>
          </w:p>
          <w:p w14:paraId="086325AA" w14:textId="31B27475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6124D2" w14:textId="77777777" w:rsidR="005C1EC6" w:rsidRPr="0091748B" w:rsidRDefault="005C1EC6"/>
        </w:tc>
      </w:tr>
      <w:tr w:rsidR="00A17ED0" w:rsidRPr="0091748B" w14:paraId="7D503417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575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2423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2925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P-4/ O-3/T-4 / E-3 /F-1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5F2F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BA613B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4E04A4E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B4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F4A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8C52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4,5x40mm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1199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0030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2882277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F5F6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220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E63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73E1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245959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4BFE62B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EDE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DF2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E6E0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ED5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6D3F22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59A5CE43" w14:textId="77777777" w:rsidTr="005C1EC6">
        <w:trPr>
          <w:trHeight w:val="1267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DF3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7A7C" w14:textId="77777777" w:rsidR="00A17ED0" w:rsidRPr="0091748B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 xml:space="preserve">Obudowa niszczarki łącznie z drzwiczkami wykonana z płyty meblowej, lub plastiku </w:t>
            </w:r>
          </w:p>
          <w:p w14:paraId="4C37B17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F70C8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660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91748B" w14:paraId="34CD4765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6CF2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6242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6826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487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465F9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378AB6D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C1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6C7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602B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4324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73B7F2A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536D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5791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3874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893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D9F66E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E6641EA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A408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65D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Zabezpieczenie silnika termiczne i </w:t>
            </w:r>
            <w:r w:rsidRPr="0091748B">
              <w:rPr>
                <w:rFonts w:ascii="Times New Roman" w:hAnsi="Times New Roman" w:cs="Times New Roman"/>
              </w:rPr>
              <w:lastRenderedPageBreak/>
              <w:t>napięciowe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0D68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387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BF3F7C5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B8A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BFC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4E5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261E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D04D21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53A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E1E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5CD6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520B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5F095E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8C6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23E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F3475" w14:textId="248A878F" w:rsidR="00A17ED0" w:rsidRPr="0091748B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C3029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0438E7DD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4507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05F0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AF31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CF89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69B991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3AF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50D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3DAC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C8EB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4DEB5D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D9B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20B5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9935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89A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8779FF6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E1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9A61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6535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822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7F95E7F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73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020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3B1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C74C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5E8989C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B044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0F9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D1D9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5396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1D993360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713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FF7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424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7C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62C5214B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4BB0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7A42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1573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AE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75315C" w:rsidRPr="0091748B" w14:paraId="557ACB8D" w14:textId="352B212A" w:rsidTr="005C1EC6">
        <w:trPr>
          <w:trHeight w:val="605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6825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FAE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FC04B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397375FE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F2A5139" w14:textId="59980E8F" w:rsidR="00A17ED0" w:rsidRPr="0091748B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2A4195E" w14:textId="20466F0A" w:rsidR="0075315C" w:rsidRDefault="0075315C"/>
          <w:p w14:paraId="491E8E0D" w14:textId="77777777" w:rsidR="0075315C" w:rsidRPr="0075315C" w:rsidRDefault="0075315C" w:rsidP="0075315C">
            <w:pPr>
              <w:jc w:val="center"/>
            </w:pPr>
          </w:p>
        </w:tc>
      </w:tr>
    </w:tbl>
    <w:p w14:paraId="471CEB1F" w14:textId="77777777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76D2AD86" w14:textId="0B57EC9D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542A23C3" w14:textId="5CD51D5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FAAC5C8" w14:textId="62890C5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 szt.</w:t>
      </w:r>
      <w:r>
        <w:rPr>
          <w:b/>
        </w:rPr>
        <w:t>: .........................................................................PLN</w:t>
      </w:r>
    </w:p>
    <w:p w14:paraId="0572709D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3D6A588B" w14:textId="77777777" w:rsidR="00A17ED0" w:rsidRDefault="00A17ED0" w:rsidP="00A17ED0">
      <w:pPr>
        <w:rPr>
          <w:sz w:val="36"/>
          <w:szCs w:val="36"/>
        </w:rPr>
      </w:pPr>
    </w:p>
    <w:p w14:paraId="59256879" w14:textId="54ED38C7" w:rsidR="00A17ED0" w:rsidRPr="00885300" w:rsidRDefault="00A17ED0" w:rsidP="00A17ED0">
      <w:pPr>
        <w:rPr>
          <w:b/>
          <w:color w:val="FF0000"/>
          <w:sz w:val="18"/>
          <w:szCs w:val="18"/>
        </w:rPr>
      </w:pPr>
      <w:r w:rsidRPr="00885300">
        <w:rPr>
          <w:b/>
          <w:color w:val="FF0000"/>
          <w:sz w:val="18"/>
          <w:szCs w:val="18"/>
          <w:highlight w:val="yellow"/>
        </w:rPr>
        <w:t xml:space="preserve">Grupa 3: niszczarka typ 3 – grupa robocza: duża </w:t>
      </w:r>
      <w:r w:rsidR="00A017E6" w:rsidRPr="00885300">
        <w:rPr>
          <w:b/>
          <w:color w:val="FF0000"/>
          <w:sz w:val="18"/>
          <w:szCs w:val="18"/>
          <w:highlight w:val="yellow"/>
        </w:rPr>
        <w:t>-</w:t>
      </w:r>
      <w:r w:rsidRPr="00885300">
        <w:rPr>
          <w:b/>
          <w:color w:val="FF0000"/>
          <w:sz w:val="18"/>
          <w:szCs w:val="18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:rsidRPr="00885300" w14:paraId="78D5E000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5D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32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788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ADD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Parametry techniczne oferowanego urządzenia</w:t>
            </w:r>
          </w:p>
        </w:tc>
      </w:tr>
      <w:tr w:rsidR="00A17ED0" w:rsidRPr="00885300" w14:paraId="112C942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5C44" w14:textId="7054771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37C63" w14:textId="1A3C11F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7BA15" w14:textId="61A1DDDC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A827B" w14:textId="563F180A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17ED0" w:rsidRPr="00885300" w14:paraId="265E9E1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BA1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12A63" w14:textId="2BA8098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417DE" w14:textId="6060A326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……………………..………………</w:t>
            </w:r>
          </w:p>
          <w:p w14:paraId="47947BCF" w14:textId="77777777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producenta/</w:t>
            </w:r>
          </w:p>
        </w:tc>
      </w:tr>
      <w:tr w:rsidR="00A17ED0" w:rsidRPr="00885300" w14:paraId="3F6053D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30B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1F954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8ADB2" w14:textId="750A0D5E" w:rsidR="00A017E6" w:rsidRPr="00885300" w:rsidRDefault="00A017E6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…………………………………………</w:t>
            </w:r>
          </w:p>
          <w:p w14:paraId="4106DD30" w14:textId="688254B6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modelu/</w:t>
            </w:r>
          </w:p>
        </w:tc>
      </w:tr>
      <w:tr w:rsidR="00A17ED0" w:rsidRPr="00885300" w14:paraId="1E67C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BA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1A8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77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P-5/T-5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F81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5290F73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6CFCD6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CA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38D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C98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Maksymalnie do 2x15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8D7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7ED548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AF94304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6C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E014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3E1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9F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79B40A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1968AE6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CB2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9A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963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486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2D7C6CD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02690B69" w14:textId="77777777" w:rsidTr="00A17ED0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68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C32B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 xml:space="preserve">Obudowa niszczarki łącznie z drzwiczkami wykonana z płyty meblowej odporna na odbarwienia UV </w:t>
            </w:r>
          </w:p>
          <w:p w14:paraId="7D3906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30B2B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032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TAK/ NIE</w:t>
            </w:r>
          </w:p>
        </w:tc>
      </w:tr>
      <w:tr w:rsidR="00A17ED0" w:rsidRPr="00885300" w14:paraId="38DB6DA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76C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9DF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CD17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sz w:val="18"/>
                <w:szCs w:val="18"/>
              </w:rPr>
              <w:t>minimum 10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B6E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53BF96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258E58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9C6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C96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06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DF7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D154F8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096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A55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13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FB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 ……………………</w:t>
            </w:r>
          </w:p>
          <w:p w14:paraId="25BADF4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lastRenderedPageBreak/>
              <w:t>/wskazać/</w:t>
            </w:r>
          </w:p>
        </w:tc>
      </w:tr>
      <w:tr w:rsidR="00A17ED0" w:rsidRPr="00885300" w14:paraId="6ED19BA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813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F32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Zabezpieczenie silnika termiczne i napięciowe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54E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54A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BFFCF8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DA2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B9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81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54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56D23D6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94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9D63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BD1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752D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3B5851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B5C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0B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52F20" w14:textId="5A1A2B9F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DC0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7A208C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4AB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0B33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81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A905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04ACC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AF5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97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EC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AD42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D05AE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7C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AEE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3F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EB6C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3E3ED5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555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EBF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1EE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BE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2251404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8E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CFB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7040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60E1B22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BBA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92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D40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694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E204A5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C09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FF9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20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50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208714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0550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BBA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E49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36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774A063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19D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630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normy</w:t>
            </w:r>
            <w:proofErr w:type="spellEnd"/>
          </w:p>
          <w:p w14:paraId="1644FE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97E29A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58C6388F" w14:textId="63516B8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</w:rPr>
            </w:pPr>
          </w:p>
        </w:tc>
      </w:tr>
    </w:tbl>
    <w:p w14:paraId="481DF832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C75FBE" w14:textId="7AB6379E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180CCF6" w14:textId="0619140F" w:rsidR="0091748B" w:rsidRPr="000E414E" w:rsidRDefault="00A017E6" w:rsidP="000E414E">
      <w:pPr>
        <w:pStyle w:val="Tekstpodstawowy"/>
      </w:pPr>
      <w:r>
        <w:t>Powyższa cena zawiera podatek VAT w wysokości .......... % tj.…………………….PLN</w:t>
      </w:r>
    </w:p>
    <w:p w14:paraId="1E2AAC2C" w14:textId="66067F32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4 – grupa robocza: duża </w:t>
      </w:r>
      <w:r w:rsidR="00A017E6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0B56E0D9" w14:textId="77777777" w:rsidTr="0091748B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1BC3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A52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2C4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0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30094093" w14:textId="77777777" w:rsidTr="0091748B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CAE1D" w14:textId="765FC0D8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05ABC" w14:textId="1539443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5D416" w14:textId="286B3D55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61826" w14:textId="285BC56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A64E98A" w14:textId="77777777" w:rsidTr="0091748B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0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F84E8" w14:textId="51AC804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A9D82" w14:textId="63B05F9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41796D5A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78AF07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03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2AD3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0B682" w14:textId="3472A464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175AE10F" w14:textId="61C2CFF4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B0114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F6A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EB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D10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P-6/F-3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D1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DA266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3C3838" w14:textId="77777777" w:rsidTr="0091748B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7B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1D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71D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0,8x12mm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EA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DC01D9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DFC30E7" w14:textId="77777777" w:rsidTr="001E74C5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9A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BD2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9FC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DAE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2A34E3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7E8242E" w14:textId="77777777" w:rsidTr="001E74C5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CEC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A87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2BB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D7E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AAD5D7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701F2532" w14:textId="77777777" w:rsidTr="001E74C5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0D3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3BDD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4A1245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EC1B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A7D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571F389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2D7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4E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B5B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EE2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34CB8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59ED94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86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A75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37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D4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E507F27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C1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1B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7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1E4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EB058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1AB82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A2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B6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termiczne i napięciowe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6B8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CBC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A6B902A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341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9CD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91C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A90A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0E55A5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65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77A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088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DCB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03E2D71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86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048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857FE" w14:textId="12497543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7A8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F4820A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227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150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D07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FA3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3E3707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DA1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60E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567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13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29C32D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1F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2F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05B9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AB4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5D5033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168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52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067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C74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41A10A6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A93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F5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C9D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5D09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8B6937A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9C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219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7C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1F6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F6AFB2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482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A66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D5A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3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23E4595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2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2A7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B5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96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7FB35A" w14:textId="77777777" w:rsidTr="0091748B">
        <w:trPr>
          <w:trHeight w:val="9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D9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40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Dodatkowo 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56E5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polskiej dystrybucji</w:t>
            </w:r>
          </w:p>
          <w:p w14:paraId="7F5F3F24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aktualnej oferty producenta  ( weryfikacja oferowanych parametrów na  podstawie katalogu lub strony   internetowej producenta)</w:t>
            </w:r>
          </w:p>
          <w:p w14:paraId="040651E0" w14:textId="77777777" w:rsidR="00A17ED0" w:rsidRPr="00885300" w:rsidRDefault="00A17ED0">
            <w:pPr>
              <w:ind w:right="206"/>
              <w:jc w:val="both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CC6BCD" w14:textId="77777777" w:rsidTr="0091748B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047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B68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14254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7BAF9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0A8FFC3D" w14:textId="6EDD1AB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5087CA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7E850815" w14:textId="77777777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>Cena netto za 1 szt.:   .........................................................................PLN</w:t>
      </w:r>
    </w:p>
    <w:p w14:paraId="5093FA46" w14:textId="762DF79E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 xml:space="preserve">Cena brutto za </w:t>
      </w:r>
      <w:r>
        <w:rPr>
          <w:b/>
          <w:color w:val="FF0000"/>
        </w:rPr>
        <w:t>4</w:t>
      </w:r>
      <w:r w:rsidRPr="009A3BA4">
        <w:rPr>
          <w:b/>
          <w:color w:val="FF0000"/>
        </w:rPr>
        <w:t xml:space="preserve"> szt.</w:t>
      </w:r>
      <w:r w:rsidRPr="009A3BA4">
        <w:rPr>
          <w:b/>
        </w:rPr>
        <w:t>: .........................................................................PLN</w:t>
      </w:r>
    </w:p>
    <w:p w14:paraId="257634F0" w14:textId="2187B7A7" w:rsidR="00A17ED0" w:rsidRPr="0091748B" w:rsidRDefault="009A3BA4" w:rsidP="0091748B">
      <w:pPr>
        <w:widowControl w:val="0"/>
        <w:spacing w:line="360" w:lineRule="auto"/>
        <w:rPr>
          <w:b/>
        </w:rPr>
      </w:pPr>
      <w:r w:rsidRPr="009A3BA4">
        <w:rPr>
          <w:b/>
        </w:rPr>
        <w:t>Powyższa cena zawiera podatek VAT w wysokości .......... % tj.…………………….PL</w:t>
      </w:r>
      <w:r w:rsidR="0091748B">
        <w:rPr>
          <w:b/>
        </w:rPr>
        <w:t>N</w:t>
      </w:r>
    </w:p>
    <w:p w14:paraId="42D9ABE3" w14:textId="00505B5C" w:rsidR="00A17ED0" w:rsidRDefault="00A17ED0" w:rsidP="00A17ED0">
      <w:pPr>
        <w:rPr>
          <w:sz w:val="32"/>
          <w:szCs w:val="32"/>
        </w:rPr>
      </w:pPr>
    </w:p>
    <w:p w14:paraId="25CD85AE" w14:textId="588E32F6" w:rsidR="00CF0136" w:rsidRDefault="00CF0136" w:rsidP="00A17ED0">
      <w:pPr>
        <w:rPr>
          <w:sz w:val="32"/>
          <w:szCs w:val="32"/>
        </w:rPr>
      </w:pPr>
    </w:p>
    <w:p w14:paraId="6245EBEB" w14:textId="2F788D6F" w:rsidR="00CF0136" w:rsidRDefault="00CF0136" w:rsidP="00A17ED0">
      <w:pPr>
        <w:rPr>
          <w:sz w:val="32"/>
          <w:szCs w:val="32"/>
        </w:rPr>
      </w:pPr>
    </w:p>
    <w:p w14:paraId="3ED6A6DA" w14:textId="4BCBD6A1" w:rsidR="00CF0136" w:rsidRDefault="00CF0136" w:rsidP="00A17ED0">
      <w:pPr>
        <w:rPr>
          <w:sz w:val="32"/>
          <w:szCs w:val="32"/>
        </w:rPr>
      </w:pPr>
    </w:p>
    <w:p w14:paraId="65F5CBBB" w14:textId="2195BEB2" w:rsidR="00CF0136" w:rsidRDefault="00CF0136" w:rsidP="00A17ED0">
      <w:pPr>
        <w:rPr>
          <w:sz w:val="32"/>
          <w:szCs w:val="32"/>
        </w:rPr>
      </w:pPr>
    </w:p>
    <w:p w14:paraId="08C16C83" w14:textId="7F6C99C1" w:rsidR="00CF0136" w:rsidRDefault="00CF0136" w:rsidP="00A17ED0">
      <w:pPr>
        <w:rPr>
          <w:sz w:val="32"/>
          <w:szCs w:val="32"/>
        </w:rPr>
      </w:pPr>
    </w:p>
    <w:p w14:paraId="04537BDA" w14:textId="11C2FBB1" w:rsidR="00CF0136" w:rsidRDefault="00CF0136" w:rsidP="00A17ED0">
      <w:pPr>
        <w:rPr>
          <w:sz w:val="32"/>
          <w:szCs w:val="32"/>
        </w:rPr>
      </w:pPr>
    </w:p>
    <w:p w14:paraId="003E7033" w14:textId="7662FF29" w:rsidR="00CF0136" w:rsidRDefault="00CF0136" w:rsidP="00A17ED0">
      <w:pPr>
        <w:rPr>
          <w:sz w:val="32"/>
          <w:szCs w:val="32"/>
        </w:rPr>
      </w:pPr>
    </w:p>
    <w:p w14:paraId="4EE3AF4C" w14:textId="0FC8D1F3" w:rsidR="00CF0136" w:rsidRDefault="00CF0136" w:rsidP="00A17ED0">
      <w:pPr>
        <w:rPr>
          <w:sz w:val="32"/>
          <w:szCs w:val="32"/>
        </w:rPr>
      </w:pPr>
    </w:p>
    <w:p w14:paraId="262B1ADD" w14:textId="77777777" w:rsidR="00CF0136" w:rsidRDefault="00CF0136" w:rsidP="00A17ED0">
      <w:pPr>
        <w:rPr>
          <w:sz w:val="32"/>
          <w:szCs w:val="32"/>
        </w:rPr>
      </w:pPr>
    </w:p>
    <w:p w14:paraId="331463B6" w14:textId="3A7E7B4F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5 – grupa robocza: duża  </w:t>
      </w:r>
      <w:r w:rsidR="009A3BA4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61B0C76F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20400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047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FCD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AD3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57930EF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FE25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BD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01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8A9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B9C74C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70DE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136A" w14:textId="214D5294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ACF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1F264E7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55BB5FD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80E4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9289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DE325" w14:textId="54BCB30B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41E6FE6C" w14:textId="2E65B92E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66453D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409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051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BCC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O-2/T-2 / E-2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CF4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3AA8A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E9C7A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195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06D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3C3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032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3A290D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A792FF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C0E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202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DFC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58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7B0F4A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3E7468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F2E0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5CA3E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C5E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3D4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73B95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23CCA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A67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44C57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EB1A4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C2A5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0B3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6E5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2F9A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18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5268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3D2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6BCA58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D3FBA8F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988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1B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3E1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372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A4CAB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4B8B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045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744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323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1F760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20052D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368D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7D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C4F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A3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8A9C34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5F09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BDA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5AD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68A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F5B869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462E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394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DA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2C13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214D5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40D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356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920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C3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58CA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1319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740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B053" w14:textId="355C802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A3F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E9615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2926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847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27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ED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4FF17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71B3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D0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24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8CAF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CB1C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EA2B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38F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94A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B08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BE4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758BF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CE13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836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3FF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705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40367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44F04C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EA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B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Sygnalizacja zacięcia, przegrzania, pełnego kosza, zacięcie, wyjęty </w:t>
            </w:r>
            <w:r w:rsidRPr="00885300">
              <w:rPr>
                <w:rFonts w:ascii="Times New Roman" w:hAnsi="Times New Roman" w:cs="Times New Roman"/>
              </w:rPr>
              <w:lastRenderedPageBreak/>
              <w:t>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57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37A7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1E046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E0F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15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52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51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615B44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5A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609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E0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B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9A7F43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70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B0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6F52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716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0AE7F4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47ED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1DA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0E6C6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AC8DB2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2AEA55E" w14:textId="47ACB51A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1C215B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2385A47" w14:textId="6370FEB1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4B1C6C3" w14:textId="07646E0C" w:rsidR="0091748B" w:rsidRPr="000E414E" w:rsidRDefault="009A3BA4" w:rsidP="000E414E">
      <w:pPr>
        <w:pStyle w:val="Tekstpodstawowy"/>
      </w:pPr>
      <w:r>
        <w:t>Powyższa cena zawiera podatek VAT w wysokości .......... % tj.…………………….PLN</w:t>
      </w:r>
    </w:p>
    <w:p w14:paraId="7F2EB847" w14:textId="77777777" w:rsidR="0091748B" w:rsidRDefault="0091748B" w:rsidP="00A17ED0">
      <w:pPr>
        <w:rPr>
          <w:b/>
          <w:color w:val="FF0000"/>
          <w:highlight w:val="yellow"/>
        </w:rPr>
      </w:pPr>
    </w:p>
    <w:p w14:paraId="794FC561" w14:textId="5322F570" w:rsidR="00A17ED0" w:rsidRPr="009A3BA4" w:rsidRDefault="00A17ED0" w:rsidP="00A17ED0">
      <w:pPr>
        <w:rPr>
          <w:b/>
          <w:color w:val="FF0000"/>
          <w:highlight w:val="yellow"/>
        </w:rPr>
      </w:pPr>
      <w:r w:rsidRPr="009A3BA4">
        <w:rPr>
          <w:b/>
          <w:color w:val="FF0000"/>
          <w:highlight w:val="yellow"/>
        </w:rPr>
        <w:t xml:space="preserve">Grupa 3: niszczarka typ 6 – grupa robocza: duża  </w:t>
      </w:r>
      <w:r w:rsidR="009A3BA4" w:rsidRPr="009A3BA4">
        <w:rPr>
          <w:b/>
          <w:color w:val="FF0000"/>
          <w:highlight w:val="yellow"/>
        </w:rPr>
        <w:t xml:space="preserve">- </w:t>
      </w:r>
      <w:r w:rsidRPr="009A3BA4">
        <w:rPr>
          <w:b/>
          <w:color w:val="FF0000"/>
          <w:highlight w:val="yellow"/>
        </w:rPr>
        <w:t>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0FA5140C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40D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A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45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667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13EC14D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ED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E17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228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C35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B971395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A750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9318A" w14:textId="412395FD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4F5A" w14:textId="5EB263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0E270FD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82C590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6ED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C44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8EC79" w14:textId="544DA0E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5D6FE18A" w14:textId="571470D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B463DF5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133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064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C12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43E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4AB6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4A4AE5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3B4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8AEB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353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4,5x40mm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6D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C66AEB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16361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822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17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E78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737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1BAD1F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B58E2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25FB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FF49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7D3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6AC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3C0C0E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68CBC877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2A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7A22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08E21C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FE28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6E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A2C2C65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660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CCE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6F9C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9B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49E0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90BB6AF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00D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A87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3AB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21E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87144E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C23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55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52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1FD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D740F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6C00203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E19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DE8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9D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AA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9A2D68E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9FE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EF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16E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4E3C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0D592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DE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80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D4C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AE05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C552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D8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B9FA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977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15A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03AB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33B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99E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</w:t>
            </w:r>
            <w:r w:rsidRPr="00885300">
              <w:rPr>
                <w:rFonts w:ascii="Times New Roman" w:hAnsi="Times New Roman" w:cs="Times New Roman"/>
              </w:rPr>
              <w:lastRenderedPageBreak/>
              <w:t>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EF366" w14:textId="6DFB9C7B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C555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E66C54A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F6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75D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6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08D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E8478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B7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1A0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427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1D5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6C260C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00089" w14:textId="2E8CB16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D73D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12F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5C5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B4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F9FD0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CB6DE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588D" w14:textId="7C2FBA1B" w:rsidR="00A17ED0" w:rsidRPr="00885300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DE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D9C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5F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7050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603C5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D346" w14:textId="7C7E231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9E4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9B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E60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F6390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AC1B" w14:textId="4453DFD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F4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D3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B24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6DB9AA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66223" w14:textId="42EECB52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B3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5E2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79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9EE87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8841A" w14:textId="7A8206E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0AF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6F0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A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2CE7B1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2A9A6" w14:textId="5958BA3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18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2A3BEB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E359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652C8D12" w14:textId="41C4CB0B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CC895D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DBE81A9" w14:textId="2DA3B185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4081182C" w14:textId="77777777" w:rsid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4AC170AE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4FBB5B5C" w14:textId="0F3594C3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3: niszczarka typ 7 – grupa robocza: duża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6AEA8C92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CC9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95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2B9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94C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B05985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FA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A0F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092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81E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48F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161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6764D" w14:textId="67AA51B8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A1A" w14:textId="7CB269E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7FF71EC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EA5F3E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3F9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B7D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4CFB2" w14:textId="55C8EE9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3CAE880B" w14:textId="0C0DE34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89F651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A99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32A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63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52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F8D20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73DE2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5D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711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180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2x15mm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B54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B77E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08AF1E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F5E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E3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EE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29A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6E7AA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87A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01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4930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0F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3E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691B52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D173CD4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E7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86CC9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69246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D8FA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5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0E6F83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578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EE5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D587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7DD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05390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067D30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C4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21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9AD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EB5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5F90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73E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96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6B2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66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0697ECA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17A545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1D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DC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F2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0F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12522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E8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D33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3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3CD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9FB1B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77E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A4C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05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9C3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0731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276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39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2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2FFA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21E64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0D7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90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B38C2" w14:textId="2042ACAA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D45F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6ADB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B17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0BD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82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D2F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B8E7CE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D43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D8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3E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859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2D20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9CD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A35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5EBA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B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052A1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A787BD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8A9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03A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BA8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2B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2FD7D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BC88F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3E9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E0F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F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C3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E6D87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03A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A1C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94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128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BE5362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9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FAF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7DC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37C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AD296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C3C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D96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D9FD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8D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A13011D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E18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BF3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AF68D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4E2BBD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391F1FC8" w14:textId="2067FC7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F862D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F5C1C7" w14:textId="17195730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F17D50C" w14:textId="77777777" w:rsid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7C809DAB" w14:textId="77777777" w:rsidR="00CF0136" w:rsidRDefault="00CF0136" w:rsidP="00A17ED0">
      <w:pPr>
        <w:rPr>
          <w:b/>
          <w:color w:val="FF0000"/>
          <w:highlight w:val="yellow"/>
        </w:rPr>
      </w:pPr>
    </w:p>
    <w:p w14:paraId="0DBCB058" w14:textId="77777777" w:rsidR="00CF0136" w:rsidRDefault="00CF0136" w:rsidP="00A17ED0">
      <w:pPr>
        <w:rPr>
          <w:b/>
          <w:color w:val="FF0000"/>
          <w:highlight w:val="yellow"/>
        </w:rPr>
      </w:pPr>
    </w:p>
    <w:p w14:paraId="357DE95C" w14:textId="77777777" w:rsidR="00CF0136" w:rsidRDefault="00CF0136" w:rsidP="00A17ED0">
      <w:pPr>
        <w:rPr>
          <w:b/>
          <w:color w:val="FF0000"/>
          <w:highlight w:val="yellow"/>
        </w:rPr>
      </w:pPr>
    </w:p>
    <w:p w14:paraId="30DA666A" w14:textId="77777777" w:rsidR="00CF0136" w:rsidRDefault="00CF0136" w:rsidP="00A17ED0">
      <w:pPr>
        <w:rPr>
          <w:b/>
          <w:color w:val="FF0000"/>
          <w:highlight w:val="yellow"/>
        </w:rPr>
      </w:pPr>
    </w:p>
    <w:p w14:paraId="68B6A6F9" w14:textId="77777777" w:rsidR="00CF0136" w:rsidRDefault="00CF0136" w:rsidP="00A17ED0">
      <w:pPr>
        <w:rPr>
          <w:b/>
          <w:color w:val="FF0000"/>
          <w:highlight w:val="yellow"/>
        </w:rPr>
      </w:pPr>
    </w:p>
    <w:p w14:paraId="58CE89EB" w14:textId="77777777" w:rsidR="00CF0136" w:rsidRDefault="00CF0136" w:rsidP="00A17ED0">
      <w:pPr>
        <w:rPr>
          <w:b/>
          <w:color w:val="FF0000"/>
          <w:highlight w:val="yellow"/>
        </w:rPr>
      </w:pPr>
    </w:p>
    <w:p w14:paraId="0B7F1A5C" w14:textId="77777777" w:rsidR="00CF0136" w:rsidRDefault="00CF0136" w:rsidP="00A17ED0">
      <w:pPr>
        <w:rPr>
          <w:b/>
          <w:color w:val="FF0000"/>
          <w:highlight w:val="yellow"/>
        </w:rPr>
      </w:pPr>
    </w:p>
    <w:p w14:paraId="269DEEEF" w14:textId="77777777" w:rsidR="00CF0136" w:rsidRDefault="00CF0136" w:rsidP="00A17ED0">
      <w:pPr>
        <w:rPr>
          <w:b/>
          <w:color w:val="FF0000"/>
          <w:highlight w:val="yellow"/>
        </w:rPr>
      </w:pPr>
    </w:p>
    <w:p w14:paraId="2EA10FA4" w14:textId="77777777" w:rsidR="00CF0136" w:rsidRDefault="00CF0136" w:rsidP="00A17ED0">
      <w:pPr>
        <w:rPr>
          <w:b/>
          <w:color w:val="FF0000"/>
          <w:highlight w:val="yellow"/>
        </w:rPr>
      </w:pPr>
    </w:p>
    <w:p w14:paraId="3BCCF625" w14:textId="77777777" w:rsidR="00CF0136" w:rsidRDefault="00CF0136" w:rsidP="00A17ED0">
      <w:pPr>
        <w:rPr>
          <w:b/>
          <w:color w:val="FF0000"/>
          <w:highlight w:val="yellow"/>
        </w:rPr>
      </w:pPr>
    </w:p>
    <w:p w14:paraId="4BF567AB" w14:textId="73E1E2F6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lastRenderedPageBreak/>
        <w:t>Grupa 4: niszczarka typ 1 – grupa robocza:</w:t>
      </w:r>
      <w:r w:rsidRPr="009A3BA4">
        <w:rPr>
          <w:b/>
          <w:color w:val="FF0000"/>
          <w:highlight w:val="yellow"/>
          <w:lang w:val="en-US"/>
        </w:rPr>
        <w:t xml:space="preserve"> </w:t>
      </w:r>
      <w:r w:rsidRPr="009A3BA4">
        <w:rPr>
          <w:b/>
          <w:color w:val="FF0000"/>
          <w:highlight w:val="yellow"/>
        </w:rPr>
        <w:t xml:space="preserve">duża  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3BCAC89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6F3C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3A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7D6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7EC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2F16C0D1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E5438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1E2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9E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2EE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6AC7022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FDD3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6E8F8" w14:textId="740DF7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41E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3BC52F1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69C25C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6759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AB06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57B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1C70C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490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8E7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BEA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F4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A93C3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9C03AC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D5B1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BE43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EAC4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Maksymalnie do 4,5x40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416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D4FB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9CD71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AEA3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8DDC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02CC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330mm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84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036F0E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3D80D1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384C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901A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17B8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140- max.165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D8A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6F62F4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C44CE6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794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7700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5C920D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F124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96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B5E405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F28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464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0CB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28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A44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80037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F23AE64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6C9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A1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4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9D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7FF4E6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6097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23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DF5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88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1DAF53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657AB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06B9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C37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C4D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A20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F319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1E32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4F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EE8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83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1B753C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D487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162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C8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7800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7F45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6AF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1B5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Zintegrowany system automatycznego  oliwienia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CD8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C83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60616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A04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7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3693F" w14:textId="084422F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94C4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F1085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5F1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38A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E6E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F5D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0BC880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A3D0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462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18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0384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888C3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A59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CC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DCA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B6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A84C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4063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7468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8DC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49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669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1F6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0A84A2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2529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678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73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CEA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94145B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D2C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28F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878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0B4B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7DDB9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B6B2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A4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Niszczarka przystosowana </w:t>
            </w:r>
            <w:r w:rsidRPr="00885300">
              <w:rPr>
                <w:rFonts w:ascii="Times New Roman" w:hAnsi="Times New Roman" w:cs="Times New Roman"/>
              </w:rPr>
              <w:lastRenderedPageBreak/>
              <w:t>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2D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D8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8E0D3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3AD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648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487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F7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AE4A2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E0E1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047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75E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5A2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4183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CC6F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8B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DBF46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FAD0D0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7A43FC54" w14:textId="61F0D3D1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1FA128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77678D1" w14:textId="577C4E5D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722E9E85" w14:textId="543187F9" w:rsidR="00A17ED0" w:rsidRP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4838F747" w14:textId="62F73500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4: niszczarka typ 2 – grupa robocza: duża </w:t>
      </w:r>
      <w:r w:rsidR="009A3BA4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18702DDF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32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42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C8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C81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23402B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C8B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7A5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DA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EEE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E6E6D5E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15F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A4C19" w14:textId="40B91FC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64B6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7D76C9D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B6B21A1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6A1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CDA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777" w14:textId="4201A55C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0A86AB6D" w14:textId="1905333F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5A324D1D" w14:textId="77777777" w:rsidTr="009A3BA4">
        <w:trPr>
          <w:trHeight w:val="5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FD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78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9EA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51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8D9F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B32DDA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390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8FC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8C3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19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E1975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C187F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2E0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44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F6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8E1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B2F7C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799751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A0C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57C60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150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5D8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9936B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9D2C161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D2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E451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2EABE2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8911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3D9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465F340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5F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BC9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5C0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64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23BA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0AC58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B57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3A0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C57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CD, dyskietki, nośnik USB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6D4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AE1B77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962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C5A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701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C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CE9B4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4CAB0C0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060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A7C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6AD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8F2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CB791B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B70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1BB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149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B5CF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1CE71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1CB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4BD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9E0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428C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2584B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AD2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C5D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DBFD1" w14:textId="6285676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4B5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7ECB61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200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FF7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8C5D7" w14:textId="0D7B997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AB7E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2A8B26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F8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33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E4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F1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9AB12C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9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21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C6EE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86C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8F25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B5F8A79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31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D0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8DA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E2C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9CCA84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2FA959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1B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991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240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991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A01EDF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9AF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DA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7F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3E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1E477D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CFE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64B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270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549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9B3EBB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97A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97B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EB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73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A60F5B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246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B6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790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4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1CA6E3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E00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8E4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C7A9D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3FB9C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10234BB9" w14:textId="2729BE3D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50E1347" w14:textId="77777777" w:rsidTr="009A3BA4">
        <w:trPr>
          <w:trHeight w:val="605"/>
        </w:trPr>
        <w:tc>
          <w:tcPr>
            <w:tcW w:w="8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B3286" w14:textId="77777777" w:rsidR="00A17ED0" w:rsidRPr="00885300" w:rsidRDefault="00A17ED0">
            <w:pPr>
              <w:ind w:right="206"/>
              <w:jc w:val="both"/>
              <w:rPr>
                <w:iCs/>
                <w:sz w:val="20"/>
                <w:szCs w:val="20"/>
              </w:rPr>
            </w:pPr>
          </w:p>
        </w:tc>
      </w:tr>
    </w:tbl>
    <w:p w14:paraId="5E933E6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1CEE7A3" w14:textId="57EDD48E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1 szt.</w:t>
      </w:r>
      <w:r>
        <w:rPr>
          <w:b/>
        </w:rPr>
        <w:t>: .........................................................................PLN</w:t>
      </w:r>
    </w:p>
    <w:p w14:paraId="12FA09F5" w14:textId="65E72F19" w:rsidR="00A17ED0" w:rsidRPr="00885300" w:rsidRDefault="009A3BA4" w:rsidP="00885300">
      <w:pPr>
        <w:pStyle w:val="Tekstpodstawowy"/>
      </w:pPr>
      <w:r>
        <w:t>Powyższa cena zawiera podatek VAT w wysokości .......... % tj.…………………….PLN</w:t>
      </w:r>
      <w:r w:rsidR="00A17ED0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88C1A" w14:textId="77777777" w:rsidR="00D73D8D" w:rsidRDefault="00D73D8D" w:rsidP="00A17ED0">
      <w:pPr>
        <w:rPr>
          <w:b/>
          <w:color w:val="FF0000"/>
          <w:highlight w:val="yellow"/>
        </w:rPr>
      </w:pPr>
    </w:p>
    <w:p w14:paraId="07D8F274" w14:textId="668EB65A" w:rsidR="00A17ED0" w:rsidRPr="009A3BA4" w:rsidRDefault="00A17ED0" w:rsidP="00A17ED0">
      <w:pPr>
        <w:rPr>
          <w:b/>
        </w:rPr>
      </w:pPr>
      <w:r w:rsidRPr="009A3BA4">
        <w:rPr>
          <w:b/>
          <w:color w:val="FF0000"/>
          <w:highlight w:val="yellow"/>
        </w:rPr>
        <w:t xml:space="preserve">Grupa 4: niszczarka typ 2 – grupa robocza: duża  </w:t>
      </w:r>
      <w:r w:rsid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7"/>
        <w:gridCol w:w="3211"/>
        <w:gridCol w:w="3211"/>
      </w:tblGrid>
      <w:tr w:rsidR="00A17ED0" w14:paraId="64EC5C56" w14:textId="77777777" w:rsidTr="00547B0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A08A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BF26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FF2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E923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3839A59" w14:textId="77777777" w:rsidTr="00547B0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F41F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2315E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CA311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8745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FEE09C4" w14:textId="77777777" w:rsidTr="00547B0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52E6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14E94" w14:textId="3F5EED54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0499A" w14:textId="449F03B5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22945783" w14:textId="77777777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14CB3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9817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977B8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D4747" w14:textId="66F425E7" w:rsidR="009A3BA4" w:rsidRPr="00885300" w:rsidRDefault="009A3BA4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EA2A97B" w14:textId="3AD457E9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2E765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155A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FBEE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D9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A7D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2C4F3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00E1330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009D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66F4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8898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4x60mm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1E95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31D039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F2543E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31B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8182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3652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BC8F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BB91F4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0CE0838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699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542A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BBE36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D15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4AD20B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2E3BDA" w14:textId="77777777" w:rsidTr="00547B0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E151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C483C" w14:textId="77777777" w:rsidR="00A17ED0" w:rsidRPr="00885300" w:rsidRDefault="00A17ED0" w:rsidP="0088530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Podstawa wykonana z płyty meblowej </w:t>
            </w:r>
          </w:p>
          <w:p w14:paraId="340BEBB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E444A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E93F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6A178C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ACF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BCDC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2C61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5C53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6C4BB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1F44D3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462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2B0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D743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Papier, karta kredytowa, zszywki, spinacze do papieru, płyty CD, dyskietki,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0FE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5AA2A1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00A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749C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5F51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93EC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6B69A7E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FAB87F7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DDB5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5A00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288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5744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11F662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BC7F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392F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A031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48E3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CF2129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CB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AD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C79D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ABE30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515744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8071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194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DEDE" w14:textId="02F4CAB9" w:rsidR="00A17ED0" w:rsidRPr="00885300" w:rsidRDefault="00487C9C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A51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8147B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DCBD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1751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5842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punktowany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B26EE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788D87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9D7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BB1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ED28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EDB88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A395B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5CBF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F729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AED5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60db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09D3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D3D1D8D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EF552B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48D0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38B8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BA9A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Min . 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6B0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D7F7D1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43E69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1CB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1D7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CB67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17F5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41E446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9A3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7731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03A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077D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B2AC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F064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FC7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Automatyczne oliwienie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A21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337D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D4DD94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7DD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3FC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67CA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7DC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459130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52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60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CE1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73C6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E7D625C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FC0B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21ED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6654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B3E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40DE78" w14:textId="77777777" w:rsidTr="00547B0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A8C4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EF3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6258EB6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15D1F" w14:textId="77777777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iCs/>
                <w:sz w:val="18"/>
                <w:szCs w:val="18"/>
              </w:rPr>
              <w:t>Oświadczamy, że zaoferowane  urządzenia wyprodukowane są  zgodnie z normą  PN-EN ISO 9001 lub równoważną i  PN-EN ISO 14001 lub równoważną.</w:t>
            </w:r>
          </w:p>
          <w:p w14:paraId="45D0E07C" w14:textId="07885429" w:rsidR="00A17ED0" w:rsidRPr="00885300" w:rsidRDefault="00A17ED0" w:rsidP="00885300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DA578C" w14:textId="77777777" w:rsidR="00D73D8D" w:rsidRDefault="00D73D8D" w:rsidP="00547B04">
      <w:pPr>
        <w:widowControl w:val="0"/>
        <w:spacing w:line="264" w:lineRule="auto"/>
        <w:ind w:right="1"/>
        <w:rPr>
          <w:b/>
        </w:rPr>
      </w:pPr>
    </w:p>
    <w:p w14:paraId="7F7EA9E1" w14:textId="63E6F88E" w:rsidR="00547B04" w:rsidRDefault="00547B04" w:rsidP="00547B0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przedmiotu zamówienia </w:t>
      </w:r>
      <w:r w:rsidRPr="000E414E">
        <w:rPr>
          <w:b/>
          <w:color w:val="FF0000"/>
        </w:rPr>
        <w:t>(</w:t>
      </w:r>
      <w:r w:rsidR="00992EA0">
        <w:rPr>
          <w:b/>
          <w:color w:val="FF0000"/>
        </w:rPr>
        <w:t>56</w:t>
      </w:r>
      <w:r w:rsidRPr="000E414E">
        <w:rPr>
          <w:b/>
          <w:color w:val="FF0000"/>
        </w:rPr>
        <w:t xml:space="preserve"> szt.):</w:t>
      </w:r>
      <w:r>
        <w:rPr>
          <w:b/>
        </w:rPr>
        <w:t xml:space="preserve"> ...............................................PLN</w:t>
      </w:r>
    </w:p>
    <w:p w14:paraId="39481EE4" w14:textId="77777777" w:rsidR="00547B04" w:rsidRDefault="00547B04" w:rsidP="00547B04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9D24D2A" w14:textId="05DB720D" w:rsidR="00D73D8D" w:rsidRDefault="00D73D8D" w:rsidP="00D73D8D">
      <w:pPr>
        <w:pStyle w:val="Tekstpodstawowy"/>
        <w:ind w:left="-46"/>
        <w:rPr>
          <w:sz w:val="20"/>
          <w:szCs w:val="20"/>
          <w:lang w:eastAsia="zh-CN"/>
        </w:rPr>
      </w:pPr>
      <w:r w:rsidRPr="00180E8A">
        <w:rPr>
          <w:bCs/>
          <w:iCs/>
          <w:sz w:val="20"/>
          <w:szCs w:val="20"/>
          <w:highlight w:val="yellow"/>
        </w:rPr>
        <w:t>(</w:t>
      </w:r>
      <w:r w:rsidRPr="00180E8A">
        <w:rPr>
          <w:sz w:val="20"/>
          <w:szCs w:val="20"/>
          <w:highlight w:val="yellow"/>
          <w:lang w:eastAsia="zh-CN"/>
        </w:rPr>
        <w:t>kryterium oceny ofert)</w:t>
      </w:r>
      <w:r w:rsidRPr="00180E8A">
        <w:rPr>
          <w:sz w:val="20"/>
          <w:szCs w:val="20"/>
          <w:lang w:eastAsia="zh-CN"/>
        </w:rPr>
        <w:t>.</w:t>
      </w:r>
    </w:p>
    <w:p w14:paraId="48C5EC13" w14:textId="77777777" w:rsidR="00880977" w:rsidRDefault="00880977" w:rsidP="00880977">
      <w:pPr>
        <w:pStyle w:val="Tekstpodstawowy"/>
      </w:pPr>
      <w:r>
        <w:t>Powyższa cena zawiera podatek VAT w wysokości .......... % tj.…………………….PLN</w:t>
      </w:r>
    </w:p>
    <w:p w14:paraId="4EB31F55" w14:textId="77777777" w:rsidR="00880977" w:rsidRPr="00180E8A" w:rsidRDefault="00880977" w:rsidP="00D73D8D">
      <w:pPr>
        <w:pStyle w:val="Tekstpodstawowy"/>
        <w:ind w:left="-46"/>
        <w:rPr>
          <w:b w:val="0"/>
          <w:sz w:val="20"/>
          <w:szCs w:val="20"/>
          <w:lang w:eastAsia="zh-CN"/>
        </w:rPr>
      </w:pPr>
    </w:p>
    <w:p w14:paraId="2F509E40" w14:textId="1006B698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 w:rsidRPr="00880977">
        <w:rPr>
          <w:bCs/>
          <w:iCs/>
          <w:sz w:val="20"/>
          <w:szCs w:val="20"/>
        </w:rPr>
        <w:t>Czas dostawy zamówienia cząstkowego</w:t>
      </w:r>
      <w:r>
        <w:rPr>
          <w:b w:val="0"/>
          <w:bCs/>
          <w:iCs/>
          <w:sz w:val="20"/>
          <w:szCs w:val="20"/>
        </w:rPr>
        <w:t xml:space="preserve"> </w:t>
      </w:r>
      <w:r w:rsidR="00A17ED0" w:rsidRPr="00180E8A">
        <w:rPr>
          <w:bCs/>
          <w:iCs/>
          <w:sz w:val="20"/>
          <w:szCs w:val="20"/>
        </w:rPr>
        <w:t xml:space="preserve">do ………………..dni roboczych  od </w:t>
      </w:r>
      <w:r>
        <w:rPr>
          <w:bCs/>
          <w:iCs/>
          <w:sz w:val="20"/>
          <w:szCs w:val="20"/>
        </w:rPr>
        <w:t xml:space="preserve">daty złożenia </w:t>
      </w:r>
      <w:r w:rsidR="00A17ED0" w:rsidRPr="00180E8A">
        <w:rPr>
          <w:bCs/>
          <w:iCs/>
          <w:sz w:val="20"/>
          <w:szCs w:val="20"/>
        </w:rPr>
        <w:t>zamówienia</w:t>
      </w:r>
      <w:r>
        <w:rPr>
          <w:bCs/>
          <w:iCs/>
          <w:sz w:val="20"/>
          <w:szCs w:val="20"/>
        </w:rPr>
        <w:t xml:space="preserve"> cząstkowego</w:t>
      </w:r>
      <w:r w:rsidR="00A17ED0" w:rsidRPr="00180E8A">
        <w:rPr>
          <w:bCs/>
          <w:iCs/>
          <w:sz w:val="20"/>
          <w:szCs w:val="20"/>
        </w:rPr>
        <w:t xml:space="preserve"> </w:t>
      </w:r>
      <w:bookmarkStart w:id="0" w:name="_Hlk80790415"/>
      <w:r w:rsidR="00A17ED0" w:rsidRPr="00180E8A">
        <w:rPr>
          <w:bCs/>
          <w:iCs/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bookmarkEnd w:id="0"/>
    <w:p w14:paraId="42D3BBD1" w14:textId="49D8927A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>
        <w:rPr>
          <w:sz w:val="20"/>
          <w:szCs w:val="20"/>
        </w:rPr>
        <w:t>C</w:t>
      </w:r>
      <w:r w:rsidR="00A17ED0" w:rsidRPr="00180E8A">
        <w:rPr>
          <w:sz w:val="20"/>
          <w:szCs w:val="20"/>
        </w:rPr>
        <w:t>zas reakcji na zgłoszoną usterkę wynosi …………… godz</w:t>
      </w:r>
      <w:r w:rsidR="00180E8A" w:rsidRPr="00180E8A">
        <w:rPr>
          <w:sz w:val="20"/>
          <w:szCs w:val="20"/>
        </w:rPr>
        <w:t xml:space="preserve">. </w:t>
      </w:r>
      <w:r w:rsidR="00A17ED0" w:rsidRPr="00180E8A">
        <w:rPr>
          <w:sz w:val="20"/>
          <w:szCs w:val="20"/>
        </w:rPr>
        <w:t xml:space="preserve"> </w:t>
      </w:r>
      <w:r w:rsidR="00A17ED0" w:rsidRPr="00180E8A">
        <w:rPr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p w14:paraId="0FA73146" w14:textId="77777777" w:rsidR="00A17ED0" w:rsidRPr="00180E8A" w:rsidRDefault="00A17ED0" w:rsidP="00A17ED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Okres udzielonej gwarancji wynosi:</w:t>
      </w:r>
      <w:r w:rsidRPr="00180E8A">
        <w:rPr>
          <w:sz w:val="20"/>
          <w:szCs w:val="20"/>
        </w:rPr>
        <w:t xml:space="preserve"> ………………………………...</w:t>
      </w:r>
      <w:r w:rsidRPr="00885300">
        <w:rPr>
          <w:b/>
          <w:sz w:val="20"/>
          <w:szCs w:val="20"/>
        </w:rPr>
        <w:t>(</w:t>
      </w:r>
      <w:r w:rsidRPr="00885300">
        <w:rPr>
          <w:b/>
          <w:i/>
          <w:sz w:val="20"/>
          <w:szCs w:val="20"/>
          <w:highlight w:val="yellow"/>
        </w:rPr>
        <w:t>kryterium oceny ofert)</w:t>
      </w:r>
    </w:p>
    <w:p w14:paraId="4D177BF6" w14:textId="4A0C1512" w:rsidR="00F73DA2" w:rsidRPr="00180E8A" w:rsidRDefault="00F73DA2" w:rsidP="00F73DA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Termin realizacji zamówienia:</w:t>
      </w:r>
      <w:r w:rsidR="00EE6F5E">
        <w:rPr>
          <w:b/>
          <w:sz w:val="20"/>
          <w:szCs w:val="20"/>
        </w:rPr>
        <w:t xml:space="preserve"> sukcesywnie przez okres </w:t>
      </w:r>
      <w:r w:rsidRPr="00180E8A">
        <w:rPr>
          <w:b/>
          <w:sz w:val="20"/>
          <w:szCs w:val="20"/>
        </w:rPr>
        <w:t xml:space="preserve"> </w:t>
      </w:r>
      <w:r w:rsidR="00547B04">
        <w:rPr>
          <w:b/>
          <w:sz w:val="20"/>
          <w:szCs w:val="20"/>
        </w:rPr>
        <w:t xml:space="preserve">24 </w:t>
      </w:r>
      <w:r w:rsidR="00A17ED0" w:rsidRPr="00180E8A">
        <w:rPr>
          <w:sz w:val="20"/>
          <w:szCs w:val="20"/>
        </w:rPr>
        <w:t>m-c</w:t>
      </w:r>
      <w:r w:rsidR="00EE6F5E">
        <w:rPr>
          <w:sz w:val="20"/>
          <w:szCs w:val="20"/>
        </w:rPr>
        <w:t>y</w:t>
      </w:r>
      <w:r w:rsidR="00885300">
        <w:rPr>
          <w:sz w:val="20"/>
          <w:szCs w:val="20"/>
        </w:rPr>
        <w:t xml:space="preserve"> od podpisania umowy. </w:t>
      </w:r>
    </w:p>
    <w:p w14:paraId="02DFAAA6" w14:textId="77777777" w:rsidR="00F73DA2" w:rsidRPr="00180E8A" w:rsidRDefault="00F73DA2" w:rsidP="00F73DA2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80E8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180E8A">
        <w:rPr>
          <w:b/>
          <w:sz w:val="20"/>
          <w:szCs w:val="20"/>
        </w:rPr>
        <w:t xml:space="preserve"> TAK/NIE</w:t>
      </w:r>
    </w:p>
    <w:p w14:paraId="17009182" w14:textId="77777777" w:rsidR="00727F2D" w:rsidRPr="00727F2D" w:rsidRDefault="00727F2D" w:rsidP="00727F2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27F2D">
        <w:rPr>
          <w:b/>
          <w:sz w:val="20"/>
          <w:szCs w:val="20"/>
        </w:rPr>
        <w:lastRenderedPageBreak/>
        <w:t xml:space="preserve">Termin płatności: </w:t>
      </w:r>
      <w:r w:rsidRPr="00727F2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CB2F32" w14:textId="484E6083" w:rsidR="00F73DA2" w:rsidRPr="00727F2D" w:rsidRDefault="00727F2D" w:rsidP="00F73DA2">
      <w:pPr>
        <w:rPr>
          <w:b/>
          <w:sz w:val="20"/>
          <w:szCs w:val="20"/>
          <w:u w:val="single"/>
        </w:rPr>
      </w:pPr>
      <w:r w:rsidRPr="00727F2D">
        <w:rPr>
          <w:b/>
          <w:sz w:val="20"/>
          <w:szCs w:val="20"/>
          <w:u w:val="single"/>
        </w:rPr>
        <w:t>J</w:t>
      </w:r>
      <w:r w:rsidR="00F73DA2" w:rsidRPr="00727F2D">
        <w:rPr>
          <w:b/>
          <w:sz w:val="20"/>
          <w:szCs w:val="20"/>
          <w:u w:val="single"/>
        </w:rPr>
        <w:t>ednocześnie oświadczamy, że:</w:t>
      </w:r>
    </w:p>
    <w:p w14:paraId="43DE54AD" w14:textId="45B638B2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Pr="00727F2D">
        <w:rPr>
          <w:b/>
          <w:color w:val="000000"/>
          <w:sz w:val="20"/>
          <w:szCs w:val="20"/>
          <w:lang w:eastAsia="ar-SA"/>
        </w:rPr>
        <w:t>90 dni</w:t>
      </w:r>
      <w:r w:rsidRPr="00727F2D">
        <w:rPr>
          <w:color w:val="000000"/>
          <w:sz w:val="20"/>
          <w:szCs w:val="20"/>
          <w:lang w:eastAsia="ar-SA"/>
        </w:rPr>
        <w:t xml:space="preserve"> od dnia upływu terminu składania ofert.</w:t>
      </w:r>
    </w:p>
    <w:p w14:paraId="7AA9EA6A" w14:textId="157D3D4D" w:rsidR="00724757" w:rsidRPr="00727F2D" w:rsidRDefault="00724757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</w:rPr>
        <w:t xml:space="preserve">Oświadczamy, że zaoferowane </w:t>
      </w:r>
      <w:r w:rsidRPr="00727F2D">
        <w:rPr>
          <w:color w:val="000000"/>
          <w:sz w:val="20"/>
          <w:szCs w:val="20"/>
          <w:lang w:eastAsia="ar-SA"/>
        </w:rPr>
        <w:t>urządzenia  pochodzą z aktualnej oferty producenta .</w:t>
      </w:r>
      <w:r w:rsidRPr="00727F2D">
        <w:rPr>
          <w:sz w:val="20"/>
          <w:szCs w:val="20"/>
        </w:rPr>
        <w:t xml:space="preserve"> </w:t>
      </w:r>
    </w:p>
    <w:p w14:paraId="43633D93" w14:textId="7F6C8059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727F2D">
        <w:rPr>
          <w:color w:val="000000"/>
          <w:sz w:val="20"/>
          <w:szCs w:val="20"/>
        </w:rPr>
        <w:t xml:space="preserve"> i nie wnosimy do nich żadnych zastrzeżeń.</w:t>
      </w:r>
    </w:p>
    <w:p w14:paraId="513E0A3E" w14:textId="77777777" w:rsidR="00F73DA2" w:rsidRPr="00727F2D" w:rsidRDefault="00F73DA2" w:rsidP="00F73DA2">
      <w:pPr>
        <w:numPr>
          <w:ilvl w:val="0"/>
          <w:numId w:val="1"/>
        </w:numPr>
        <w:jc w:val="both"/>
        <w:rPr>
          <w:sz w:val="20"/>
          <w:szCs w:val="20"/>
        </w:rPr>
      </w:pPr>
      <w:r w:rsidRPr="00727F2D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1BBE32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C5D8E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</w:t>
      </w:r>
      <w:bookmarkStart w:id="1" w:name="_GoBack"/>
      <w:bookmarkEnd w:id="1"/>
      <w:r w:rsidRPr="00727F2D">
        <w:rPr>
          <w:i/>
          <w:sz w:val="20"/>
          <w:szCs w:val="20"/>
        </w:rPr>
        <w:t>składa (usunięcie treści oświadczenia np. przez jego wykreślenie).</w:t>
      </w:r>
    </w:p>
    <w:p w14:paraId="3D7DDED0" w14:textId="77777777" w:rsidR="00F73DA2" w:rsidRPr="00727F2D" w:rsidRDefault="00F73DA2" w:rsidP="00F73DA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27F2D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3DA2" w:rsidRPr="002A16E2" w14:paraId="7041856A" w14:textId="77777777" w:rsidTr="00A17E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9D51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4F867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D6A684D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0267E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73DA2" w:rsidRPr="002A16E2" w14:paraId="47B18A24" w14:textId="77777777" w:rsidTr="00A17E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4F4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586A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C80D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73DA2" w:rsidRPr="002A16E2" w14:paraId="5D0CBE12" w14:textId="77777777" w:rsidTr="00A17ED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64BE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8272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3CCF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48F75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6049F3" w14:textId="77777777" w:rsidR="00F73DA2" w:rsidRPr="002A16E2" w:rsidRDefault="00F73DA2" w:rsidP="00F73D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01F64C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A52A7BD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F9C73D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C5D573C" w14:textId="77777777" w:rsidR="00F73DA2" w:rsidRPr="002A16E2" w:rsidRDefault="00F73DA2" w:rsidP="00F73DA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E87E2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3D54F9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F19905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881003" w14:textId="77777777" w:rsidR="00F73DA2" w:rsidRPr="00F47191" w:rsidRDefault="00F73DA2" w:rsidP="00F73DA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DB0999" w14:textId="77777777" w:rsidR="00F73DA2" w:rsidRPr="000A160D" w:rsidRDefault="00F73DA2" w:rsidP="00F73DA2"/>
    <w:p w14:paraId="0B0C0981" w14:textId="77777777" w:rsidR="00F73DA2" w:rsidRDefault="00F73DA2" w:rsidP="00F73DA2">
      <w:pPr>
        <w:rPr>
          <w:sz w:val="20"/>
          <w:szCs w:val="20"/>
        </w:rPr>
      </w:pPr>
    </w:p>
    <w:sectPr w:rsidR="00F73D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22356" w14:textId="77777777" w:rsidR="00885300" w:rsidRDefault="00885300">
      <w:r>
        <w:separator/>
      </w:r>
    </w:p>
  </w:endnote>
  <w:endnote w:type="continuationSeparator" w:id="0">
    <w:p w14:paraId="4563131E" w14:textId="77777777" w:rsidR="00885300" w:rsidRDefault="0088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D31C4" w14:textId="77777777" w:rsidR="00885300" w:rsidRDefault="008853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18CB" w14:textId="77777777" w:rsidR="00885300" w:rsidRDefault="00885300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751B9" w14:textId="77777777" w:rsidR="00885300" w:rsidRDefault="008853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EDC56" w14:textId="77777777" w:rsidR="00885300" w:rsidRDefault="00885300">
      <w:r>
        <w:separator/>
      </w:r>
    </w:p>
  </w:footnote>
  <w:footnote w:type="continuationSeparator" w:id="0">
    <w:p w14:paraId="41CD67CB" w14:textId="77777777" w:rsidR="00885300" w:rsidRDefault="00885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E28BB" w14:textId="77777777" w:rsidR="00885300" w:rsidRDefault="00885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D94AF" w14:textId="77777777" w:rsidR="00885300" w:rsidRDefault="00885300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EA82C" w14:textId="77777777" w:rsidR="00885300" w:rsidRDefault="00885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C20"/>
    <w:rsid w:val="00012286"/>
    <w:rsid w:val="00071CCC"/>
    <w:rsid w:val="000A4512"/>
    <w:rsid w:val="000B731D"/>
    <w:rsid w:val="000D6134"/>
    <w:rsid w:val="000E09C7"/>
    <w:rsid w:val="000E414E"/>
    <w:rsid w:val="000F6589"/>
    <w:rsid w:val="00106636"/>
    <w:rsid w:val="00116EC6"/>
    <w:rsid w:val="00124931"/>
    <w:rsid w:val="001801DD"/>
    <w:rsid w:val="00180E8A"/>
    <w:rsid w:val="001D4612"/>
    <w:rsid w:val="001E74C5"/>
    <w:rsid w:val="00207E98"/>
    <w:rsid w:val="002723B0"/>
    <w:rsid w:val="00315A4A"/>
    <w:rsid w:val="00356C20"/>
    <w:rsid w:val="00416FD7"/>
    <w:rsid w:val="00487C9C"/>
    <w:rsid w:val="004B7300"/>
    <w:rsid w:val="004C6753"/>
    <w:rsid w:val="00547B04"/>
    <w:rsid w:val="00595C87"/>
    <w:rsid w:val="005C1EC6"/>
    <w:rsid w:val="005D2C65"/>
    <w:rsid w:val="005E6D94"/>
    <w:rsid w:val="006051F0"/>
    <w:rsid w:val="0063384F"/>
    <w:rsid w:val="00643C6F"/>
    <w:rsid w:val="00646202"/>
    <w:rsid w:val="0065290F"/>
    <w:rsid w:val="006815F6"/>
    <w:rsid w:val="00724757"/>
    <w:rsid w:val="00727F2D"/>
    <w:rsid w:val="0075315C"/>
    <w:rsid w:val="00757D5B"/>
    <w:rsid w:val="007748F0"/>
    <w:rsid w:val="007A4321"/>
    <w:rsid w:val="007D0EE0"/>
    <w:rsid w:val="00833933"/>
    <w:rsid w:val="00853083"/>
    <w:rsid w:val="00880977"/>
    <w:rsid w:val="00885300"/>
    <w:rsid w:val="008B2F0C"/>
    <w:rsid w:val="008B4928"/>
    <w:rsid w:val="008D2AB8"/>
    <w:rsid w:val="008F1C66"/>
    <w:rsid w:val="0091748B"/>
    <w:rsid w:val="00970FE4"/>
    <w:rsid w:val="00992EA0"/>
    <w:rsid w:val="009A3BA4"/>
    <w:rsid w:val="00A0022B"/>
    <w:rsid w:val="00A017E6"/>
    <w:rsid w:val="00A17ED0"/>
    <w:rsid w:val="00A346FE"/>
    <w:rsid w:val="00A47B4D"/>
    <w:rsid w:val="00A6763E"/>
    <w:rsid w:val="00A83018"/>
    <w:rsid w:val="00B774DC"/>
    <w:rsid w:val="00C969A6"/>
    <w:rsid w:val="00CA7D36"/>
    <w:rsid w:val="00CF0136"/>
    <w:rsid w:val="00D24208"/>
    <w:rsid w:val="00D60C38"/>
    <w:rsid w:val="00D66893"/>
    <w:rsid w:val="00D73D8D"/>
    <w:rsid w:val="00D90ACB"/>
    <w:rsid w:val="00DC1500"/>
    <w:rsid w:val="00E063B1"/>
    <w:rsid w:val="00E44371"/>
    <w:rsid w:val="00E949B0"/>
    <w:rsid w:val="00EE6F5E"/>
    <w:rsid w:val="00F00591"/>
    <w:rsid w:val="00F51688"/>
    <w:rsid w:val="00F53146"/>
    <w:rsid w:val="00F73D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538499"/>
  <w15:chartTrackingRefBased/>
  <w15:docId w15:val="{19808CC0-A9CF-414C-B627-E1562ECC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D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A17ED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A17ED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A17ED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A17ED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17ED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17ED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17ED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uiPriority w:val="9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A17ED0"/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A17ED0"/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2Znak">
    <w:name w:val="Nagłówek 2 Znak"/>
    <w:link w:val="Nagwek2"/>
    <w:uiPriority w:val="99"/>
    <w:semiHidden/>
    <w:rsid w:val="00A17ED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link w:val="Nagwek5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link w:val="Nagwek6"/>
    <w:uiPriority w:val="99"/>
    <w:semiHidden/>
    <w:rsid w:val="00A17ED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A17ED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link w:val="Nagwek8"/>
    <w:uiPriority w:val="99"/>
    <w:semiHidden/>
    <w:rsid w:val="00A17ED0"/>
    <w:rPr>
      <w:rFonts w:ascii="Cambria" w:hAnsi="Cambria" w:cs="Cambria"/>
      <w:caps/>
      <w:spacing w:val="10"/>
    </w:rPr>
  </w:style>
  <w:style w:type="character" w:customStyle="1" w:styleId="Nagwek9Znak">
    <w:name w:val="Nagłówek 9 Znak"/>
    <w:link w:val="Nagwek9"/>
    <w:uiPriority w:val="99"/>
    <w:semiHidden/>
    <w:rsid w:val="00A17ED0"/>
    <w:rPr>
      <w:rFonts w:ascii="Cambria" w:hAnsi="Cambria" w:cs="Cambria"/>
      <w:i/>
      <w:iCs/>
      <w:caps/>
      <w:spacing w:val="10"/>
    </w:rPr>
  </w:style>
  <w:style w:type="character" w:styleId="Uwydatnienie">
    <w:name w:val="Emphasis"/>
    <w:uiPriority w:val="99"/>
    <w:qFormat/>
    <w:rsid w:val="00A17ED0"/>
    <w:rPr>
      <w:i w:val="0"/>
      <w:iCs w:val="0"/>
      <w:caps/>
      <w:spacing w:val="5"/>
      <w:sz w:val="20"/>
      <w:szCs w:val="20"/>
    </w:rPr>
  </w:style>
  <w:style w:type="character" w:styleId="Pogrubienie">
    <w:name w:val="Strong"/>
    <w:uiPriority w:val="99"/>
    <w:qFormat/>
    <w:rsid w:val="00A17ED0"/>
    <w:rPr>
      <w:b/>
      <w:bCs/>
      <w:color w:val="943634"/>
      <w:spacing w:val="5"/>
    </w:rPr>
  </w:style>
  <w:style w:type="paragraph" w:customStyle="1" w:styleId="msonormal0">
    <w:name w:val="msonormal"/>
    <w:basedOn w:val="Normalny"/>
    <w:rsid w:val="00A17ED0"/>
    <w:pPr>
      <w:spacing w:before="100" w:beforeAutospacing="1" w:after="100" w:afterAutospacing="1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ED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7ED0"/>
    <w:rPr>
      <w:rFonts w:ascii="Cambria" w:hAnsi="Cambria" w:cs="Cambria"/>
    </w:rPr>
  </w:style>
  <w:style w:type="paragraph" w:styleId="Tytu">
    <w:name w:val="Title"/>
    <w:basedOn w:val="Normalny"/>
    <w:next w:val="Normalny"/>
    <w:link w:val="TytuZnak"/>
    <w:uiPriority w:val="99"/>
    <w:qFormat/>
    <w:rsid w:val="00A17ED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99"/>
    <w:rsid w:val="00A17ED0"/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A17ED0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ED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17ED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99"/>
    <w:rsid w:val="00A17ED0"/>
    <w:rPr>
      <w:rFonts w:ascii="Cambria" w:hAnsi="Cambria" w:cs="Cambria"/>
      <w:caps/>
      <w:spacing w:val="20"/>
      <w:sz w:val="18"/>
      <w:szCs w:val="18"/>
    </w:rPr>
  </w:style>
  <w:style w:type="character" w:customStyle="1" w:styleId="TematkomentarzaZnak">
    <w:name w:val="Temat komentarza Znak"/>
    <w:link w:val="Tematkomentarza"/>
    <w:uiPriority w:val="99"/>
    <w:semiHidden/>
    <w:rsid w:val="00A17ED0"/>
    <w:rPr>
      <w:rFonts w:ascii="Cambria" w:hAnsi="Cambria" w:cs="Cambria"/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ED0"/>
    <w:rPr>
      <w:b/>
      <w:bCs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17ED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A17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semiHidden/>
    <w:rsid w:val="00A17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ED0"/>
    <w:pPr>
      <w:ind w:left="720"/>
      <w:contextualSpacing/>
    </w:pPr>
    <w:rPr>
      <w:color w:val="00000A"/>
      <w:sz w:val="20"/>
      <w:szCs w:val="20"/>
    </w:rPr>
  </w:style>
  <w:style w:type="paragraph" w:customStyle="1" w:styleId="Tabelapozycja">
    <w:name w:val="Tabela pozycja"/>
    <w:basedOn w:val="Normalny"/>
    <w:rsid w:val="00A17ED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A17ED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paragraph" w:customStyle="1" w:styleId="Tekstdymka1">
    <w:name w:val="Tekst dymka1"/>
    <w:basedOn w:val="Normalny"/>
    <w:uiPriority w:val="99"/>
    <w:rsid w:val="00A17ED0"/>
    <w:pPr>
      <w:spacing w:after="200" w:line="252" w:lineRule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A17ED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paragraph" w:customStyle="1" w:styleId="Tematkomentarza1">
    <w:name w:val="Temat komentarza1"/>
    <w:basedOn w:val="Tekstkomentarza"/>
    <w:next w:val="Tekstkomentarza"/>
    <w:uiPriority w:val="99"/>
    <w:rsid w:val="00A17ED0"/>
    <w:rPr>
      <w:b/>
      <w:bCs/>
    </w:rPr>
  </w:style>
  <w:style w:type="paragraph" w:customStyle="1" w:styleId="Poprawka1">
    <w:name w:val="Poprawka1"/>
    <w:uiPriority w:val="99"/>
    <w:rsid w:val="00A17ED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A17ED0"/>
    <w:pPr>
      <w:suppressAutoHyphens/>
      <w:autoSpaceDN w:val="0"/>
      <w:spacing w:after="200" w:line="252" w:lineRule="auto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customStyle="1" w:styleId="DefaultText">
    <w:name w:val="Default Text"/>
    <w:uiPriority w:val="99"/>
    <w:rsid w:val="00A17ED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paragraph" w:customStyle="1" w:styleId="Bezodstpw1">
    <w:name w:val="Bez odstępów1"/>
    <w:basedOn w:val="Normalny"/>
    <w:uiPriority w:val="99"/>
    <w:rsid w:val="00A17ED0"/>
    <w:rPr>
      <w:rFonts w:ascii="Cambria" w:hAnsi="Cambria" w:cs="Cambria"/>
      <w:sz w:val="22"/>
      <w:szCs w:val="22"/>
    </w:rPr>
  </w:style>
  <w:style w:type="paragraph" w:customStyle="1" w:styleId="Cytat1">
    <w:name w:val="Cytat1"/>
    <w:basedOn w:val="Normalny"/>
    <w:next w:val="Normalny"/>
    <w:uiPriority w:val="99"/>
    <w:rsid w:val="00A17ED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paragraph" w:customStyle="1" w:styleId="Cytatintensywny1">
    <w:name w:val="Cytat intensywny1"/>
    <w:basedOn w:val="Normalny"/>
    <w:next w:val="Normalny"/>
    <w:uiPriority w:val="99"/>
    <w:rsid w:val="00A17ED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17ED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paragraph" w:customStyle="1" w:styleId="Tekstpodstawowy1">
    <w:name w:val="Tekst podstawowy1"/>
    <w:basedOn w:val="Normalny"/>
    <w:uiPriority w:val="99"/>
    <w:rsid w:val="00A17ED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paragraph" w:customStyle="1" w:styleId="Bezodstpw2">
    <w:name w:val="Bez odstępów2"/>
    <w:rsid w:val="00A17ED0"/>
    <w:rPr>
      <w:rFonts w:ascii="Cambria" w:hAnsi="Cambria" w:cs="Cambria"/>
      <w:sz w:val="22"/>
      <w:szCs w:val="22"/>
    </w:rPr>
  </w:style>
  <w:style w:type="paragraph" w:customStyle="1" w:styleId="StylNagwek3Wyjustowany">
    <w:name w:val="Styl Nagłówek 3 + Wyjustowany"/>
    <w:basedOn w:val="Nagwek3"/>
    <w:rsid w:val="00A17ED0"/>
    <w:pPr>
      <w:keepNext w:val="0"/>
      <w:tabs>
        <w:tab w:val="left" w:pos="567"/>
      </w:tabs>
      <w:spacing w:before="0" w:after="0"/>
      <w:ind w:left="567" w:hanging="567"/>
      <w:jc w:val="both"/>
    </w:pPr>
    <w:rPr>
      <w:rFonts w:ascii="Times New Roman" w:hAnsi="Times New Roman"/>
      <w:b w:val="0"/>
      <w:bCs w:val="0"/>
      <w:sz w:val="24"/>
      <w:szCs w:val="20"/>
    </w:rPr>
  </w:style>
  <w:style w:type="character" w:customStyle="1" w:styleId="BalloonTextChar">
    <w:name w:val="Balloon Text Char"/>
    <w:uiPriority w:val="99"/>
    <w:rsid w:val="00A17ED0"/>
    <w:rPr>
      <w:rFonts w:ascii="Tahoma" w:hAnsi="Tahoma" w:cs="Tahoma" w:hint="default"/>
      <w:sz w:val="16"/>
      <w:szCs w:val="16"/>
      <w:lang w:eastAsia="pl-PL"/>
    </w:rPr>
  </w:style>
  <w:style w:type="character" w:customStyle="1" w:styleId="CommentTextChar">
    <w:name w:val="Comment Text Char"/>
    <w:uiPriority w:val="99"/>
    <w:locked/>
    <w:rsid w:val="00A17ED0"/>
    <w:rPr>
      <w:rFonts w:ascii="Arial Narrow" w:hAnsi="Arial Narrow" w:cs="Arial Narrow" w:hint="default"/>
      <w:sz w:val="20"/>
      <w:szCs w:val="20"/>
      <w:lang w:eastAsia="pl-PL"/>
    </w:rPr>
  </w:style>
  <w:style w:type="character" w:customStyle="1" w:styleId="CommentSubjectChar">
    <w:name w:val="Comment Subject Char"/>
    <w:uiPriority w:val="99"/>
    <w:rsid w:val="00A17ED0"/>
    <w:rPr>
      <w:rFonts w:ascii="Arial Narrow" w:hAnsi="Arial Narrow" w:cs="Arial Narrow" w:hint="default"/>
      <w:b/>
      <w:bCs/>
      <w:sz w:val="20"/>
      <w:szCs w:val="20"/>
      <w:lang w:eastAsia="pl-PL"/>
    </w:rPr>
  </w:style>
  <w:style w:type="character" w:customStyle="1" w:styleId="BodyText2Char">
    <w:name w:val="Body Text 2 Char"/>
    <w:uiPriority w:val="99"/>
    <w:rsid w:val="00A17ED0"/>
    <w:rPr>
      <w:rFonts w:ascii="Arial Narrow" w:hAnsi="Arial Narrow" w:cs="Arial Narrow" w:hint="default"/>
    </w:rPr>
  </w:style>
  <w:style w:type="character" w:customStyle="1" w:styleId="NoSpacingChar">
    <w:name w:val="No Spacing Char"/>
    <w:uiPriority w:val="99"/>
    <w:rsid w:val="00A17ED0"/>
    <w:rPr>
      <w:rFonts w:ascii="Times New Roman" w:hAnsi="Times New Roman" w:cs="Times New Roman" w:hint="default"/>
    </w:rPr>
  </w:style>
  <w:style w:type="character" w:customStyle="1" w:styleId="QuoteChar">
    <w:name w:val="Quote Char"/>
    <w:uiPriority w:val="99"/>
    <w:rsid w:val="00A17ED0"/>
    <w:rPr>
      <w:rFonts w:ascii="Times New Roman" w:hAnsi="Times New Roman" w:cs="Times New Roman" w:hint="default"/>
      <w:i/>
      <w:iCs/>
    </w:rPr>
  </w:style>
  <w:style w:type="character" w:customStyle="1" w:styleId="IntenseQuoteChar">
    <w:name w:val="Intense Quote Char"/>
    <w:uiPriority w:val="99"/>
    <w:rsid w:val="00A17ED0"/>
    <w:rPr>
      <w:rFonts w:ascii="Times New Roman" w:hAnsi="Times New Roman" w:cs="Times New Roman" w:hint="default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A17ED0"/>
    <w:rPr>
      <w:i/>
      <w:iCs/>
    </w:rPr>
  </w:style>
  <w:style w:type="character" w:customStyle="1" w:styleId="Wyrnienieintensywne1">
    <w:name w:val="Wyróżnienie intensywne1"/>
    <w:uiPriority w:val="99"/>
    <w:rsid w:val="00A17ED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A17ED0"/>
    <w:rPr>
      <w:rFonts w:ascii="Calibri" w:hAnsi="Calibri" w:cs="Calibri" w:hint="default"/>
      <w:i/>
      <w:iCs/>
      <w:color w:val="622423"/>
    </w:rPr>
  </w:style>
  <w:style w:type="character" w:customStyle="1" w:styleId="Odwoanieintensywne1">
    <w:name w:val="Odwołanie intensywne1"/>
    <w:uiPriority w:val="99"/>
    <w:rsid w:val="00A17ED0"/>
    <w:rPr>
      <w:rFonts w:ascii="Calibri" w:hAnsi="Calibri" w:cs="Calibri" w:hint="default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A17ED0"/>
    <w:rPr>
      <w:caps/>
      <w:color w:val="622423"/>
      <w:spacing w:val="5"/>
      <w:u w:color="622423"/>
    </w:rPr>
  </w:style>
  <w:style w:type="character" w:customStyle="1" w:styleId="Bodytext">
    <w:name w:val="Body text_"/>
    <w:uiPriority w:val="99"/>
    <w:rsid w:val="00A17ED0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A17ED0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A17ED0"/>
    <w:rPr>
      <w:rFonts w:ascii="Arial" w:hAnsi="Arial" w:cs="Arial" w:hint="default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0">
    <w:name w:val="Body text + Arial10"/>
    <w:aliases w:val="11 pt,Bold6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A17ED0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A17ED0"/>
    <w:rPr>
      <w:rFonts w:ascii="Times New Roman" w:hAnsi="Times New Roman" w:cs="Times New Roman" w:hint="default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character" w:customStyle="1" w:styleId="WW8Num40z0">
    <w:name w:val="WW8Num40z0"/>
    <w:uiPriority w:val="99"/>
    <w:rsid w:val="00A17ED0"/>
    <w:rPr>
      <w:rFonts w:ascii="Calibri" w:hAnsi="Calibri" w:cs="Calibri" w:hint="default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7E98A-5A8A-4A01-9498-6F285185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23</Pages>
  <Words>5775</Words>
  <Characters>38128</Characters>
  <Application>Microsoft Office Word</Application>
  <DocSecurity>0</DocSecurity>
  <Lines>317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3</cp:revision>
  <cp:lastPrinted>2021-08-25T11:07:00Z</cp:lastPrinted>
  <dcterms:created xsi:type="dcterms:W3CDTF">2021-09-13T10:41:00Z</dcterms:created>
  <dcterms:modified xsi:type="dcterms:W3CDTF">2021-09-13T10:43:00Z</dcterms:modified>
</cp:coreProperties>
</file>