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8DE1A" w14:textId="77777777" w:rsidR="005F4BC0" w:rsidRDefault="00872901" w:rsidP="004F079B">
      <w:pPr>
        <w:spacing w:after="240"/>
        <w:jc w:val="right"/>
        <w:rPr>
          <w:sz w:val="22"/>
          <w:szCs w:val="22"/>
        </w:rPr>
      </w:pPr>
      <w:r w:rsidRPr="0087290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72901">
        <w:rPr>
          <w:sz w:val="22"/>
          <w:szCs w:val="22"/>
        </w:rPr>
        <w:t>2021-09-20</w:t>
      </w:r>
    </w:p>
    <w:p w14:paraId="255D8BF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0CEB08A" w14:textId="77777777" w:rsidR="00872901" w:rsidRPr="00872901" w:rsidRDefault="00872901">
      <w:pPr>
        <w:rPr>
          <w:b/>
          <w:bCs/>
          <w:sz w:val="22"/>
          <w:szCs w:val="22"/>
        </w:rPr>
      </w:pPr>
      <w:r w:rsidRPr="00872901">
        <w:rPr>
          <w:b/>
          <w:bCs/>
          <w:sz w:val="22"/>
          <w:szCs w:val="22"/>
        </w:rPr>
        <w:t>Szpital Wojewódzki w Poznaniu</w:t>
      </w:r>
    </w:p>
    <w:p w14:paraId="645747A4" w14:textId="77777777" w:rsidR="00F16C50" w:rsidRPr="00D91931" w:rsidRDefault="00872901">
      <w:pPr>
        <w:rPr>
          <w:b/>
          <w:bCs/>
          <w:sz w:val="22"/>
          <w:szCs w:val="22"/>
        </w:rPr>
      </w:pPr>
      <w:r w:rsidRPr="00872901">
        <w:rPr>
          <w:b/>
          <w:bCs/>
          <w:sz w:val="22"/>
          <w:szCs w:val="22"/>
        </w:rPr>
        <w:t>Dział Zamówień Publicznych</w:t>
      </w:r>
    </w:p>
    <w:p w14:paraId="0364508C" w14:textId="5E0232A6" w:rsidR="00F16C50" w:rsidRPr="00BD5546" w:rsidRDefault="00D801D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72901" w:rsidRPr="0087290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872901" w:rsidRPr="00872901">
        <w:rPr>
          <w:sz w:val="22"/>
          <w:szCs w:val="22"/>
        </w:rPr>
        <w:t>7/19</w:t>
      </w:r>
    </w:p>
    <w:p w14:paraId="3A72C8E7" w14:textId="77777777" w:rsidR="00F16C50" w:rsidRPr="00BD5546" w:rsidRDefault="00872901">
      <w:pPr>
        <w:rPr>
          <w:sz w:val="22"/>
          <w:szCs w:val="22"/>
        </w:rPr>
      </w:pPr>
      <w:r w:rsidRPr="0087290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72901">
        <w:rPr>
          <w:sz w:val="22"/>
          <w:szCs w:val="22"/>
        </w:rPr>
        <w:t>Poznań</w:t>
      </w:r>
    </w:p>
    <w:p w14:paraId="59084FD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ECEBF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242C6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72901" w:rsidRPr="00872901">
        <w:rPr>
          <w:bCs/>
          <w:sz w:val="22"/>
          <w:szCs w:val="22"/>
        </w:rPr>
        <w:t>SZW/DZP/57/2021/18</w:t>
      </w:r>
      <w:r w:rsidRPr="00D91931">
        <w:rPr>
          <w:sz w:val="22"/>
          <w:szCs w:val="22"/>
        </w:rPr>
        <w:tab/>
        <w:t xml:space="preserve"> </w:t>
      </w:r>
    </w:p>
    <w:p w14:paraId="50C9546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8929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DD9A0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69F3B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B703F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20788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BC52F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7C7C6F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72901" w:rsidRPr="00607F9B" w14:paraId="633AD669" w14:textId="77777777" w:rsidTr="006B050A">
        <w:trPr>
          <w:trHeight w:val="638"/>
        </w:trPr>
        <w:tc>
          <w:tcPr>
            <w:tcW w:w="959" w:type="dxa"/>
            <w:shd w:val="clear" w:color="auto" w:fill="auto"/>
          </w:tcPr>
          <w:p w14:paraId="2628C786" w14:textId="77777777" w:rsidR="00872901" w:rsidRPr="00607F9B" w:rsidRDefault="00872901" w:rsidP="006B0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7B38B3" w14:textId="155DEE69" w:rsidR="00872901" w:rsidRPr="00607F9B" w:rsidRDefault="00872901" w:rsidP="006B0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7290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2901">
              <w:rPr>
                <w:b/>
                <w:bCs/>
                <w:sz w:val="22"/>
                <w:szCs w:val="22"/>
              </w:rPr>
              <w:t xml:space="preserve">Przeglądy techniczne </w:t>
            </w:r>
            <w:r w:rsidR="00D801D4">
              <w:rPr>
                <w:b/>
                <w:bCs/>
                <w:sz w:val="22"/>
                <w:szCs w:val="22"/>
              </w:rPr>
              <w:br/>
            </w:r>
            <w:r w:rsidRPr="00872901">
              <w:rPr>
                <w:b/>
                <w:bCs/>
                <w:sz w:val="22"/>
                <w:szCs w:val="22"/>
              </w:rPr>
              <w:t>i naprawy urządzeń medycznych - 5 zadań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2901">
              <w:rPr>
                <w:b/>
                <w:sz w:val="22"/>
                <w:szCs w:val="22"/>
              </w:rPr>
              <w:t>SZW/DZP/57/2021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405A80" w14:textId="77777777" w:rsidR="00872901" w:rsidRPr="0087290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72901" w:rsidRPr="00872901">
        <w:rPr>
          <w:rFonts w:ascii="Times New Roman" w:hAnsi="Times New Roman"/>
          <w:b/>
          <w:szCs w:val="22"/>
        </w:rPr>
        <w:t>Szpital Wojewódzki w Poznaniu</w:t>
      </w:r>
    </w:p>
    <w:p w14:paraId="36DCD0F8" w14:textId="785A2BCA" w:rsidR="004F079B" w:rsidRDefault="0087290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7290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72901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D801D4">
        <w:rPr>
          <w:rFonts w:ascii="Times New Roman" w:hAnsi="Times New Roman"/>
          <w:szCs w:val="22"/>
        </w:rPr>
        <w:t xml:space="preserve">czasem niezbędnym </w:t>
      </w:r>
      <w:r w:rsidR="00D801D4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049863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72901" w:rsidRPr="00872901">
        <w:rPr>
          <w:rFonts w:ascii="Times New Roman" w:hAnsi="Times New Roman"/>
          <w:b/>
          <w:szCs w:val="22"/>
        </w:rPr>
        <w:t>2021-09-23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72901" w:rsidRPr="0087290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72901" w:rsidRPr="00872901">
        <w:rPr>
          <w:rFonts w:ascii="Times New Roman" w:hAnsi="Times New Roman"/>
          <w:b/>
          <w:szCs w:val="22"/>
        </w:rPr>
        <w:t>2021-10-01</w:t>
      </w:r>
      <w:r w:rsidR="008365E9">
        <w:rPr>
          <w:rFonts w:ascii="Times New Roman" w:hAnsi="Times New Roman"/>
          <w:szCs w:val="22"/>
        </w:rPr>
        <w:t xml:space="preserve"> godz. </w:t>
      </w:r>
      <w:r w:rsidR="00872901" w:rsidRPr="0087290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FAF012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72901" w:rsidRPr="00872901">
        <w:rPr>
          <w:rFonts w:ascii="Times New Roman" w:hAnsi="Times New Roman"/>
          <w:b/>
          <w:szCs w:val="22"/>
        </w:rPr>
        <w:t>2021-09-23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72901" w:rsidRPr="0087290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72901" w:rsidRPr="00872901">
        <w:rPr>
          <w:rFonts w:ascii="Times New Roman" w:hAnsi="Times New Roman"/>
          <w:b/>
          <w:szCs w:val="22"/>
        </w:rPr>
        <w:t>2021-10-01</w:t>
      </w:r>
      <w:r w:rsidR="008365E9">
        <w:rPr>
          <w:rFonts w:ascii="Times New Roman" w:hAnsi="Times New Roman"/>
          <w:szCs w:val="22"/>
        </w:rPr>
        <w:t xml:space="preserve"> godz. </w:t>
      </w:r>
      <w:r w:rsidR="00872901" w:rsidRPr="0087290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7CC748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99F822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51494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CF701BE" w14:textId="77777777" w:rsidR="00FA0019" w:rsidRDefault="00FA0019" w:rsidP="00FA001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B0A915D" w14:textId="77777777" w:rsidR="00FA0019" w:rsidRDefault="00FA0019" w:rsidP="00FA001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F779797" w14:textId="77777777" w:rsidR="00FA0019" w:rsidRDefault="00FA0019" w:rsidP="00FA001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9FF70F9" w14:textId="77777777" w:rsidR="00FA0019" w:rsidRDefault="00FA0019" w:rsidP="00FA001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4759964" w14:textId="31BF24E4" w:rsidR="00F16C50" w:rsidRPr="0046562F" w:rsidRDefault="00F16C50" w:rsidP="00FA001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C89C1" w14:textId="77777777" w:rsidR="000B7996" w:rsidRDefault="000B7996">
      <w:r>
        <w:separator/>
      </w:r>
    </w:p>
  </w:endnote>
  <w:endnote w:type="continuationSeparator" w:id="0">
    <w:p w14:paraId="7F8671B0" w14:textId="77777777" w:rsidR="000B7996" w:rsidRDefault="000B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BFAD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0C5A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FBB0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CC10C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B5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35D5A" w14:textId="77777777" w:rsidR="000B7996" w:rsidRDefault="000B7996">
      <w:r>
        <w:separator/>
      </w:r>
    </w:p>
  </w:footnote>
  <w:footnote w:type="continuationSeparator" w:id="0">
    <w:p w14:paraId="22062B72" w14:textId="77777777" w:rsidR="000B7996" w:rsidRDefault="000B7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78C0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A85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775E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852"/>
    <w:rsid w:val="000B7996"/>
    <w:rsid w:val="00136AEA"/>
    <w:rsid w:val="0015679F"/>
    <w:rsid w:val="00163325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1852"/>
    <w:rsid w:val="005F4BC0"/>
    <w:rsid w:val="006A0D80"/>
    <w:rsid w:val="00727D1F"/>
    <w:rsid w:val="00787406"/>
    <w:rsid w:val="00797C4E"/>
    <w:rsid w:val="00816FE0"/>
    <w:rsid w:val="00820E2C"/>
    <w:rsid w:val="008365E9"/>
    <w:rsid w:val="00872901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801D4"/>
    <w:rsid w:val="00D91931"/>
    <w:rsid w:val="00DE0599"/>
    <w:rsid w:val="00EC7BE6"/>
    <w:rsid w:val="00F16C50"/>
    <w:rsid w:val="00F32BF6"/>
    <w:rsid w:val="00F6166D"/>
    <w:rsid w:val="00FA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2F622"/>
  <w15:chartTrackingRefBased/>
  <w15:docId w15:val="{AF9E1E3D-10E1-4CEC-ACA7-D3B5C4DB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5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2021-09-20T09:42:00Z</cp:lastPrinted>
  <dcterms:created xsi:type="dcterms:W3CDTF">2021-09-20T09:43:00Z</dcterms:created>
  <dcterms:modified xsi:type="dcterms:W3CDTF">2021-09-20T09:43:00Z</dcterms:modified>
</cp:coreProperties>
</file>