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90C11" w14:textId="77777777" w:rsidR="00DA2A7E" w:rsidRPr="003261E7" w:rsidRDefault="00E52595" w:rsidP="00EA2DF8">
      <w:pPr>
        <w:jc w:val="right"/>
        <w:rPr>
          <w:sz w:val="22"/>
          <w:szCs w:val="22"/>
        </w:rPr>
      </w:pPr>
      <w:r w:rsidRPr="00E52595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E52595">
        <w:rPr>
          <w:sz w:val="22"/>
          <w:szCs w:val="22"/>
        </w:rPr>
        <w:t>2021-09-20</w:t>
      </w:r>
    </w:p>
    <w:p w14:paraId="43A0AA1D" w14:textId="77777777" w:rsidR="00DA2A7E" w:rsidRPr="003261E7" w:rsidRDefault="00DA2A7E" w:rsidP="00EA2DF8">
      <w:pPr>
        <w:rPr>
          <w:sz w:val="22"/>
          <w:szCs w:val="22"/>
        </w:rPr>
      </w:pPr>
    </w:p>
    <w:p w14:paraId="05AAEE62" w14:textId="77777777" w:rsidR="00E52595" w:rsidRPr="00E52595" w:rsidRDefault="00E52595" w:rsidP="00EA2DF8">
      <w:pPr>
        <w:rPr>
          <w:b/>
          <w:bCs/>
          <w:sz w:val="22"/>
          <w:szCs w:val="22"/>
        </w:rPr>
      </w:pPr>
      <w:r w:rsidRPr="00E52595">
        <w:rPr>
          <w:b/>
          <w:bCs/>
          <w:sz w:val="22"/>
          <w:szCs w:val="22"/>
        </w:rPr>
        <w:t>Szpital Wojewódzki w Poznaniu</w:t>
      </w:r>
    </w:p>
    <w:p w14:paraId="0987E2E6" w14:textId="77777777" w:rsidR="00DA2A7E" w:rsidRPr="003261E7" w:rsidRDefault="00E52595" w:rsidP="00EA2DF8">
      <w:pPr>
        <w:rPr>
          <w:b/>
          <w:bCs/>
          <w:sz w:val="22"/>
          <w:szCs w:val="22"/>
        </w:rPr>
      </w:pPr>
      <w:r w:rsidRPr="00E52595">
        <w:rPr>
          <w:b/>
          <w:bCs/>
          <w:sz w:val="22"/>
          <w:szCs w:val="22"/>
        </w:rPr>
        <w:t>Dział Zamówień Publicznych</w:t>
      </w:r>
    </w:p>
    <w:p w14:paraId="3D1834FF" w14:textId="77777777" w:rsidR="00DA2A7E" w:rsidRPr="003261E7" w:rsidRDefault="00E52595" w:rsidP="00EA2DF8">
      <w:pPr>
        <w:rPr>
          <w:sz w:val="22"/>
          <w:szCs w:val="22"/>
        </w:rPr>
      </w:pPr>
      <w:r w:rsidRPr="00E52595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E52595">
        <w:rPr>
          <w:sz w:val="22"/>
          <w:szCs w:val="22"/>
        </w:rPr>
        <w:t>7/19</w:t>
      </w:r>
    </w:p>
    <w:p w14:paraId="64B5F140" w14:textId="77777777" w:rsidR="00DA2A7E" w:rsidRPr="003261E7" w:rsidRDefault="00E52595" w:rsidP="00EA2DF8">
      <w:pPr>
        <w:rPr>
          <w:sz w:val="22"/>
          <w:szCs w:val="22"/>
        </w:rPr>
      </w:pPr>
      <w:r w:rsidRPr="00E52595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E52595">
        <w:rPr>
          <w:sz w:val="22"/>
          <w:szCs w:val="22"/>
        </w:rPr>
        <w:t>Poznań</w:t>
      </w:r>
    </w:p>
    <w:p w14:paraId="6A542E77" w14:textId="77777777" w:rsidR="00EA2DF8" w:rsidRDefault="00EA2DF8" w:rsidP="00EA2DF8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74656BC8" w14:textId="77777777" w:rsidR="00EA2DF8" w:rsidRDefault="00EA2DF8" w:rsidP="00EA2DF8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1F76D944" w14:textId="0D7C4B67" w:rsidR="00DA2A7E" w:rsidRPr="003261E7" w:rsidRDefault="00DA2A7E" w:rsidP="00EA2DF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D79CF6F" w14:textId="71E4CECA" w:rsidR="00DA2A7E" w:rsidRDefault="00DA2A7E" w:rsidP="00EA2D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1DE1464" w14:textId="6FC127A7" w:rsidR="00EA2DF8" w:rsidRDefault="00EA2DF8" w:rsidP="00EA2D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01B1E16" w14:textId="77777777" w:rsidR="00EA2DF8" w:rsidRPr="003261E7" w:rsidRDefault="00EA2DF8" w:rsidP="00EA2D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517B07A" w14:textId="77777777" w:rsidR="00DA2A7E" w:rsidRPr="003261E7" w:rsidRDefault="00DA2A7E" w:rsidP="00EA2DF8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8D9FDAA" w14:textId="0B5E2BE7" w:rsidR="00DA2A7E" w:rsidRDefault="00DA2A7E" w:rsidP="00EA2DF8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36C704B3" w14:textId="0C0C2152" w:rsidR="00EA2DF8" w:rsidRDefault="00EA2DF8" w:rsidP="00EA2DF8">
      <w:pPr>
        <w:jc w:val="center"/>
        <w:rPr>
          <w:b/>
          <w:sz w:val="28"/>
          <w:szCs w:val="24"/>
        </w:rPr>
      </w:pPr>
    </w:p>
    <w:p w14:paraId="4866F58B" w14:textId="77777777" w:rsidR="00EA2DF8" w:rsidRPr="003261E7" w:rsidRDefault="00EA2DF8" w:rsidP="00EA2DF8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E52595" w:rsidRPr="003261E7" w14:paraId="5E645EE1" w14:textId="77777777" w:rsidTr="00B32824">
        <w:trPr>
          <w:trHeight w:val="638"/>
        </w:trPr>
        <w:tc>
          <w:tcPr>
            <w:tcW w:w="959" w:type="dxa"/>
            <w:shd w:val="clear" w:color="auto" w:fill="auto"/>
          </w:tcPr>
          <w:p w14:paraId="0DE553F1" w14:textId="77777777" w:rsidR="00E52595" w:rsidRPr="003261E7" w:rsidRDefault="00E52595" w:rsidP="00EA2DF8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02FBF7" w14:textId="77777777" w:rsidR="00E52595" w:rsidRDefault="00E52595" w:rsidP="00EA2DF8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2595">
              <w:rPr>
                <w:sz w:val="22"/>
                <w:szCs w:val="22"/>
              </w:rPr>
              <w:t>podstawowy</w:t>
            </w:r>
            <w:r w:rsidR="00EA2DF8">
              <w:rPr>
                <w:sz w:val="22"/>
                <w:szCs w:val="22"/>
              </w:rPr>
              <w:t>m</w:t>
            </w:r>
            <w:r w:rsidRPr="00E52595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52595">
              <w:rPr>
                <w:b/>
                <w:bCs/>
                <w:sz w:val="22"/>
                <w:szCs w:val="22"/>
              </w:rPr>
              <w:t>Modernizacja dwóch sal porodowych i sali zabiegowej na Oddziale Położniczo-Ginekologicznym z Pododdziałem Porodowym w Szpitalu Wojewódzkim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52595">
              <w:rPr>
                <w:b/>
                <w:sz w:val="22"/>
                <w:szCs w:val="22"/>
              </w:rPr>
              <w:t>SZW/DZP/52/2021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54716F28" w14:textId="77777777" w:rsidR="00EA2DF8" w:rsidRDefault="00EA2DF8" w:rsidP="00EA2DF8">
            <w:pPr>
              <w:jc w:val="both"/>
              <w:rPr>
                <w:bCs/>
                <w:sz w:val="22"/>
                <w:szCs w:val="22"/>
              </w:rPr>
            </w:pPr>
          </w:p>
          <w:p w14:paraId="31D1F302" w14:textId="11891EDB" w:rsidR="00EA2DF8" w:rsidRPr="003261E7" w:rsidRDefault="00EA2DF8" w:rsidP="00EA2DF8">
            <w:pPr>
              <w:jc w:val="both"/>
              <w:rPr>
                <w:sz w:val="22"/>
                <w:szCs w:val="22"/>
              </w:rPr>
            </w:pPr>
          </w:p>
        </w:tc>
      </w:tr>
    </w:tbl>
    <w:p w14:paraId="3DD88E27" w14:textId="5D2B9557" w:rsidR="00DA2A7E" w:rsidRDefault="00DA2A7E" w:rsidP="00EA2DF8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52595" w:rsidRPr="00E52595">
        <w:rPr>
          <w:b/>
          <w:sz w:val="22"/>
          <w:szCs w:val="22"/>
        </w:rPr>
        <w:t>Szpital Wojewódzki w Poznaniu</w:t>
      </w:r>
      <w:r w:rsidR="00EA2DF8">
        <w:rPr>
          <w:b/>
          <w:sz w:val="22"/>
          <w:szCs w:val="22"/>
        </w:rPr>
        <w:t xml:space="preserve">, </w:t>
      </w:r>
      <w:r w:rsidR="00E52595" w:rsidRPr="00E52595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52595" w:rsidRPr="00E52595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C0D0857" w14:textId="77777777" w:rsidR="00EA2DF8" w:rsidRDefault="00EA2DF8" w:rsidP="00EA2DF8">
      <w:pPr>
        <w:jc w:val="both"/>
        <w:rPr>
          <w:sz w:val="22"/>
          <w:szCs w:val="22"/>
        </w:rPr>
      </w:pPr>
    </w:p>
    <w:p w14:paraId="37D23FB1" w14:textId="77777777" w:rsidR="00DA2A7E" w:rsidRDefault="00DA2A7E" w:rsidP="00EA2DF8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52595" w:rsidRPr="007240DA" w14:paraId="39196D22" w14:textId="77777777" w:rsidTr="00B32824">
        <w:tc>
          <w:tcPr>
            <w:tcW w:w="2660" w:type="dxa"/>
            <w:shd w:val="clear" w:color="auto" w:fill="auto"/>
          </w:tcPr>
          <w:p w14:paraId="17E234C2" w14:textId="77777777" w:rsidR="00E52595" w:rsidRPr="007240DA" w:rsidRDefault="00E52595" w:rsidP="00EA2DF8">
            <w:pPr>
              <w:jc w:val="both"/>
              <w:rPr>
                <w:sz w:val="22"/>
                <w:szCs w:val="22"/>
              </w:rPr>
            </w:pPr>
            <w:r w:rsidRPr="00E52595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C0EA694" w14:textId="77777777" w:rsidR="00E52595" w:rsidRPr="007240DA" w:rsidRDefault="00E52595" w:rsidP="00EA2DF8">
            <w:pPr>
              <w:jc w:val="both"/>
              <w:rPr>
                <w:sz w:val="22"/>
                <w:szCs w:val="22"/>
              </w:rPr>
            </w:pPr>
            <w:r w:rsidRPr="00E5259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06EF143F" w14:textId="510939FF" w:rsidR="00DA2A7E" w:rsidRPr="003261E7" w:rsidRDefault="00DA2A7E" w:rsidP="00EA2DF8">
      <w:pPr>
        <w:pStyle w:val="Nagwek6"/>
        <w:spacing w:line="240" w:lineRule="auto"/>
        <w:rPr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EA2DF8">
        <w:rPr>
          <w:rFonts w:ascii="Times New Roman" w:hAnsi="Times New Roman"/>
          <w:b w:val="0"/>
          <w:bCs/>
          <w:szCs w:val="22"/>
        </w:rPr>
        <w:t xml:space="preserve">       </w:t>
      </w:r>
      <w:r w:rsidR="00E52595" w:rsidRPr="00EA2DF8">
        <w:rPr>
          <w:rFonts w:ascii="Times New Roman" w:hAnsi="Times New Roman"/>
          <w:b w:val="0"/>
          <w:bCs/>
          <w:szCs w:val="22"/>
        </w:rPr>
        <w:t>nie złożono żadnej oferty</w:t>
      </w:r>
    </w:p>
    <w:p w14:paraId="7E36B731" w14:textId="77777777" w:rsidR="00EA2DF8" w:rsidRDefault="00EA2DF8" w:rsidP="00EA2DF8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1CE85F4C" w14:textId="44B2C8D1" w:rsidR="00DA2A7E" w:rsidRDefault="00DA2A7E" w:rsidP="00EA2DF8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19CED2B8" w14:textId="2E7699B0" w:rsidR="00EA2DF8" w:rsidRDefault="00EA2DF8" w:rsidP="00EA2DF8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79081B96" w14:textId="77777777" w:rsidR="00EA2DF8" w:rsidRDefault="00EA2DF8" w:rsidP="00EA2DF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4717468C" w14:textId="77777777" w:rsidR="00EA2DF8" w:rsidRDefault="00EA2DF8" w:rsidP="00EA2DF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2FA48D7" w14:textId="77777777" w:rsidR="00EA2DF8" w:rsidRPr="006A5DF1" w:rsidRDefault="00EA2DF8" w:rsidP="00EA2DF8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16F2BB4C" w14:textId="77777777" w:rsidR="00EA2DF8" w:rsidRPr="003261E7" w:rsidRDefault="00EA2DF8" w:rsidP="00EA2DF8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199CB91C" w14:textId="77777777" w:rsidR="00DA2A7E" w:rsidRPr="003261E7" w:rsidRDefault="00DA2A7E" w:rsidP="00EA2DF8">
      <w:pPr>
        <w:jc w:val="right"/>
        <w:rPr>
          <w:sz w:val="22"/>
          <w:szCs w:val="22"/>
        </w:rPr>
      </w:pPr>
    </w:p>
    <w:p w14:paraId="49D504E2" w14:textId="6A02C3E6" w:rsidR="00020DF5" w:rsidRDefault="00020DF5" w:rsidP="00EA2DF8">
      <w:pPr>
        <w:rPr>
          <w:sz w:val="22"/>
          <w:szCs w:val="22"/>
        </w:rPr>
      </w:pPr>
    </w:p>
    <w:p w14:paraId="07224DB6" w14:textId="77777777" w:rsidR="00EA2DF8" w:rsidRPr="00DA2A7E" w:rsidRDefault="00EA2DF8" w:rsidP="00EA2DF8"/>
    <w:sectPr w:rsidR="00EA2DF8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4FF1C" w14:textId="77777777" w:rsidR="00695C17" w:rsidRDefault="00695C17">
      <w:r>
        <w:separator/>
      </w:r>
    </w:p>
  </w:endnote>
  <w:endnote w:type="continuationSeparator" w:id="0">
    <w:p w14:paraId="61892EEB" w14:textId="77777777" w:rsidR="00695C17" w:rsidRDefault="00695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B5A3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F0A4C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96A4" w14:textId="2CF6F7E9" w:rsidR="003F0CBE" w:rsidRDefault="0075161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D09747" wp14:editId="7150346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3301C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EA6E26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D99C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911E4A" w14:textId="77777777" w:rsidR="003F0CBE" w:rsidRDefault="003F0CBE">
    <w:pPr>
      <w:pStyle w:val="Stopka"/>
      <w:tabs>
        <w:tab w:val="clear" w:pos="4536"/>
      </w:tabs>
      <w:jc w:val="center"/>
    </w:pPr>
  </w:p>
  <w:p w14:paraId="3A43E34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D1372" w14:textId="77777777" w:rsidR="00695C17" w:rsidRDefault="00695C17">
      <w:r>
        <w:separator/>
      </w:r>
    </w:p>
  </w:footnote>
  <w:footnote w:type="continuationSeparator" w:id="0">
    <w:p w14:paraId="6C07C586" w14:textId="77777777" w:rsidR="00695C17" w:rsidRDefault="00695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D77C4" w14:textId="77777777" w:rsidR="00E52595" w:rsidRDefault="00E525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EE8D" w14:textId="77777777" w:rsidR="00E52595" w:rsidRDefault="00E525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C002" w14:textId="77777777" w:rsidR="00E52595" w:rsidRDefault="00E525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C17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95C17"/>
    <w:rsid w:val="006E6C0F"/>
    <w:rsid w:val="006E706C"/>
    <w:rsid w:val="0075161F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D7DE2"/>
    <w:rsid w:val="00E52595"/>
    <w:rsid w:val="00EA2DF8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B3828F"/>
  <w15:chartTrackingRefBased/>
  <w15:docId w15:val="{A1449ACA-F6F2-4095-8C51-5F4DF1A92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2021-09-20T07:42:00Z</cp:lastPrinted>
  <dcterms:created xsi:type="dcterms:W3CDTF">2021-09-20T07:44:00Z</dcterms:created>
  <dcterms:modified xsi:type="dcterms:W3CDTF">2021-09-20T07:44:00Z</dcterms:modified>
</cp:coreProperties>
</file>