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7A62D44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0B629D0C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</w:t>
      </w:r>
      <w:r w:rsidR="00F95D5E">
        <w:rPr>
          <w:b/>
          <w:sz w:val="22"/>
          <w:szCs w:val="22"/>
        </w:rPr>
        <w:t>21</w:t>
      </w:r>
      <w:r w:rsidR="00D10B2A">
        <w:rPr>
          <w:b/>
          <w:sz w:val="22"/>
          <w:szCs w:val="22"/>
        </w:rPr>
        <w:t xml:space="preserve"> zadań</w:t>
      </w:r>
      <w:r w:rsidRPr="00281DC6">
        <w:rPr>
          <w:sz w:val="22"/>
          <w:szCs w:val="22"/>
        </w:rPr>
        <w:t>”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2C3302C" w14:textId="2CAC57A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2E0FD4">
        <w:rPr>
          <w:bCs/>
          <w:sz w:val="22"/>
          <w:u w:val="single"/>
        </w:rPr>
        <w:t>Urządzenia endoskopowe</w:t>
      </w:r>
    </w:p>
    <w:bookmarkEnd w:id="3"/>
    <w:p w14:paraId="051BD7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DDF9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164FF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6C065021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493CF1EE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21A1FB0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3E6F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9546657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5E6E11C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1556D048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E811D38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A4AB69F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F4CE454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63E03A03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2C1E7A9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51526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2D36D65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418A113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FE8002A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25B0FD1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A7AA67C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E51A98F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DE28381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35DBBA50" w14:textId="77777777" w:rsidR="005001EB" w:rsidRDefault="005001EB" w:rsidP="00D200D8">
      <w:pPr>
        <w:jc w:val="both"/>
        <w:rPr>
          <w:u w:val="single"/>
        </w:rPr>
      </w:pPr>
    </w:p>
    <w:p w14:paraId="49876FB8" w14:textId="77777777" w:rsidR="00B03F5C" w:rsidRDefault="00B03F5C" w:rsidP="00D200D8">
      <w:pPr>
        <w:jc w:val="both"/>
        <w:rPr>
          <w:u w:val="single"/>
        </w:rPr>
      </w:pPr>
    </w:p>
    <w:p w14:paraId="6BD5CBD2" w14:textId="4C8F8074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2E0FD4">
        <w:rPr>
          <w:bCs/>
          <w:sz w:val="22"/>
          <w:u w:val="single"/>
        </w:rPr>
        <w:t>Kardiomonitory</w:t>
      </w:r>
    </w:p>
    <w:p w14:paraId="03F9194D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4C429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A272D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1D7F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3AB44D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C7D895B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70B554F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D464BB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7293A24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33A8599C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C828A0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6F68FB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F3BFB7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210E825C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44ABC3B6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C7FF11E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351B0C4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0FF710C5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44B0693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D47E0F0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8D1F1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EFAA1F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65E5A81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5CC2C846" w14:textId="77777777" w:rsidR="005001EB" w:rsidRDefault="005001EB" w:rsidP="00D200D8">
      <w:pPr>
        <w:jc w:val="both"/>
        <w:rPr>
          <w:u w:val="single"/>
        </w:rPr>
      </w:pPr>
    </w:p>
    <w:p w14:paraId="378A1539" w14:textId="77777777" w:rsidR="0068364D" w:rsidRDefault="0068364D" w:rsidP="00D200D8">
      <w:pPr>
        <w:jc w:val="both"/>
        <w:rPr>
          <w:u w:val="single"/>
        </w:rPr>
      </w:pPr>
    </w:p>
    <w:p w14:paraId="475D05D8" w14:textId="38198A6C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2E0FD4">
        <w:rPr>
          <w:bCs/>
          <w:sz w:val="22"/>
          <w:u w:val="single"/>
        </w:rPr>
        <w:t>Kardiomonitory</w:t>
      </w:r>
    </w:p>
    <w:p w14:paraId="56B61D0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3EB5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6E8F826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84877A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14DF33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679538A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786A09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2CB70F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B9585F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E800788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ADD02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7169F7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9F1510F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59BF6D5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FD2619F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4F7E1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48E578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33C0913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D9097AA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F17520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CB3181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DAFBE4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0A23DC80" w14:textId="5BB6292C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CCED638" w14:textId="77777777" w:rsidR="005001EB" w:rsidRDefault="005001EB" w:rsidP="00D200D8">
      <w:pPr>
        <w:jc w:val="both"/>
        <w:rPr>
          <w:u w:val="single"/>
        </w:rPr>
      </w:pPr>
    </w:p>
    <w:p w14:paraId="45FCF344" w14:textId="77777777" w:rsidR="00F24E90" w:rsidRDefault="00F24E90" w:rsidP="00D200D8">
      <w:pPr>
        <w:jc w:val="both"/>
        <w:rPr>
          <w:u w:val="single"/>
        </w:rPr>
      </w:pPr>
    </w:p>
    <w:p w14:paraId="140D5824" w14:textId="5A7AC5B3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2E0FD4">
        <w:rPr>
          <w:bCs/>
          <w:sz w:val="22"/>
          <w:u w:val="single"/>
        </w:rPr>
        <w:t>Kardiomonitory</w:t>
      </w:r>
      <w:r>
        <w:rPr>
          <w:bCs/>
          <w:sz w:val="22"/>
          <w:u w:val="single"/>
        </w:rPr>
        <w:t xml:space="preserve"> </w:t>
      </w:r>
    </w:p>
    <w:p w14:paraId="5EFB07C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F66986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F0FD2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2CD6A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033868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3BCDC48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5B9D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C6A34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71CEC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415894C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940F18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B7E24A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151E4E0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4DC6520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C45723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1F3A9C9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69712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B0353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EF67870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774B6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B93E19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3433D4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925602" w14:textId="47508201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9FA71AE" w14:textId="77777777" w:rsidR="00F24E90" w:rsidRDefault="00F24E90" w:rsidP="00D200D8">
      <w:pPr>
        <w:jc w:val="both"/>
        <w:rPr>
          <w:u w:val="single"/>
        </w:rPr>
      </w:pPr>
    </w:p>
    <w:p w14:paraId="57E7E9B7" w14:textId="77777777" w:rsidR="00F24E90" w:rsidRDefault="00F24E90" w:rsidP="00D200D8">
      <w:pPr>
        <w:jc w:val="both"/>
        <w:rPr>
          <w:u w:val="single"/>
        </w:rPr>
      </w:pPr>
    </w:p>
    <w:p w14:paraId="76FDF296" w14:textId="1A39FEFF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2E0FD4">
        <w:rPr>
          <w:bCs/>
          <w:sz w:val="22"/>
          <w:u w:val="single"/>
        </w:rPr>
        <w:t>Aparaty do dializ</w:t>
      </w:r>
    </w:p>
    <w:p w14:paraId="07504DE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C9F9B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57E27B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C76F54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06B20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CE9499A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CB99194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612C589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93112D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AAC24CE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90CF23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0B4F9B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9DD34ED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36445891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7067EE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F3E4D2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4230C6A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6FA0154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B5D054E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AA16A4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D7844F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9FAC9F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523DE54" w14:textId="7A763843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0C151A2E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D58404F" w14:textId="0CD98DCE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USG</w:t>
      </w:r>
      <w:r>
        <w:rPr>
          <w:bCs/>
          <w:sz w:val="22"/>
          <w:u w:val="single"/>
        </w:rPr>
        <w:t xml:space="preserve"> </w:t>
      </w:r>
    </w:p>
    <w:p w14:paraId="1DA810A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394D85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03BBE5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012548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A001EA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1A51BA1" w14:textId="77777777" w:rsidR="002E0FD4" w:rsidRPr="00F24E90" w:rsidRDefault="002E0FD4" w:rsidP="00742D03">
      <w:pPr>
        <w:numPr>
          <w:ilvl w:val="0"/>
          <w:numId w:val="3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3621A7FC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………. ….% VAT: ………..</w:t>
      </w:r>
    </w:p>
    <w:p w14:paraId="443646BD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1449DF1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06C2C38" w14:textId="77777777" w:rsidR="002E0FD4" w:rsidRPr="00F24E90" w:rsidRDefault="002E0FD4" w:rsidP="00742D03">
      <w:pPr>
        <w:numPr>
          <w:ilvl w:val="0"/>
          <w:numId w:val="3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0E9625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46EA98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469840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EFB7899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604E325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32ED11C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BCF327E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6D0DEA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5FA35BB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AEC465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5523CC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EF3B18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5EF8535" w14:textId="54F7BCC4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6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09A0C23" w14:textId="1121D2E2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9A3E0AC" w14:textId="652D735A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9EEA2B0" w14:textId="677580A6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USG</w:t>
      </w:r>
      <w:r>
        <w:rPr>
          <w:bCs/>
          <w:sz w:val="22"/>
          <w:u w:val="single"/>
        </w:rPr>
        <w:t xml:space="preserve"> </w:t>
      </w:r>
    </w:p>
    <w:p w14:paraId="12E409A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1537C6C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AD927E2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7DBCB1D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60BF25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35D1FDE" w14:textId="77777777" w:rsidR="002E0FD4" w:rsidRPr="00F24E90" w:rsidRDefault="002E0FD4" w:rsidP="00742D03">
      <w:pPr>
        <w:numPr>
          <w:ilvl w:val="0"/>
          <w:numId w:val="3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69C51D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5FC051C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05CEDDE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681E50A9" w14:textId="77777777" w:rsidR="002E0FD4" w:rsidRPr="00F24E90" w:rsidRDefault="002E0FD4" w:rsidP="00742D03">
      <w:pPr>
        <w:numPr>
          <w:ilvl w:val="0"/>
          <w:numId w:val="3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6E095CA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8336247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64E3D3E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629072AD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A8C3A0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509BF17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98A6B66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1E46D86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EE80783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674F33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FA49CB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391DEB3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BD617D7" w14:textId="1CD3B80F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7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BAF337E" w14:textId="21D54ADB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108B89" w14:textId="7DF2C2D2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USG</w:t>
      </w:r>
      <w:r>
        <w:rPr>
          <w:bCs/>
          <w:sz w:val="22"/>
          <w:u w:val="single"/>
        </w:rPr>
        <w:t xml:space="preserve"> </w:t>
      </w:r>
    </w:p>
    <w:p w14:paraId="3EC5EC5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09DE0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98043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E5AE7C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F63871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78415D9B" w14:textId="77777777" w:rsidR="002E0FD4" w:rsidRPr="00F24E90" w:rsidRDefault="002E0FD4" w:rsidP="00742D03">
      <w:pPr>
        <w:numPr>
          <w:ilvl w:val="0"/>
          <w:numId w:val="3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EB0F99E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6651B68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FD94C1B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E499427" w14:textId="77777777" w:rsidR="002E0FD4" w:rsidRPr="00F24E90" w:rsidRDefault="002E0FD4" w:rsidP="00742D03">
      <w:pPr>
        <w:numPr>
          <w:ilvl w:val="0"/>
          <w:numId w:val="3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47C58F08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10D1135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D59D5EC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2A70BD5E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21D7D1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055A3B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70759530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9E9551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773195F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5A1113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F1DBA8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288ACB2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0560D97" w14:textId="650D24AF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8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0EA57247" w14:textId="6528EA66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DB52B7C" w14:textId="468A2DA8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DED63D" w14:textId="103B8238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USG</w:t>
      </w:r>
      <w:r>
        <w:rPr>
          <w:bCs/>
          <w:sz w:val="22"/>
          <w:u w:val="single"/>
        </w:rPr>
        <w:t xml:space="preserve"> </w:t>
      </w:r>
    </w:p>
    <w:p w14:paraId="28CDAEF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5BDF42C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34D2FE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336466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9F485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AA7F12D" w14:textId="77777777" w:rsidR="002E0FD4" w:rsidRPr="00F24E90" w:rsidRDefault="002E0FD4" w:rsidP="00742D03">
      <w:pPr>
        <w:numPr>
          <w:ilvl w:val="0"/>
          <w:numId w:val="3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7DC199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1CDE828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3501282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1E2E61B" w14:textId="77777777" w:rsidR="002E0FD4" w:rsidRPr="00F24E90" w:rsidRDefault="002E0FD4" w:rsidP="00742D03">
      <w:pPr>
        <w:numPr>
          <w:ilvl w:val="0"/>
          <w:numId w:val="3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8A294B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02F1FF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AE951FE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3FB5743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6C4F9355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3D41698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A73A2A8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0133CDE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B6F5D67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A5F18A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D40A01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34B919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1E1178" w14:textId="2F3925CA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9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E066CE9" w14:textId="55FF48FA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4CE539A" w14:textId="17F9CE4B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10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Inkubatory</w:t>
      </w:r>
      <w:r>
        <w:rPr>
          <w:bCs/>
          <w:sz w:val="22"/>
          <w:u w:val="single"/>
        </w:rPr>
        <w:t xml:space="preserve"> </w:t>
      </w:r>
    </w:p>
    <w:p w14:paraId="0A6A157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2C61388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3E7FCB5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5D67D5B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093B81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E0B293F" w14:textId="77777777" w:rsidR="002E0FD4" w:rsidRPr="00F24E90" w:rsidRDefault="002E0FD4" w:rsidP="00742D03">
      <w:pPr>
        <w:numPr>
          <w:ilvl w:val="0"/>
          <w:numId w:val="3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2D3A214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A1AFD3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8708303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3F5F0319" w14:textId="77777777" w:rsidR="002E0FD4" w:rsidRPr="00F24E90" w:rsidRDefault="002E0FD4" w:rsidP="00742D03">
      <w:pPr>
        <w:numPr>
          <w:ilvl w:val="0"/>
          <w:numId w:val="3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B06BD55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C9A4B4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645F39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149F1F82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3788796C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9A6EABF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38851F0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7FBC58F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7AF35A8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7AA542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C6B728C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11653E7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09DA641" w14:textId="1B90D56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10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D9F8639" w14:textId="656BC0A7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01D5D8" w14:textId="54261820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11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Inkubatory</w:t>
      </w:r>
      <w:r>
        <w:rPr>
          <w:bCs/>
          <w:sz w:val="22"/>
          <w:u w:val="single"/>
        </w:rPr>
        <w:t xml:space="preserve"> </w:t>
      </w:r>
    </w:p>
    <w:p w14:paraId="0A759F02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61B38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1AE98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503C18D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C25313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9DEC41C" w14:textId="77777777" w:rsidR="002E0FD4" w:rsidRPr="00F24E90" w:rsidRDefault="002E0FD4" w:rsidP="00742D03">
      <w:pPr>
        <w:numPr>
          <w:ilvl w:val="0"/>
          <w:numId w:val="3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2161C91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552E1F0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B25FF2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117A3BF" w14:textId="77777777" w:rsidR="002E0FD4" w:rsidRPr="00F24E90" w:rsidRDefault="002E0FD4" w:rsidP="00742D03">
      <w:pPr>
        <w:numPr>
          <w:ilvl w:val="0"/>
          <w:numId w:val="3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2F1D89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30FCD3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03F6F3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6C9AADCE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050AAF5A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5F5B86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EAF5348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71AB62A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6CB4E44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086347C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798523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996C14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7827F2B" w14:textId="19A079D2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11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71CAA35A" w14:textId="54786D93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7A85E30" w14:textId="5C2F42ED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</w:t>
      </w:r>
    </w:p>
    <w:p w14:paraId="0132111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8C53A12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51CBA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FDFE68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015E5F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3237306" w14:textId="77777777" w:rsidR="002E0FD4" w:rsidRPr="00F24E90" w:rsidRDefault="002E0FD4" w:rsidP="00742D03">
      <w:pPr>
        <w:numPr>
          <w:ilvl w:val="0"/>
          <w:numId w:val="3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200553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1D1127E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CBF4682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4100BA26" w14:textId="77777777" w:rsidR="002E0FD4" w:rsidRPr="00F24E90" w:rsidRDefault="002E0FD4" w:rsidP="00742D03">
      <w:pPr>
        <w:numPr>
          <w:ilvl w:val="0"/>
          <w:numId w:val="3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3F2243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B65093C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3E200ACE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6E4B49AA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955EDE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5093929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86BEAD2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F1C621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2EEAEF9B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05F6E77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C19EDF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39CABF46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218B03B" w14:textId="40E15EC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12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B107419" w14:textId="1C276068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3CA8653" w14:textId="27BE614B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</w:t>
      </w:r>
    </w:p>
    <w:p w14:paraId="1B90022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EB08B5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DF0A6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8A01F36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1DA411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D010853" w14:textId="77777777" w:rsidR="002E0FD4" w:rsidRPr="00F24E90" w:rsidRDefault="002E0FD4" w:rsidP="00742D03">
      <w:pPr>
        <w:numPr>
          <w:ilvl w:val="0"/>
          <w:numId w:val="40"/>
        </w:numPr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 xml:space="preserve">Koszt jednego przeglądu </w:t>
      </w:r>
    </w:p>
    <w:p w14:paraId="7BA9054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E3B9C28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FE262A6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AEF7C61" w14:textId="77777777" w:rsidR="002E0FD4" w:rsidRPr="00F24E90" w:rsidRDefault="002E0FD4" w:rsidP="00742D03">
      <w:pPr>
        <w:numPr>
          <w:ilvl w:val="0"/>
          <w:numId w:val="4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0837BAB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F2C0E3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82A0536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1F16A90F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3606004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35062C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DEB3B26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448F12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D574E09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7959A14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E8E3F1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32167A9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36ADA97" w14:textId="02EA62C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DAA353F" w14:textId="4DA738D0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9D29459" w14:textId="191F09A9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</w:t>
      </w:r>
    </w:p>
    <w:p w14:paraId="6E91D36D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B68E62B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52FD4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4CB57CC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7F4002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6B5D5B7" w14:textId="77777777" w:rsidR="002E0FD4" w:rsidRPr="00F24E90" w:rsidRDefault="002E0FD4" w:rsidP="00742D03">
      <w:pPr>
        <w:numPr>
          <w:ilvl w:val="0"/>
          <w:numId w:val="4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8D4C4B0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58A93C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0539B65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27D5FAF" w14:textId="77777777" w:rsidR="002E0FD4" w:rsidRPr="00F24E90" w:rsidRDefault="002E0FD4" w:rsidP="00742D03">
      <w:pPr>
        <w:numPr>
          <w:ilvl w:val="0"/>
          <w:numId w:val="4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ECCAF4A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D6D873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DEA3BCC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4E04FF10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30B9EFB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82D1BD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591C5F9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464A42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3F9EC3F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5E8E75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2FF756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D48D6B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E62686C" w14:textId="74DD11EF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</w:t>
      </w:r>
      <w:r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33B50BE" w14:textId="56C24593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011E540" w14:textId="77777777" w:rsidR="00826BC4" w:rsidRDefault="00826BC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8172DA2" w14:textId="6005F842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15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</w:t>
      </w:r>
    </w:p>
    <w:p w14:paraId="3C3E6C34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1C9E44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46518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B27F90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FD470C8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3F78EB5" w14:textId="77777777" w:rsidR="002E0FD4" w:rsidRPr="00F24E90" w:rsidRDefault="002E0FD4" w:rsidP="00742D03">
      <w:pPr>
        <w:numPr>
          <w:ilvl w:val="0"/>
          <w:numId w:val="4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B2A9EE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D1DF181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0C6E4EB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6948B302" w14:textId="77777777" w:rsidR="002E0FD4" w:rsidRPr="00F24E90" w:rsidRDefault="002E0FD4" w:rsidP="00742D03">
      <w:pPr>
        <w:numPr>
          <w:ilvl w:val="0"/>
          <w:numId w:val="4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50830F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64A4AF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B2BCA04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49F1C9D4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BD8A3B4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10D1A7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EBE0F0C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2C53E67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29BD82C1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64DF4F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57BA7852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7A6D987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6F3CD8F" w14:textId="543D3A73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75F4068B" w14:textId="33329B9D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E04DB7E" w14:textId="7CAB6B39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</w:t>
      </w:r>
    </w:p>
    <w:p w14:paraId="3B653BED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5B8D40E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ABF894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66BF0EC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6067F8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2581AC3" w14:textId="77777777" w:rsidR="002E0FD4" w:rsidRPr="00F24E90" w:rsidRDefault="002E0FD4" w:rsidP="00742D03">
      <w:pPr>
        <w:numPr>
          <w:ilvl w:val="0"/>
          <w:numId w:val="4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907A32C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50BC43F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F7488FF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04B84587" w14:textId="77777777" w:rsidR="002E0FD4" w:rsidRPr="00F24E90" w:rsidRDefault="002E0FD4" w:rsidP="00742D03">
      <w:pPr>
        <w:numPr>
          <w:ilvl w:val="0"/>
          <w:numId w:val="4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C5009EF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599F104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DBFDC1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46BAD62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1E75D9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3FD832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F9C61B5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7D5D12A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6A074F7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04B416DA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BDD6B1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860EB5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930B6EE" w14:textId="3792597A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16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7889281" w14:textId="573D5F0B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BEEB5F1" w14:textId="0A4A0E1B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</w:t>
      </w:r>
    </w:p>
    <w:p w14:paraId="0FC6CEA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F25F9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4A00E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31201C6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4DAF0E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E59B8CC" w14:textId="77777777" w:rsidR="002E0FD4" w:rsidRPr="00F24E90" w:rsidRDefault="002E0FD4" w:rsidP="00742D03">
      <w:pPr>
        <w:numPr>
          <w:ilvl w:val="0"/>
          <w:numId w:val="4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31337E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353C7C5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023B559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4F0D692" w14:textId="77777777" w:rsidR="002E0FD4" w:rsidRPr="00F24E90" w:rsidRDefault="002E0FD4" w:rsidP="00742D03">
      <w:pPr>
        <w:numPr>
          <w:ilvl w:val="0"/>
          <w:numId w:val="4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664849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93E9BB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E7E085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79D1486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0293A1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8A63CE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C7C2F41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732DC4A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DDF08A0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5AABA2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177209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722A50A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C649338" w14:textId="1E615DAA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17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68741437" w14:textId="560BD1D6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7871B53" w14:textId="572373F2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18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</w:t>
      </w:r>
    </w:p>
    <w:p w14:paraId="352FFFE4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D78A54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86920EE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42134A3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8ED137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A10127F" w14:textId="77777777" w:rsidR="002E0FD4" w:rsidRPr="00F24E90" w:rsidRDefault="002E0FD4" w:rsidP="00742D03">
      <w:pPr>
        <w:numPr>
          <w:ilvl w:val="0"/>
          <w:numId w:val="4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5A2654F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215530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71E15E6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283AC571" w14:textId="77777777" w:rsidR="002E0FD4" w:rsidRPr="00F24E90" w:rsidRDefault="002E0FD4" w:rsidP="00742D03">
      <w:pPr>
        <w:numPr>
          <w:ilvl w:val="0"/>
          <w:numId w:val="4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1B542F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1D65D1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7BE7135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009D206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23CB0CD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3FB96E9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7D3D3A5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246B3D68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411F77CD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F43D61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878989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8335F8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5BA45C1" w14:textId="34BB1FF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18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E7DE925" w14:textId="0623FCBC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E58ED57" w14:textId="41DF1C2F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19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</w:t>
      </w:r>
    </w:p>
    <w:p w14:paraId="649619BD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D6660AB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97676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A658D0A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4E0973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715157C" w14:textId="77777777" w:rsidR="002E0FD4" w:rsidRPr="00F24E90" w:rsidRDefault="002E0FD4" w:rsidP="00742D03">
      <w:pPr>
        <w:numPr>
          <w:ilvl w:val="0"/>
          <w:numId w:val="4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EE5F1FD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6815CBE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BCF92CE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53FC200" w14:textId="77777777" w:rsidR="002E0FD4" w:rsidRPr="00F24E90" w:rsidRDefault="002E0FD4" w:rsidP="00742D03">
      <w:pPr>
        <w:numPr>
          <w:ilvl w:val="0"/>
          <w:numId w:val="4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A0259B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73766B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36B5F27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92E469E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F57E10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795FD9BF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D317449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1D47171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4B4ECAD1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8C7838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90C9B9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3B9E4B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D8934A6" w14:textId="1AE76E94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19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DA36867" w14:textId="27491736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7CFEEBB" w14:textId="5894AEAE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20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Wiertarki chirurgiczne</w:t>
      </w:r>
      <w:r>
        <w:rPr>
          <w:bCs/>
          <w:sz w:val="22"/>
          <w:u w:val="single"/>
        </w:rPr>
        <w:t xml:space="preserve"> </w:t>
      </w:r>
    </w:p>
    <w:p w14:paraId="0F0669C8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14DC1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F4B8425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F193E9A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6839ED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2728D7C" w14:textId="77777777" w:rsidR="002E0FD4" w:rsidRPr="00F24E90" w:rsidRDefault="002E0FD4" w:rsidP="00742D03">
      <w:pPr>
        <w:numPr>
          <w:ilvl w:val="0"/>
          <w:numId w:val="4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AA718F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8D37EE6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brutto: ………..</w:t>
      </w:r>
    </w:p>
    <w:p w14:paraId="74B82960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8183053" w14:textId="77777777" w:rsidR="002E0FD4" w:rsidRPr="00F24E90" w:rsidRDefault="002E0FD4" w:rsidP="00742D03">
      <w:pPr>
        <w:numPr>
          <w:ilvl w:val="0"/>
          <w:numId w:val="4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302C21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BDC88FB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67FC77F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F152377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38FE34EB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B40E70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3ECA2BB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382BC4F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22EFF56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006390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C73AA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B23145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BCFC2AB" w14:textId="47492648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20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A0C27D1" w14:textId="5AFE266C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F847ED0" w14:textId="13120DA9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21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Wiertarki chirurgiczne</w:t>
      </w:r>
      <w:r>
        <w:rPr>
          <w:bCs/>
          <w:sz w:val="22"/>
          <w:u w:val="single"/>
        </w:rPr>
        <w:t xml:space="preserve"> </w:t>
      </w:r>
    </w:p>
    <w:p w14:paraId="4901D96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FE9EFB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125FD7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79A8DB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B4F9F3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89CE485" w14:textId="77777777" w:rsidR="002E0FD4" w:rsidRPr="00F24E90" w:rsidRDefault="002E0FD4" w:rsidP="00742D03">
      <w:pPr>
        <w:numPr>
          <w:ilvl w:val="0"/>
          <w:numId w:val="4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5F77160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0C5260D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65180B7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1FC3A49B" w14:textId="77777777" w:rsidR="002E0FD4" w:rsidRPr="00F24E90" w:rsidRDefault="002E0FD4" w:rsidP="00742D03">
      <w:pPr>
        <w:numPr>
          <w:ilvl w:val="0"/>
          <w:numId w:val="4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F8E8F2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B16E69C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899AE2D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ABBB8B9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EAA4E2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6855EE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596007D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69D5C9A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DF66BB1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18E46C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3A3E4C8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030BE4F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A5C8BFB" w14:textId="08DBC6A3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21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6314D593" w14:textId="77777777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4"/>
    <w:bookmarkEnd w:id="6"/>
    <w:p w14:paraId="06BE98D9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8FA661E" w14:textId="77777777" w:rsidR="00CA7C6C" w:rsidRDefault="00CA7C6C">
      <w:pPr>
        <w:spacing w:line="360" w:lineRule="auto"/>
        <w:ind w:hanging="284"/>
        <w:jc w:val="both"/>
      </w:pPr>
    </w:p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OŚWIADCZAMY</w:t>
      </w:r>
      <w:r w:rsidRPr="00281DC6">
        <w:rPr>
          <w:sz w:val="22"/>
        </w:rPr>
        <w:t>, że:</w:t>
      </w:r>
    </w:p>
    <w:p w14:paraId="59A308E1" w14:textId="0D5E2C5D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</w:t>
      </w:r>
      <w:r w:rsidR="008802BC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br/>
        <w:t>(tu: w szczególności uprawnienia do podpisywania/zatwierdzenia testów prądowych)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45A79B7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0A969" w14:textId="77777777" w:rsidR="00613B65" w:rsidRDefault="00613B65">
      <w:r>
        <w:separator/>
      </w:r>
    </w:p>
  </w:endnote>
  <w:endnote w:type="continuationSeparator" w:id="0">
    <w:p w14:paraId="3434909B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B0578" w14:textId="77777777" w:rsidR="00613B65" w:rsidRDefault="00613B65">
      <w:r>
        <w:separator/>
      </w:r>
    </w:p>
  </w:footnote>
  <w:footnote w:type="continuationSeparator" w:id="0">
    <w:p w14:paraId="2DB79B8C" w14:textId="77777777" w:rsidR="00613B65" w:rsidRDefault="00613B65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53B68251" w:rsidR="00D74BC1" w:rsidRDefault="00281DC6">
    <w:pPr>
      <w:pStyle w:val="Nagwek"/>
    </w:pPr>
    <w:r>
      <w:t>Znak sprawy: SZW/DZP/</w:t>
    </w:r>
    <w:r w:rsidR="00D10B2A">
      <w:t>5</w:t>
    </w:r>
    <w:r w:rsidR="00F95D5E">
      <w:t>8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E50D5A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6440FE9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8FE1BF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CDF03DE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E224DF6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5E4C9F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96023C5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AAE4296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BCD440A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16F4CC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457647B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59B772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59F7D6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6682C77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2B1B646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14C6E1E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5CF7F28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B3406B5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33761A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640445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ADB7CA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1F163B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55C7C7A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713295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8882F9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E576C3B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EF234A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33C43E0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3532762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6E405F2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9631852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F54154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1"/>
  </w:num>
  <w:num w:numId="2">
    <w:abstractNumId w:val="40"/>
  </w:num>
  <w:num w:numId="3">
    <w:abstractNumId w:val="21"/>
  </w:num>
  <w:num w:numId="4">
    <w:abstractNumId w:val="22"/>
  </w:num>
  <w:num w:numId="5">
    <w:abstractNumId w:val="46"/>
  </w:num>
  <w:num w:numId="6">
    <w:abstractNumId w:val="42"/>
  </w:num>
  <w:num w:numId="7">
    <w:abstractNumId w:val="1"/>
  </w:num>
  <w:num w:numId="8">
    <w:abstractNumId w:val="0"/>
  </w:num>
  <w:num w:numId="9">
    <w:abstractNumId w:val="29"/>
  </w:num>
  <w:num w:numId="10">
    <w:abstractNumId w:val="18"/>
  </w:num>
  <w:num w:numId="11">
    <w:abstractNumId w:val="45"/>
  </w:num>
  <w:num w:numId="12">
    <w:abstractNumId w:val="5"/>
  </w:num>
  <w:num w:numId="13">
    <w:abstractNumId w:val="19"/>
  </w:num>
  <w:num w:numId="14">
    <w:abstractNumId w:val="12"/>
  </w:num>
  <w:num w:numId="15">
    <w:abstractNumId w:val="35"/>
  </w:num>
  <w:num w:numId="16">
    <w:abstractNumId w:val="27"/>
  </w:num>
  <w:num w:numId="17">
    <w:abstractNumId w:val="30"/>
  </w:num>
  <w:num w:numId="18">
    <w:abstractNumId w:val="6"/>
  </w:num>
  <w:num w:numId="19">
    <w:abstractNumId w:val="43"/>
  </w:num>
  <w:num w:numId="20">
    <w:abstractNumId w:val="34"/>
  </w:num>
  <w:num w:numId="21">
    <w:abstractNumId w:val="4"/>
  </w:num>
  <w:num w:numId="22">
    <w:abstractNumId w:val="38"/>
  </w:num>
  <w:num w:numId="23">
    <w:abstractNumId w:val="20"/>
  </w:num>
  <w:num w:numId="24">
    <w:abstractNumId w:val="16"/>
  </w:num>
  <w:num w:numId="25">
    <w:abstractNumId w:val="47"/>
  </w:num>
  <w:num w:numId="26">
    <w:abstractNumId w:val="28"/>
  </w:num>
  <w:num w:numId="27">
    <w:abstractNumId w:val="37"/>
  </w:num>
  <w:num w:numId="28">
    <w:abstractNumId w:val="15"/>
  </w:num>
  <w:num w:numId="29">
    <w:abstractNumId w:val="31"/>
  </w:num>
  <w:num w:numId="30">
    <w:abstractNumId w:val="26"/>
  </w:num>
  <w:num w:numId="31">
    <w:abstractNumId w:val="33"/>
  </w:num>
  <w:num w:numId="32">
    <w:abstractNumId w:val="13"/>
  </w:num>
  <w:num w:numId="33">
    <w:abstractNumId w:val="9"/>
  </w:num>
  <w:num w:numId="34">
    <w:abstractNumId w:val="39"/>
  </w:num>
  <w:num w:numId="35">
    <w:abstractNumId w:val="25"/>
  </w:num>
  <w:num w:numId="36">
    <w:abstractNumId w:val="44"/>
  </w:num>
  <w:num w:numId="37">
    <w:abstractNumId w:val="17"/>
  </w:num>
  <w:num w:numId="38">
    <w:abstractNumId w:val="8"/>
  </w:num>
  <w:num w:numId="39">
    <w:abstractNumId w:val="14"/>
  </w:num>
  <w:num w:numId="40">
    <w:abstractNumId w:val="7"/>
  </w:num>
  <w:num w:numId="41">
    <w:abstractNumId w:val="10"/>
  </w:num>
  <w:num w:numId="42">
    <w:abstractNumId w:val="23"/>
  </w:num>
  <w:num w:numId="43">
    <w:abstractNumId w:val="24"/>
  </w:num>
  <w:num w:numId="44">
    <w:abstractNumId w:val="3"/>
  </w:num>
  <w:num w:numId="45">
    <w:abstractNumId w:val="2"/>
  </w:num>
  <w:num w:numId="46">
    <w:abstractNumId w:val="36"/>
  </w:num>
  <w:num w:numId="47">
    <w:abstractNumId w:val="32"/>
  </w:num>
  <w:num w:numId="48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7124"/>
    <w:rsid w:val="00071FE3"/>
    <w:rsid w:val="0018410E"/>
    <w:rsid w:val="00281DC6"/>
    <w:rsid w:val="002D0B11"/>
    <w:rsid w:val="002E0FD4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613B65"/>
    <w:rsid w:val="0068364D"/>
    <w:rsid w:val="006929C9"/>
    <w:rsid w:val="00740C0B"/>
    <w:rsid w:val="00742D03"/>
    <w:rsid w:val="007717C3"/>
    <w:rsid w:val="007D1797"/>
    <w:rsid w:val="00813379"/>
    <w:rsid w:val="00826BC4"/>
    <w:rsid w:val="008802BC"/>
    <w:rsid w:val="00942685"/>
    <w:rsid w:val="009E5297"/>
    <w:rsid w:val="00A35DA2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710C9"/>
    <w:rsid w:val="00D74BC1"/>
    <w:rsid w:val="00E93CBB"/>
    <w:rsid w:val="00F24E90"/>
    <w:rsid w:val="00F2537A"/>
    <w:rsid w:val="00F95D5E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103</TotalTime>
  <Pages>15</Pages>
  <Words>4820</Words>
  <Characters>28924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28</cp:revision>
  <cp:lastPrinted>2007-10-05T06:59:00Z</cp:lastPrinted>
  <dcterms:created xsi:type="dcterms:W3CDTF">2021-03-29T09:37:00Z</dcterms:created>
  <dcterms:modified xsi:type="dcterms:W3CDTF">2021-09-21T07:17:00Z</dcterms:modified>
</cp:coreProperties>
</file>