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17514" w14:textId="059F5529" w:rsidR="006A5DF1" w:rsidRPr="001924E0" w:rsidRDefault="00173F99" w:rsidP="006A5DF1">
      <w:pPr>
        <w:spacing w:after="240"/>
        <w:jc w:val="right"/>
        <w:rPr>
          <w:sz w:val="22"/>
          <w:szCs w:val="22"/>
        </w:rPr>
      </w:pPr>
      <w:r w:rsidRPr="001924E0">
        <w:rPr>
          <w:sz w:val="22"/>
          <w:szCs w:val="22"/>
        </w:rPr>
        <w:t>Poznań</w:t>
      </w:r>
      <w:r w:rsidR="006A5DF1" w:rsidRPr="001924E0">
        <w:rPr>
          <w:sz w:val="22"/>
          <w:szCs w:val="22"/>
        </w:rPr>
        <w:t xml:space="preserve"> dnia: </w:t>
      </w:r>
      <w:r w:rsidRPr="001924E0">
        <w:rPr>
          <w:sz w:val="22"/>
          <w:szCs w:val="22"/>
        </w:rPr>
        <w:t>2021-09-</w:t>
      </w:r>
      <w:r w:rsidR="00E268C5">
        <w:rPr>
          <w:sz w:val="22"/>
          <w:szCs w:val="22"/>
        </w:rPr>
        <w:t>21</w:t>
      </w:r>
    </w:p>
    <w:p w14:paraId="77252B59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7FCE02D" w14:textId="77777777" w:rsidR="00173F99" w:rsidRPr="00173F99" w:rsidRDefault="00173F99" w:rsidP="006A5DF1">
      <w:pPr>
        <w:rPr>
          <w:b/>
          <w:bCs/>
          <w:sz w:val="22"/>
          <w:szCs w:val="22"/>
        </w:rPr>
      </w:pPr>
      <w:r w:rsidRPr="00173F99">
        <w:rPr>
          <w:b/>
          <w:bCs/>
          <w:sz w:val="22"/>
          <w:szCs w:val="22"/>
        </w:rPr>
        <w:t>Szpital Wojewódzki w Poznaniu</w:t>
      </w:r>
    </w:p>
    <w:p w14:paraId="6B311F72" w14:textId="77777777" w:rsidR="006A5DF1" w:rsidRPr="00D91931" w:rsidRDefault="00173F99" w:rsidP="006A5DF1">
      <w:pPr>
        <w:rPr>
          <w:b/>
          <w:bCs/>
          <w:sz w:val="22"/>
          <w:szCs w:val="22"/>
        </w:rPr>
      </w:pPr>
      <w:r w:rsidRPr="00173F99">
        <w:rPr>
          <w:b/>
          <w:bCs/>
          <w:sz w:val="22"/>
          <w:szCs w:val="22"/>
        </w:rPr>
        <w:t>Dział Zamówień Publicznych</w:t>
      </w:r>
    </w:p>
    <w:p w14:paraId="56905757" w14:textId="46D7F297" w:rsidR="006A5DF1" w:rsidRPr="00BD5546" w:rsidRDefault="00A15FA3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73F99" w:rsidRPr="00173F99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173F99" w:rsidRPr="00173F99">
        <w:rPr>
          <w:sz w:val="22"/>
          <w:szCs w:val="22"/>
        </w:rPr>
        <w:t>7/19</w:t>
      </w:r>
    </w:p>
    <w:p w14:paraId="7A73996A" w14:textId="77777777" w:rsidR="006A5DF1" w:rsidRPr="00BD5546" w:rsidRDefault="00173F99" w:rsidP="006A5DF1">
      <w:pPr>
        <w:rPr>
          <w:sz w:val="22"/>
          <w:szCs w:val="22"/>
        </w:rPr>
      </w:pPr>
      <w:r w:rsidRPr="00173F99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173F99">
        <w:rPr>
          <w:sz w:val="22"/>
          <w:szCs w:val="22"/>
        </w:rPr>
        <w:t>Poznań</w:t>
      </w:r>
    </w:p>
    <w:p w14:paraId="28844C9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7A186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067345" w14:textId="1DC58494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2380E7B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466CE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FCC21A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533A75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9A75367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3762F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65B420" w14:textId="77777777" w:rsidR="00E268C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268C5">
        <w:rPr>
          <w:rFonts w:ascii="Times New Roman" w:hAnsi="Times New Roman"/>
          <w:szCs w:val="28"/>
        </w:rPr>
        <w:t xml:space="preserve"> – </w:t>
      </w:r>
    </w:p>
    <w:p w14:paraId="3EDD9C8A" w14:textId="315E5302" w:rsidR="00632C3C" w:rsidRPr="006A5DF1" w:rsidRDefault="00E268C5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268C5">
        <w:rPr>
          <w:rFonts w:ascii="Times New Roman" w:hAnsi="Times New Roman"/>
          <w:color w:val="FF0000"/>
          <w:szCs w:val="28"/>
        </w:rPr>
        <w:t xml:space="preserve">SPROSTOWANIE DO PYTANIA </w:t>
      </w:r>
      <w:r w:rsidRPr="00E268C5">
        <w:rPr>
          <w:rFonts w:ascii="Times New Roman" w:hAnsi="Times New Roman"/>
          <w:color w:val="FF0000"/>
          <w:szCs w:val="28"/>
        </w:rPr>
        <w:br/>
        <w:t>NR 6, 7, 8</w:t>
      </w:r>
      <w:r>
        <w:rPr>
          <w:rFonts w:ascii="Times New Roman" w:hAnsi="Times New Roman"/>
          <w:color w:val="FF0000"/>
          <w:szCs w:val="28"/>
        </w:rPr>
        <w:t>, 9</w:t>
      </w:r>
    </w:p>
    <w:p w14:paraId="56CB340C" w14:textId="3D7BECD8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73F99" w:rsidRPr="00173F99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73F99" w:rsidRPr="00173F99">
        <w:rPr>
          <w:b/>
          <w:bCs/>
          <w:sz w:val="22"/>
          <w:szCs w:val="22"/>
        </w:rPr>
        <w:t>Zakup aparatury medycznej, stołu operacyjnego ogólnochirurgicznego oraz monitora operacyjnego FULL HD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73F99" w:rsidRPr="00173F99">
        <w:rPr>
          <w:b/>
          <w:sz w:val="22"/>
          <w:szCs w:val="22"/>
        </w:rPr>
        <w:t>SZW/DZP/51/2021</w:t>
      </w:r>
    </w:p>
    <w:p w14:paraId="4C988900" w14:textId="77777777" w:rsidR="00173F99" w:rsidRPr="00173F99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73F99" w:rsidRPr="00173F99">
        <w:rPr>
          <w:b/>
          <w:sz w:val="22"/>
          <w:szCs w:val="22"/>
        </w:rPr>
        <w:t>Szpital Wojewódzki w Poznaniu</w:t>
      </w:r>
    </w:p>
    <w:p w14:paraId="12CC9A45" w14:textId="09C79CB2" w:rsidR="0012774F" w:rsidRPr="006A5DF1" w:rsidRDefault="00173F99" w:rsidP="00D8461B">
      <w:pPr>
        <w:spacing w:after="240" w:line="276" w:lineRule="auto"/>
        <w:jc w:val="both"/>
        <w:rPr>
          <w:sz w:val="22"/>
          <w:szCs w:val="22"/>
        </w:rPr>
      </w:pPr>
      <w:r w:rsidRPr="00173F99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173F99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1841A3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E268C5">
        <w:rPr>
          <w:sz w:val="22"/>
          <w:szCs w:val="22"/>
        </w:rPr>
        <w:t xml:space="preserve"> </w:t>
      </w:r>
      <w:r w:rsidR="00201566">
        <w:rPr>
          <w:bCs/>
          <w:sz w:val="22"/>
          <w:szCs w:val="22"/>
          <w:lang w:eastAsia="ar-SA"/>
        </w:rPr>
        <w:t xml:space="preserve"> jednocześnie dokonując </w:t>
      </w:r>
      <w:r w:rsidR="00201566">
        <w:rPr>
          <w:b/>
          <w:sz w:val="22"/>
          <w:szCs w:val="22"/>
          <w:u w:val="single"/>
          <w:lang w:eastAsia="ar-SA"/>
        </w:rPr>
        <w:t>modyfikacji</w:t>
      </w:r>
      <w:r w:rsidR="00201566">
        <w:rPr>
          <w:bCs/>
          <w:sz w:val="22"/>
          <w:szCs w:val="22"/>
          <w:lang w:eastAsia="ar-SA"/>
        </w:rPr>
        <w:t xml:space="preserve"> SWZ </w:t>
      </w:r>
      <w:r w:rsidR="00201566" w:rsidRPr="001E2618">
        <w:rPr>
          <w:bCs/>
          <w:sz w:val="22"/>
          <w:szCs w:val="22"/>
          <w:lang w:eastAsia="ar-SA"/>
        </w:rPr>
        <w:t xml:space="preserve">w zakresie Projektu umowy stanowiącego załącznik nr </w:t>
      </w:r>
      <w:r w:rsidR="00201566">
        <w:rPr>
          <w:bCs/>
          <w:sz w:val="22"/>
          <w:szCs w:val="22"/>
          <w:lang w:eastAsia="ar-SA"/>
        </w:rPr>
        <w:t>4</w:t>
      </w:r>
      <w:r w:rsidR="00201566" w:rsidRPr="001E2618">
        <w:rPr>
          <w:bCs/>
          <w:sz w:val="22"/>
          <w:szCs w:val="22"/>
          <w:lang w:eastAsia="ar-SA"/>
        </w:rPr>
        <w:t xml:space="preserve"> </w:t>
      </w:r>
      <w:r w:rsidR="000D6116">
        <w:rPr>
          <w:bCs/>
          <w:sz w:val="22"/>
          <w:szCs w:val="22"/>
          <w:lang w:eastAsia="ar-SA"/>
        </w:rPr>
        <w:br/>
      </w:r>
      <w:r w:rsidR="00201566" w:rsidRPr="001E2618">
        <w:rPr>
          <w:bCs/>
          <w:sz w:val="22"/>
          <w:szCs w:val="22"/>
          <w:lang w:eastAsia="ar-SA"/>
        </w:rPr>
        <w:t>do SWZ</w:t>
      </w:r>
      <w:r w:rsidR="00E268C5">
        <w:rPr>
          <w:bCs/>
          <w:sz w:val="22"/>
          <w:szCs w:val="22"/>
          <w:lang w:eastAsia="ar-SA"/>
        </w:rPr>
        <w:t xml:space="preserve"> adekwatnie do pytania</w:t>
      </w:r>
      <w:r w:rsidR="002F54B1">
        <w:rPr>
          <w:bCs/>
          <w:sz w:val="22"/>
          <w:szCs w:val="22"/>
          <w:lang w:eastAsia="ar-SA"/>
        </w:rPr>
        <w:t xml:space="preserve"> i udzielonej odpowiedzi </w:t>
      </w:r>
      <w:r w:rsidR="00E268C5">
        <w:rPr>
          <w:bCs/>
          <w:sz w:val="22"/>
          <w:szCs w:val="22"/>
          <w:lang w:eastAsia="ar-SA"/>
        </w:rPr>
        <w:t>nr 6, 7, 8, 9 z dnia 13.09.2021 r.</w:t>
      </w:r>
      <w:r w:rsidR="00201566" w:rsidRPr="001E261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73F99" w:rsidRPr="006A5DF1" w14:paraId="76C25C1B" w14:textId="77777777" w:rsidTr="00CA148D">
        <w:tc>
          <w:tcPr>
            <w:tcW w:w="9356" w:type="dxa"/>
            <w:shd w:val="clear" w:color="auto" w:fill="auto"/>
          </w:tcPr>
          <w:p w14:paraId="2E6B39A8" w14:textId="628FA29E" w:rsidR="001841A3" w:rsidRDefault="001841A3" w:rsidP="00910BBD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4280C5B" w14:textId="20B15B1C" w:rsidR="003A1C93" w:rsidRPr="001924E0" w:rsidRDefault="003A1C93" w:rsidP="003A1C9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924E0">
              <w:rPr>
                <w:b/>
                <w:bCs/>
                <w:sz w:val="22"/>
                <w:szCs w:val="22"/>
              </w:rPr>
              <w:t>Pytanie nr 6</w:t>
            </w:r>
          </w:p>
          <w:p w14:paraId="7F6ED6B9" w14:textId="77777777" w:rsidR="003A1C93" w:rsidRPr="001924E0" w:rsidRDefault="003A1C93" w:rsidP="003A1C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24E0">
              <w:rPr>
                <w:sz w:val="22"/>
                <w:szCs w:val="22"/>
              </w:rPr>
              <w:t xml:space="preserve">Czy opisana w § 7 pkt. 5 Załącznika nr 4 do SWZ (wzór umowy) - "opieka serwisowa w okresie pogwarancyjnym" stanowi integralną część zamówienia w w/w postępowaniu o zamówienie publiczne w rozumieniu definicji z art. 7 pkt 32 </w:t>
            </w:r>
            <w:proofErr w:type="spellStart"/>
            <w:r w:rsidRPr="001924E0">
              <w:rPr>
                <w:sz w:val="22"/>
                <w:szCs w:val="22"/>
              </w:rPr>
              <w:t>p.z.p</w:t>
            </w:r>
            <w:proofErr w:type="spellEnd"/>
            <w:r w:rsidRPr="001924E0">
              <w:rPr>
                <w:sz w:val="22"/>
                <w:szCs w:val="22"/>
              </w:rPr>
              <w:t>.?</w:t>
            </w:r>
          </w:p>
          <w:p w14:paraId="32CC72A8" w14:textId="77777777" w:rsidR="00E268C5" w:rsidRDefault="00E268C5" w:rsidP="00E268C5">
            <w:pPr>
              <w:spacing w:after="4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 w:rsidRPr="001924E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 w:rsidRPr="001924E0">
              <w:rPr>
                <w:sz w:val="22"/>
                <w:szCs w:val="22"/>
              </w:rPr>
              <w:t xml:space="preserve">Opieka serwisowa pogwarancyjna nie stanowi integralnej części zamówienia. </w:t>
            </w:r>
            <w:r>
              <w:rPr>
                <w:color w:val="FF0000"/>
                <w:sz w:val="22"/>
                <w:szCs w:val="22"/>
              </w:rPr>
              <w:t>W ZWIĄZKU Z POWYŻSZYM ZAMAWIAJĄCY WYKREŚLA  ZAPIS ,,</w:t>
            </w:r>
            <w:r w:rsidRPr="001924E0">
              <w:rPr>
                <w:sz w:val="22"/>
                <w:szCs w:val="22"/>
              </w:rPr>
              <w:t xml:space="preserve"> dostępność części zamiennych przez okres min. 8 lat po upływie okresu gwarancji</w:t>
            </w:r>
            <w:r>
              <w:rPr>
                <w:color w:val="FF0000"/>
                <w:sz w:val="22"/>
                <w:szCs w:val="22"/>
              </w:rPr>
              <w:t>”, W NASTĘPSTWIE CZEGO &amp; 7 PKT. 20 PROJEKTU UMOWY STANOWIĄCEGO ZAŁACZNIK NR 4 DO SWZ OTRZYMUJE NASTĘPUJĄCE BRZMIENIE:</w:t>
            </w:r>
          </w:p>
          <w:p w14:paraId="68575897" w14:textId="77777777" w:rsidR="00E268C5" w:rsidRPr="00E268C5" w:rsidRDefault="00E268C5" w:rsidP="00E268C5">
            <w:pPr>
              <w:spacing w:after="40"/>
              <w:ind w:left="30" w:right="-72"/>
              <w:jc w:val="both"/>
              <w:rPr>
                <w:color w:val="FF0000"/>
                <w:sz w:val="24"/>
                <w:szCs w:val="24"/>
              </w:rPr>
            </w:pPr>
            <w:r w:rsidRPr="00E268C5">
              <w:rPr>
                <w:b/>
                <w:bCs/>
                <w:sz w:val="24"/>
                <w:szCs w:val="24"/>
              </w:rPr>
              <w:lastRenderedPageBreak/>
              <w:t>,,</w:t>
            </w:r>
            <w:r w:rsidRPr="00E268C5">
              <w:rPr>
                <w:sz w:val="24"/>
                <w:szCs w:val="24"/>
              </w:rPr>
              <w:t xml:space="preserve"> Wykonawca zapewnia dostępność części zamiennych przez okres min. 8 lat po upływie okresu gwarancji”</w:t>
            </w:r>
          </w:p>
          <w:p w14:paraId="0D9EA8B5" w14:textId="77777777" w:rsidR="003A1C93" w:rsidRDefault="003A1C93" w:rsidP="003A1C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ABAF216" w14:textId="762BAE24" w:rsidR="003A1C93" w:rsidRPr="001924E0" w:rsidRDefault="003A1C93" w:rsidP="003A1C9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924E0">
              <w:rPr>
                <w:b/>
                <w:bCs/>
                <w:sz w:val="22"/>
                <w:szCs w:val="22"/>
              </w:rPr>
              <w:t>Pytanie nr 7</w:t>
            </w:r>
          </w:p>
          <w:p w14:paraId="10E5F0AA" w14:textId="418CB2DB" w:rsidR="003A1C93" w:rsidRPr="001924E0" w:rsidRDefault="003A1C93" w:rsidP="003A1C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24E0">
              <w:rPr>
                <w:sz w:val="22"/>
                <w:szCs w:val="22"/>
              </w:rPr>
              <w:t xml:space="preserve">Czy w sytuacji, gdy "opieka serwisowa w okresie pogwarancyjnym" opisana w § 7 pkt. 5 Załącznika </w:t>
            </w:r>
            <w:r w:rsidRPr="001924E0">
              <w:rPr>
                <w:sz w:val="22"/>
                <w:szCs w:val="22"/>
              </w:rPr>
              <w:br/>
              <w:t xml:space="preserve">nr 4 do SWZ (wzór umowy) w zadaniu nr 4 jest zdaniem Zamawiającego częścią zamówienia </w:t>
            </w:r>
            <w:r w:rsidRPr="001924E0">
              <w:rPr>
                <w:sz w:val="22"/>
                <w:szCs w:val="22"/>
              </w:rPr>
              <w:br/>
              <w:t xml:space="preserve">w rozumieniu definicji z art. 7 pkt 32 </w:t>
            </w:r>
            <w:proofErr w:type="spellStart"/>
            <w:r w:rsidRPr="001924E0">
              <w:rPr>
                <w:sz w:val="22"/>
                <w:szCs w:val="22"/>
              </w:rPr>
              <w:t>p.z.p</w:t>
            </w:r>
            <w:proofErr w:type="spellEnd"/>
            <w:r w:rsidRPr="001924E0">
              <w:rPr>
                <w:sz w:val="22"/>
                <w:szCs w:val="22"/>
              </w:rPr>
              <w:t>., należy przyjąć, że w związku z warunkiem z § 7 pkt. 20 Załącznika nr 4 do SWZ (dostępność części zamiennych przez okres min. 8 lat po upływie okresu gwarancji) umowa z wykonawcą zostanie zawarta na co najmniej 10 lat ?</w:t>
            </w:r>
          </w:p>
          <w:p w14:paraId="27B53195" w14:textId="3E0852DD" w:rsidR="001924E0" w:rsidRDefault="001924E0" w:rsidP="001924E0">
            <w:pPr>
              <w:spacing w:after="4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 w:rsidRPr="001924E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 w:rsidRPr="001924E0">
              <w:rPr>
                <w:sz w:val="22"/>
                <w:szCs w:val="22"/>
              </w:rPr>
              <w:t xml:space="preserve">Opieka serwisowa pogwarancyjna nie stanowi integralnej części zamówienia. </w:t>
            </w:r>
            <w:r w:rsidR="00E268C5">
              <w:rPr>
                <w:color w:val="FF0000"/>
                <w:sz w:val="22"/>
                <w:szCs w:val="22"/>
              </w:rPr>
              <w:t>W ZWIĄZKU Z POWYŻSZYM ZAMAWIAJĄCY WYKREŚLA  ZAPIS ,,</w:t>
            </w:r>
            <w:r w:rsidR="00E268C5" w:rsidRPr="001924E0">
              <w:rPr>
                <w:sz w:val="22"/>
                <w:szCs w:val="22"/>
              </w:rPr>
              <w:t xml:space="preserve"> </w:t>
            </w:r>
            <w:r w:rsidR="00E268C5" w:rsidRPr="001924E0">
              <w:rPr>
                <w:sz w:val="22"/>
                <w:szCs w:val="22"/>
              </w:rPr>
              <w:t>dostępność części zamiennych przez okres min. 8 lat po upływie okresu gwarancji</w:t>
            </w:r>
            <w:r w:rsidR="00E268C5">
              <w:rPr>
                <w:color w:val="FF0000"/>
                <w:sz w:val="22"/>
                <w:szCs w:val="22"/>
              </w:rPr>
              <w:t>”, W NASTĘPSTWIE CZEGO &amp; 7 PKT. 20 PROJEKTU UMOWY STANOWIĄCEGO ZAŁACZNIK NR 4 DO SWZ OTRZYMUJE NASTĘPUJĄCE BRZMIENIE:</w:t>
            </w:r>
          </w:p>
          <w:p w14:paraId="3A3947F2" w14:textId="6F2CB6CB" w:rsidR="00E268C5" w:rsidRPr="00E268C5" w:rsidRDefault="00E268C5" w:rsidP="001924E0">
            <w:pPr>
              <w:spacing w:after="40"/>
              <w:ind w:left="30" w:right="-72"/>
              <w:jc w:val="both"/>
              <w:rPr>
                <w:color w:val="FF0000"/>
                <w:sz w:val="24"/>
                <w:szCs w:val="24"/>
              </w:rPr>
            </w:pPr>
            <w:r w:rsidRPr="00E268C5">
              <w:rPr>
                <w:b/>
                <w:bCs/>
                <w:sz w:val="24"/>
                <w:szCs w:val="24"/>
              </w:rPr>
              <w:t>,,</w:t>
            </w:r>
            <w:r w:rsidRPr="00E268C5">
              <w:rPr>
                <w:sz w:val="24"/>
                <w:szCs w:val="24"/>
              </w:rPr>
              <w:t xml:space="preserve"> </w:t>
            </w:r>
            <w:r w:rsidRPr="00E268C5">
              <w:rPr>
                <w:sz w:val="24"/>
                <w:szCs w:val="24"/>
              </w:rPr>
              <w:t>Wykonawca zapewnia dostępność części zamiennych przez okres min. 8 lat po upływie okresu gwarancji</w:t>
            </w:r>
            <w:r w:rsidRPr="00E268C5">
              <w:rPr>
                <w:sz w:val="24"/>
                <w:szCs w:val="24"/>
              </w:rPr>
              <w:t>”</w:t>
            </w:r>
          </w:p>
          <w:p w14:paraId="3AA62999" w14:textId="77777777" w:rsidR="003A1C93" w:rsidRDefault="003A1C93" w:rsidP="003A1C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3969E6A" w14:textId="2D0B43C3" w:rsidR="003A1C93" w:rsidRPr="001924E0" w:rsidRDefault="003A1C93" w:rsidP="003A1C9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924E0">
              <w:rPr>
                <w:b/>
                <w:bCs/>
                <w:sz w:val="22"/>
                <w:szCs w:val="22"/>
              </w:rPr>
              <w:t>Pytanie nr 8</w:t>
            </w:r>
          </w:p>
          <w:p w14:paraId="1447F518" w14:textId="63E35F29" w:rsidR="003A1C93" w:rsidRPr="001924E0" w:rsidRDefault="003A1C93" w:rsidP="003A1C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24E0">
              <w:rPr>
                <w:sz w:val="22"/>
                <w:szCs w:val="22"/>
              </w:rPr>
              <w:t xml:space="preserve">Czy Zamawiający wymaga wobec warunku przez niego opisanego w § 7 pkt. 20 Załącznika nr 4 </w:t>
            </w:r>
            <w:r w:rsidRPr="001924E0">
              <w:rPr>
                <w:sz w:val="22"/>
                <w:szCs w:val="22"/>
              </w:rPr>
              <w:br/>
              <w:t xml:space="preserve">do SWZ (wzór umowy) w zadaniu nr 4 uwzględnienia w cennie oferty każdego wykonawcy, </w:t>
            </w:r>
            <w:r w:rsidRPr="001924E0">
              <w:rPr>
                <w:sz w:val="22"/>
                <w:szCs w:val="22"/>
              </w:rPr>
              <w:br/>
              <w:t>bez względu na to czy jest on producentem czy tylko dystrybutorem, kosztów utrzymania/zapewnienia co najmniej 8-io letniego serwisu pogwarancyjnego, w tym wszystkich bez wyjątku możliwych części zamiennych w tym okresie ?</w:t>
            </w:r>
          </w:p>
          <w:p w14:paraId="5244478E" w14:textId="77777777" w:rsidR="00E268C5" w:rsidRDefault="00E268C5" w:rsidP="00E268C5">
            <w:pPr>
              <w:spacing w:after="4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 w:rsidRPr="001924E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 w:rsidRPr="001924E0">
              <w:rPr>
                <w:sz w:val="22"/>
                <w:szCs w:val="22"/>
              </w:rPr>
              <w:t xml:space="preserve">Opieka serwisowa pogwarancyjna nie stanowi integralnej części zamówienia. </w:t>
            </w:r>
            <w:r>
              <w:rPr>
                <w:color w:val="FF0000"/>
                <w:sz w:val="22"/>
                <w:szCs w:val="22"/>
              </w:rPr>
              <w:t>W ZWIĄZKU Z POWYŻSZYM ZAMAWIAJĄCY WYKREŚLA  ZAPIS ,,</w:t>
            </w:r>
            <w:r w:rsidRPr="001924E0">
              <w:rPr>
                <w:sz w:val="22"/>
                <w:szCs w:val="22"/>
              </w:rPr>
              <w:t xml:space="preserve"> dostępność części zamiennych przez okres min. 8 lat po upływie okresu gwarancji</w:t>
            </w:r>
            <w:r>
              <w:rPr>
                <w:color w:val="FF0000"/>
                <w:sz w:val="22"/>
                <w:szCs w:val="22"/>
              </w:rPr>
              <w:t>”, W NASTĘPSTWIE CZEGO &amp; 7 PKT. 20 PROJEKTU UMOWY STANOWIĄCEGO ZAŁACZNIK NR 4 DO SWZ OTRZYMUJE NASTĘPUJĄCE BRZMIENIE:</w:t>
            </w:r>
          </w:p>
          <w:p w14:paraId="207A00A8" w14:textId="77777777" w:rsidR="00E268C5" w:rsidRPr="00E268C5" w:rsidRDefault="00E268C5" w:rsidP="00E268C5">
            <w:pPr>
              <w:spacing w:after="40"/>
              <w:ind w:left="30" w:right="-72"/>
              <w:jc w:val="both"/>
              <w:rPr>
                <w:color w:val="FF0000"/>
                <w:sz w:val="24"/>
                <w:szCs w:val="24"/>
              </w:rPr>
            </w:pPr>
            <w:r w:rsidRPr="00E268C5">
              <w:rPr>
                <w:b/>
                <w:bCs/>
                <w:sz w:val="24"/>
                <w:szCs w:val="24"/>
              </w:rPr>
              <w:t>,,</w:t>
            </w:r>
            <w:r w:rsidRPr="00E268C5">
              <w:rPr>
                <w:sz w:val="24"/>
                <w:szCs w:val="24"/>
              </w:rPr>
              <w:t xml:space="preserve"> Wykonawca zapewnia dostępność części zamiennych przez okres min. 8 lat po upływie okresu gwarancji”</w:t>
            </w:r>
          </w:p>
          <w:p w14:paraId="331863CB" w14:textId="77777777" w:rsidR="003A1C93" w:rsidRDefault="003A1C93" w:rsidP="003A1C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9B934DE" w14:textId="5F033C94" w:rsidR="003A1C93" w:rsidRPr="001924E0" w:rsidRDefault="003A1C93" w:rsidP="003A1C9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924E0">
              <w:rPr>
                <w:b/>
                <w:bCs/>
                <w:sz w:val="22"/>
                <w:szCs w:val="22"/>
              </w:rPr>
              <w:t>Pytanie nr 9</w:t>
            </w:r>
          </w:p>
          <w:p w14:paraId="612E057C" w14:textId="77777777" w:rsidR="003A1C93" w:rsidRPr="001924E0" w:rsidRDefault="003A1C93" w:rsidP="003A1C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24E0">
              <w:rPr>
                <w:sz w:val="22"/>
                <w:szCs w:val="22"/>
              </w:rPr>
              <w:t xml:space="preserve">Jeżeli odpowiedź na pytanie nr 3 jest twierdząca to w związku z dyspozycją z art. 99 ust. 1 </w:t>
            </w:r>
            <w:proofErr w:type="spellStart"/>
            <w:r w:rsidRPr="001924E0">
              <w:rPr>
                <w:sz w:val="22"/>
                <w:szCs w:val="22"/>
              </w:rPr>
              <w:t>p.z.p</w:t>
            </w:r>
            <w:proofErr w:type="spellEnd"/>
            <w:r w:rsidRPr="001924E0">
              <w:rPr>
                <w:sz w:val="22"/>
                <w:szCs w:val="22"/>
              </w:rPr>
              <w:t xml:space="preserve">. prosimy Zamawiającego o podanie w ramach treści SWZ jednoznacznego i wyczerpującego opisu czynności jakie winny być przedmiotem wymaganego "Serwisu pogwarancyjnego" oraz zamkniętej listy części zamiennych wraz z ich ilością, tak aby wszyscy wykonawcy w sposób równy (art. 16 ust. pkt 1 </w:t>
            </w:r>
            <w:proofErr w:type="spellStart"/>
            <w:r w:rsidRPr="001924E0">
              <w:rPr>
                <w:sz w:val="22"/>
                <w:szCs w:val="22"/>
              </w:rPr>
              <w:t>p.z.p</w:t>
            </w:r>
            <w:proofErr w:type="spellEnd"/>
            <w:r w:rsidRPr="001924E0">
              <w:rPr>
                <w:sz w:val="22"/>
                <w:szCs w:val="22"/>
              </w:rPr>
              <w:t>.) mogli prawidłowo (bez narażenia się na zarzut ceny rażąco niskiej) wycenić przedmiotową usługę oraz koszty utrzymania niezbędnych części zamiennych przez okres co najmniej 10 lat.</w:t>
            </w:r>
          </w:p>
          <w:p w14:paraId="0378005B" w14:textId="77777777" w:rsidR="00E268C5" w:rsidRDefault="00E268C5" w:rsidP="00E268C5">
            <w:pPr>
              <w:spacing w:after="4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 w:rsidRPr="001924E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 w:rsidRPr="001924E0">
              <w:rPr>
                <w:sz w:val="22"/>
                <w:szCs w:val="22"/>
              </w:rPr>
              <w:t xml:space="preserve">Opieka serwisowa pogwarancyjna nie stanowi integralnej części zamówienia. </w:t>
            </w:r>
            <w:r>
              <w:rPr>
                <w:color w:val="FF0000"/>
                <w:sz w:val="22"/>
                <w:szCs w:val="22"/>
              </w:rPr>
              <w:t>W ZWIĄZKU Z POWYŻSZYM ZAMAWIAJĄCY WYKREŚLA  ZAPIS ,,</w:t>
            </w:r>
            <w:r w:rsidRPr="001924E0">
              <w:rPr>
                <w:sz w:val="22"/>
                <w:szCs w:val="22"/>
              </w:rPr>
              <w:t xml:space="preserve"> dostępność części zamiennych przez okres min. 8 lat po upływie okresu gwarancji</w:t>
            </w:r>
            <w:r>
              <w:rPr>
                <w:color w:val="FF0000"/>
                <w:sz w:val="22"/>
                <w:szCs w:val="22"/>
              </w:rPr>
              <w:t>”, W NASTĘPSTWIE CZEGO &amp; 7 PKT. 20 PROJEKTU UMOWY STANOWIĄCEGO ZAŁACZNIK NR 4 DO SWZ OTRZYMUJE NASTĘPUJĄCE BRZMIENIE:</w:t>
            </w:r>
          </w:p>
          <w:p w14:paraId="2DB255F0" w14:textId="77777777" w:rsidR="00E268C5" w:rsidRPr="00E268C5" w:rsidRDefault="00E268C5" w:rsidP="00E268C5">
            <w:pPr>
              <w:spacing w:after="40"/>
              <w:ind w:left="30" w:right="-72"/>
              <w:jc w:val="both"/>
              <w:rPr>
                <w:color w:val="FF0000"/>
                <w:sz w:val="24"/>
                <w:szCs w:val="24"/>
              </w:rPr>
            </w:pPr>
            <w:r w:rsidRPr="00E268C5">
              <w:rPr>
                <w:b/>
                <w:bCs/>
                <w:sz w:val="24"/>
                <w:szCs w:val="24"/>
              </w:rPr>
              <w:t>,,</w:t>
            </w:r>
            <w:r w:rsidRPr="00E268C5">
              <w:rPr>
                <w:sz w:val="24"/>
                <w:szCs w:val="24"/>
              </w:rPr>
              <w:t xml:space="preserve"> Wykonawca zapewnia dostępność części zamiennych przez okres min. 8 lat po upływie okresu gwarancji”</w:t>
            </w:r>
          </w:p>
          <w:p w14:paraId="220E55A6" w14:textId="77777777" w:rsidR="003A1C93" w:rsidRPr="00173F99" w:rsidRDefault="003A1C93" w:rsidP="003A1C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274D2A9" w14:textId="657857D1" w:rsidR="003A1C93" w:rsidRPr="00173F99" w:rsidRDefault="003A1C93" w:rsidP="00173A9C">
            <w:pPr>
              <w:spacing w:before="60" w:after="6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  <w:tr w:rsidR="00173F99" w:rsidRPr="006A5DF1" w14:paraId="669EC6D6" w14:textId="77777777" w:rsidTr="00CA148D">
        <w:tc>
          <w:tcPr>
            <w:tcW w:w="9356" w:type="dxa"/>
            <w:shd w:val="clear" w:color="auto" w:fill="auto"/>
          </w:tcPr>
          <w:p w14:paraId="43D53D55" w14:textId="3C945732" w:rsidR="00173F99" w:rsidRPr="00173F99" w:rsidRDefault="00173F99" w:rsidP="001841A3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14:paraId="5D775274" w14:textId="10973144" w:rsidR="00201566" w:rsidRDefault="00201566" w:rsidP="00201566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E61DAB">
        <w:rPr>
          <w:sz w:val="22"/>
          <w:szCs w:val="22"/>
        </w:rPr>
        <w:lastRenderedPageBreak/>
        <w:t>Termin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składania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i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otwarcia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ofert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pozostaje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bez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zmian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tj.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zgodnie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z ogłoszeniem o zmianie zamówienia</w:t>
      </w:r>
      <w:r>
        <w:rPr>
          <w:sz w:val="22"/>
          <w:szCs w:val="22"/>
        </w:rPr>
        <w:t xml:space="preserve"> </w:t>
      </w:r>
      <w:r w:rsidR="00E268C5">
        <w:rPr>
          <w:sz w:val="22"/>
          <w:szCs w:val="22"/>
        </w:rPr>
        <w:t xml:space="preserve">(nr 1) </w:t>
      </w:r>
      <w:r w:rsidRPr="00E61DAB">
        <w:rPr>
          <w:sz w:val="22"/>
          <w:szCs w:val="22"/>
        </w:rPr>
        <w:t xml:space="preserve">nr 2021/BZP </w:t>
      </w:r>
      <w:r w:rsidR="00E268C5">
        <w:rPr>
          <w:sz w:val="22"/>
          <w:szCs w:val="22"/>
        </w:rPr>
        <w:t>00170668/01/02</w:t>
      </w:r>
      <w:r>
        <w:rPr>
          <w:sz w:val="22"/>
          <w:szCs w:val="22"/>
        </w:rPr>
        <w:t>/01 z dnia 06.09.2021 r.</w:t>
      </w:r>
    </w:p>
    <w:p w14:paraId="45A3169D" w14:textId="77777777" w:rsidR="00201566" w:rsidRDefault="00201566" w:rsidP="00201566">
      <w:pPr>
        <w:pStyle w:val="Tekstpodstawowywcity3"/>
        <w:ind w:firstLine="0"/>
        <w:rPr>
          <w:b/>
          <w:sz w:val="22"/>
          <w:szCs w:val="22"/>
          <w:u w:val="single"/>
        </w:rPr>
      </w:pPr>
    </w:p>
    <w:p w14:paraId="71E139CE" w14:textId="77777777" w:rsidR="00173A9C" w:rsidRDefault="00173A9C" w:rsidP="00201566">
      <w:pPr>
        <w:pStyle w:val="Tekstpodstawowywcity3"/>
        <w:ind w:firstLine="0"/>
        <w:rPr>
          <w:sz w:val="22"/>
          <w:szCs w:val="22"/>
          <w:u w:val="single"/>
        </w:rPr>
      </w:pPr>
    </w:p>
    <w:p w14:paraId="308DE8CC" w14:textId="77777777" w:rsidR="00173A9C" w:rsidRDefault="00173A9C" w:rsidP="00201566">
      <w:pPr>
        <w:pStyle w:val="Tekstpodstawowywcity3"/>
        <w:ind w:firstLine="0"/>
        <w:rPr>
          <w:sz w:val="22"/>
          <w:szCs w:val="22"/>
          <w:u w:val="single"/>
        </w:rPr>
      </w:pPr>
    </w:p>
    <w:p w14:paraId="1CA76326" w14:textId="6873764A" w:rsidR="00201566" w:rsidRPr="00E61DAB" w:rsidRDefault="00201566" w:rsidP="00201566">
      <w:pPr>
        <w:pStyle w:val="Tekstpodstawowywcity3"/>
        <w:ind w:firstLine="0"/>
        <w:rPr>
          <w:sz w:val="22"/>
          <w:szCs w:val="22"/>
          <w:u w:val="single"/>
        </w:rPr>
      </w:pPr>
      <w:r w:rsidRPr="00E61DAB">
        <w:rPr>
          <w:sz w:val="22"/>
          <w:szCs w:val="22"/>
          <w:u w:val="single"/>
        </w:rPr>
        <w:t xml:space="preserve">Zamawiający informuje, iż złożenie wraz z ofertą </w:t>
      </w:r>
      <w:r>
        <w:rPr>
          <w:sz w:val="22"/>
          <w:szCs w:val="22"/>
          <w:u w:val="single"/>
        </w:rPr>
        <w:t>projektu</w:t>
      </w:r>
      <w:r w:rsidRPr="00E61DAB">
        <w:rPr>
          <w:sz w:val="22"/>
          <w:szCs w:val="22"/>
          <w:u w:val="single"/>
        </w:rPr>
        <w:t xml:space="preserve"> umowy sprzed </w:t>
      </w:r>
      <w:r w:rsidR="00E268C5">
        <w:rPr>
          <w:sz w:val="22"/>
          <w:szCs w:val="22"/>
          <w:u w:val="single"/>
        </w:rPr>
        <w:t>sprostowania</w:t>
      </w:r>
      <w:r w:rsidRPr="00E61DAB">
        <w:rPr>
          <w:sz w:val="22"/>
          <w:szCs w:val="22"/>
          <w:u w:val="single"/>
        </w:rPr>
        <w:t xml:space="preserve"> z dnia </w:t>
      </w:r>
      <w:r w:rsidR="00E268C5">
        <w:rPr>
          <w:sz w:val="22"/>
          <w:szCs w:val="22"/>
          <w:u w:val="single"/>
        </w:rPr>
        <w:t>21</w:t>
      </w:r>
      <w:r>
        <w:rPr>
          <w:sz w:val="22"/>
          <w:szCs w:val="22"/>
          <w:u w:val="single"/>
        </w:rPr>
        <w:t>.09.</w:t>
      </w:r>
      <w:r w:rsidRPr="00E61DAB">
        <w:rPr>
          <w:sz w:val="22"/>
          <w:szCs w:val="22"/>
          <w:u w:val="single"/>
        </w:rPr>
        <w:t xml:space="preserve">2021 r. poczyni u Zamawiającego obowiązek zastosowania wobec Wykonawcy art. 223 </w:t>
      </w:r>
      <w:r>
        <w:rPr>
          <w:sz w:val="22"/>
          <w:szCs w:val="22"/>
          <w:u w:val="single"/>
        </w:rPr>
        <w:br/>
      </w:r>
      <w:r w:rsidRPr="00E61DAB">
        <w:rPr>
          <w:sz w:val="22"/>
          <w:szCs w:val="22"/>
          <w:u w:val="single"/>
        </w:rPr>
        <w:t>ust. 2 pkt. 3 Ustawy.</w:t>
      </w:r>
    </w:p>
    <w:p w14:paraId="5C9361AD" w14:textId="14FB7E53" w:rsidR="00201566" w:rsidRDefault="00201566" w:rsidP="00201566">
      <w:pPr>
        <w:spacing w:after="40"/>
        <w:ind w:left="30" w:right="-72"/>
        <w:rPr>
          <w:sz w:val="22"/>
          <w:szCs w:val="22"/>
        </w:rPr>
      </w:pPr>
    </w:p>
    <w:p w14:paraId="0F29E9A2" w14:textId="55F49729" w:rsidR="003D5CB0" w:rsidRDefault="003D5CB0" w:rsidP="00201566">
      <w:pPr>
        <w:spacing w:after="40"/>
        <w:ind w:left="30" w:right="-72"/>
        <w:rPr>
          <w:sz w:val="22"/>
          <w:szCs w:val="22"/>
        </w:rPr>
      </w:pPr>
    </w:p>
    <w:p w14:paraId="2357D949" w14:textId="7C3793BE" w:rsidR="003D5CB0" w:rsidRDefault="003D5CB0" w:rsidP="00201566">
      <w:pPr>
        <w:spacing w:after="40"/>
        <w:ind w:left="30" w:right="-72"/>
        <w:rPr>
          <w:sz w:val="22"/>
          <w:szCs w:val="22"/>
        </w:rPr>
      </w:pPr>
    </w:p>
    <w:p w14:paraId="7B2BD223" w14:textId="5B297B21" w:rsidR="003D5CB0" w:rsidRDefault="003D5CB0" w:rsidP="00201566">
      <w:pPr>
        <w:spacing w:after="40"/>
        <w:ind w:left="30" w:right="-72"/>
        <w:rPr>
          <w:sz w:val="22"/>
          <w:szCs w:val="22"/>
        </w:rPr>
      </w:pPr>
    </w:p>
    <w:p w14:paraId="616588E9" w14:textId="77777777" w:rsidR="003D5CB0" w:rsidRPr="00F6452B" w:rsidRDefault="003D5CB0" w:rsidP="00201566">
      <w:pPr>
        <w:spacing w:after="40"/>
        <w:ind w:left="30" w:right="-72"/>
        <w:rPr>
          <w:sz w:val="22"/>
          <w:szCs w:val="22"/>
        </w:rPr>
      </w:pPr>
    </w:p>
    <w:p w14:paraId="483989E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5CCB61F9" w14:textId="77777777" w:rsidR="003609B3" w:rsidRPr="00C80B89" w:rsidRDefault="003609B3" w:rsidP="003609B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017A649A" w14:textId="77777777" w:rsidR="003609B3" w:rsidRDefault="003609B3" w:rsidP="003609B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F7224F0" w14:textId="77777777" w:rsidR="003609B3" w:rsidRDefault="003609B3" w:rsidP="003609B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8FFDF7B" w14:textId="77777777" w:rsidR="003609B3" w:rsidRDefault="003609B3" w:rsidP="003609B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26BDF05" w14:textId="19B556B0" w:rsidR="006D4AB3" w:rsidRPr="006A5DF1" w:rsidRDefault="006D4AB3" w:rsidP="003609B3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D80AB" w14:textId="77777777" w:rsidR="00B95EFD" w:rsidRDefault="00B95EFD">
      <w:r>
        <w:separator/>
      </w:r>
    </w:p>
  </w:endnote>
  <w:endnote w:type="continuationSeparator" w:id="0">
    <w:p w14:paraId="4B1F7AF2" w14:textId="77777777" w:rsidR="00B95EFD" w:rsidRDefault="00B95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5B02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528D1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F6EB5" w14:textId="6475D542" w:rsidR="006D4AB3" w:rsidRDefault="0072193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F078FCE" wp14:editId="34DEDA9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39662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1C46C7F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8040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7F517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6522AA" w14:textId="77777777" w:rsidR="006D4AB3" w:rsidRDefault="006D4AB3">
    <w:pPr>
      <w:pStyle w:val="Stopka"/>
      <w:tabs>
        <w:tab w:val="clear" w:pos="4536"/>
        <w:tab w:val="left" w:pos="6237"/>
      </w:tabs>
    </w:pPr>
  </w:p>
  <w:p w14:paraId="6AEFA4E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2DF15" w14:textId="77777777" w:rsidR="00B95EFD" w:rsidRDefault="00B95EFD">
      <w:r>
        <w:separator/>
      </w:r>
    </w:p>
  </w:footnote>
  <w:footnote w:type="continuationSeparator" w:id="0">
    <w:p w14:paraId="334821B5" w14:textId="77777777" w:rsidR="00B95EFD" w:rsidRDefault="00B95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31BF0" w14:textId="77777777" w:rsidR="00173F99" w:rsidRDefault="00173F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16C1D" w14:textId="77777777" w:rsidR="00173F99" w:rsidRDefault="00173F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12A0F" w14:textId="77777777" w:rsidR="00173F99" w:rsidRDefault="00173F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891"/>
    <w:rsid w:val="00031374"/>
    <w:rsid w:val="000A1097"/>
    <w:rsid w:val="000D6116"/>
    <w:rsid w:val="000E2A8F"/>
    <w:rsid w:val="0012774F"/>
    <w:rsid w:val="00144B7A"/>
    <w:rsid w:val="00173A9C"/>
    <w:rsid w:val="00173F99"/>
    <w:rsid w:val="00180C6E"/>
    <w:rsid w:val="001841A3"/>
    <w:rsid w:val="001924E0"/>
    <w:rsid w:val="001D047F"/>
    <w:rsid w:val="00201566"/>
    <w:rsid w:val="002349A8"/>
    <w:rsid w:val="0029606A"/>
    <w:rsid w:val="002F54B1"/>
    <w:rsid w:val="003609B3"/>
    <w:rsid w:val="003A1C93"/>
    <w:rsid w:val="003C4AD4"/>
    <w:rsid w:val="003D5CB0"/>
    <w:rsid w:val="00415DC9"/>
    <w:rsid w:val="004848F3"/>
    <w:rsid w:val="004A75F2"/>
    <w:rsid w:val="005144A9"/>
    <w:rsid w:val="00520165"/>
    <w:rsid w:val="005229BF"/>
    <w:rsid w:val="00525C5E"/>
    <w:rsid w:val="005B1B08"/>
    <w:rsid w:val="00632C3C"/>
    <w:rsid w:val="0064561E"/>
    <w:rsid w:val="00662BDB"/>
    <w:rsid w:val="006A5DF1"/>
    <w:rsid w:val="006B7198"/>
    <w:rsid w:val="006D4AB3"/>
    <w:rsid w:val="006F3B81"/>
    <w:rsid w:val="00721934"/>
    <w:rsid w:val="007D7198"/>
    <w:rsid w:val="00870F9F"/>
    <w:rsid w:val="008804B6"/>
    <w:rsid w:val="00897AB0"/>
    <w:rsid w:val="008A3553"/>
    <w:rsid w:val="00910BBD"/>
    <w:rsid w:val="00982B04"/>
    <w:rsid w:val="00A15FA3"/>
    <w:rsid w:val="00A4076F"/>
    <w:rsid w:val="00A905AC"/>
    <w:rsid w:val="00B95EFD"/>
    <w:rsid w:val="00BA6584"/>
    <w:rsid w:val="00BC2AB0"/>
    <w:rsid w:val="00BE7BFD"/>
    <w:rsid w:val="00C06073"/>
    <w:rsid w:val="00C12F76"/>
    <w:rsid w:val="00C370F2"/>
    <w:rsid w:val="00C44EEC"/>
    <w:rsid w:val="00D22FFA"/>
    <w:rsid w:val="00D8461B"/>
    <w:rsid w:val="00D915F2"/>
    <w:rsid w:val="00DB5891"/>
    <w:rsid w:val="00DF32E8"/>
    <w:rsid w:val="00DF53CA"/>
    <w:rsid w:val="00E21B49"/>
    <w:rsid w:val="00E268C5"/>
    <w:rsid w:val="00E2789F"/>
    <w:rsid w:val="00E72428"/>
    <w:rsid w:val="00E74BC3"/>
    <w:rsid w:val="00E75697"/>
    <w:rsid w:val="00E835DB"/>
    <w:rsid w:val="00E90CC7"/>
    <w:rsid w:val="00EA14B3"/>
    <w:rsid w:val="00EA416E"/>
    <w:rsid w:val="00EA735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FC56FB"/>
  <w15:chartTrackingRefBased/>
  <w15:docId w15:val="{9FC6D05C-76BC-4341-BA0D-7B1C57A15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201566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745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4</cp:revision>
  <cp:lastPrinted>2021-09-21T10:11:00Z</cp:lastPrinted>
  <dcterms:created xsi:type="dcterms:W3CDTF">2021-09-21T10:00:00Z</dcterms:created>
  <dcterms:modified xsi:type="dcterms:W3CDTF">2021-09-21T10:11:00Z</dcterms:modified>
</cp:coreProperties>
</file>