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C1519" w14:textId="2137B61E" w:rsidR="00D856E6" w:rsidRPr="001905D5" w:rsidRDefault="00D856E6" w:rsidP="00D856E6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472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6F824B27" w14:textId="77777777" w:rsidR="00D856E6" w:rsidRPr="001905D5" w:rsidRDefault="00D856E6" w:rsidP="00D856E6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748A06A9" w14:textId="77777777" w:rsidR="00D856E6" w:rsidRPr="001905D5" w:rsidRDefault="00D856E6" w:rsidP="00D856E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E2E6605" w14:textId="77777777" w:rsidR="00D856E6" w:rsidRPr="001905D5" w:rsidRDefault="00D856E6" w:rsidP="00D856E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50CCBED" w14:textId="77777777" w:rsidR="00D856E6" w:rsidRPr="001905D5" w:rsidRDefault="00D856E6" w:rsidP="00D856E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6F7EB2F" w14:textId="77777777" w:rsidR="00D856E6" w:rsidRPr="001905D5" w:rsidRDefault="00D856E6" w:rsidP="00D856E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0064ABC" w14:textId="77777777" w:rsidR="00D856E6" w:rsidRPr="001905D5" w:rsidRDefault="00D856E6" w:rsidP="00D856E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0C6DCDEA" w14:textId="77777777" w:rsidR="00D856E6" w:rsidRPr="001905D5" w:rsidRDefault="00D856E6" w:rsidP="00D856E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6B8145A6" w14:textId="77777777" w:rsidR="00D856E6" w:rsidRPr="001905D5" w:rsidRDefault="00D856E6" w:rsidP="00D856E6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5959EF47" w14:textId="77777777" w:rsidR="00D856E6" w:rsidRPr="001905D5" w:rsidRDefault="00D856E6" w:rsidP="00D856E6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A3D55E0" w14:textId="77777777" w:rsidR="00D856E6" w:rsidRPr="001905D5" w:rsidRDefault="00D856E6" w:rsidP="00D856E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E145F78" w14:textId="77777777" w:rsidR="00D856E6" w:rsidRPr="001905D5" w:rsidRDefault="00D856E6" w:rsidP="00D856E6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E9F6A69" w14:textId="77777777" w:rsidR="00D856E6" w:rsidRDefault="00D856E6" w:rsidP="00D856E6">
      <w:pPr>
        <w:spacing w:line="254" w:lineRule="auto"/>
        <w:rPr>
          <w:rFonts w:ascii="Arial" w:hAnsi="Arial" w:cs="Arial"/>
        </w:rPr>
      </w:pPr>
    </w:p>
    <w:p w14:paraId="44C24CF5" w14:textId="77777777" w:rsidR="00D856E6" w:rsidRPr="003A114E" w:rsidRDefault="00D856E6" w:rsidP="00D856E6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6D0F34EF" w14:textId="77777777" w:rsidR="00D856E6" w:rsidRPr="003A114E" w:rsidRDefault="00D856E6" w:rsidP="00D856E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B6E9E2C" w14:textId="77777777" w:rsidR="00D856E6" w:rsidRPr="003A114E" w:rsidRDefault="00D856E6" w:rsidP="00D856E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5DB6E6CF" w14:textId="77777777" w:rsidR="00D856E6" w:rsidRPr="003A114E" w:rsidRDefault="00D856E6" w:rsidP="00D856E6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CC17189" w14:textId="67CD8103" w:rsidR="00D856E6" w:rsidRDefault="00D856E6" w:rsidP="00D856E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C41C6B" w:rsidRPr="0028486E">
        <w:rPr>
          <w:b/>
        </w:rPr>
        <w:t>Dostawa oprogramowania systemu FLOW3D CAST lub równoważnego wraz z certyfikowanym szkoleniem dla nauczycieli akademickich w ramach Projektu  POWR.03.05.00-00-00-Z309/18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4</w:t>
      </w:r>
      <w:r w:rsidR="00C41C6B">
        <w:rPr>
          <w:b/>
        </w:rPr>
        <w:t>72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342D628C" w14:textId="77777777" w:rsidR="00D856E6" w:rsidRPr="003A114E" w:rsidRDefault="00D856E6" w:rsidP="00D856E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C2A5D2A" w14:textId="77777777" w:rsidR="00D856E6" w:rsidRPr="003A114E" w:rsidRDefault="00D856E6" w:rsidP="00D856E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1044F8F7" w14:textId="77777777" w:rsidR="00D856E6" w:rsidRDefault="00D856E6" w:rsidP="00D856E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410FD400" w14:textId="77777777" w:rsidR="00D856E6" w:rsidRPr="003A114E" w:rsidRDefault="00D856E6" w:rsidP="00D856E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744EDA7" w14:textId="77777777" w:rsidR="00D856E6" w:rsidRPr="001905D5" w:rsidRDefault="00D856E6" w:rsidP="00D856E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</w:t>
      </w:r>
      <w:r w:rsidRPr="001905D5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A5DD77D" w14:textId="77777777" w:rsidR="00D856E6" w:rsidRPr="001905D5" w:rsidRDefault="00D856E6" w:rsidP="00D856E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D20BC9E" w14:textId="77777777" w:rsidR="00D856E6" w:rsidRPr="001905D5" w:rsidRDefault="00D856E6" w:rsidP="00D856E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3BF0A395" w14:textId="77777777" w:rsidR="00D856E6" w:rsidRPr="001905D5" w:rsidRDefault="00D856E6" w:rsidP="00D856E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19C06F16" w14:textId="77777777" w:rsidR="00D856E6" w:rsidRDefault="00D856E6" w:rsidP="00D856E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725E4F" w14:textId="77777777" w:rsidR="00D856E6" w:rsidRDefault="00D856E6" w:rsidP="00D856E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98C2D4" w14:textId="77777777" w:rsidR="00D856E6" w:rsidRPr="001905D5" w:rsidRDefault="00D856E6" w:rsidP="00D856E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B773FD1" w14:textId="77777777" w:rsidR="00D856E6" w:rsidRPr="00423B06" w:rsidRDefault="00D856E6" w:rsidP="00D856E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8D8180E" w14:textId="77777777" w:rsidR="00D856E6" w:rsidRDefault="00D856E6" w:rsidP="00D856E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51FB6D7" w14:textId="77777777" w:rsidR="00D856E6" w:rsidRDefault="00D856E6" w:rsidP="00D856E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CB62334" w14:textId="77777777" w:rsidR="00D856E6" w:rsidRDefault="00D856E6" w:rsidP="00D856E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2717E93" w14:textId="77777777" w:rsidR="00D856E6" w:rsidRDefault="00D856E6" w:rsidP="00D856E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77118A77" w14:textId="77777777" w:rsidR="00D856E6" w:rsidRDefault="00D856E6" w:rsidP="00D856E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6F9F8DA" w14:textId="77777777" w:rsidR="00D856E6" w:rsidRDefault="00D856E6" w:rsidP="00D856E6"/>
    <w:p w14:paraId="6ECCCCB0" w14:textId="77777777" w:rsidR="00D856E6" w:rsidRPr="00172561" w:rsidRDefault="00D856E6" w:rsidP="00D856E6"/>
    <w:p w14:paraId="41D561C4" w14:textId="77777777" w:rsidR="00D856E6" w:rsidRPr="00D363BA" w:rsidRDefault="00D856E6" w:rsidP="00D856E6"/>
    <w:p w14:paraId="32147059" w14:textId="77777777" w:rsidR="00D856E6" w:rsidRPr="00634AD0" w:rsidRDefault="00D856E6" w:rsidP="00D856E6"/>
    <w:p w14:paraId="5526DF7F" w14:textId="77777777" w:rsidR="00D856E6" w:rsidRPr="000A70CB" w:rsidRDefault="00D856E6" w:rsidP="00D856E6"/>
    <w:p w14:paraId="4F58EAD2" w14:textId="77777777" w:rsidR="00D856E6" w:rsidRPr="00F217F6" w:rsidRDefault="00D856E6" w:rsidP="00D856E6"/>
    <w:p w14:paraId="21355268" w14:textId="77777777" w:rsidR="00D856E6" w:rsidRPr="001D2720" w:rsidRDefault="00D856E6" w:rsidP="00D856E6"/>
    <w:p w14:paraId="15A72AA3" w14:textId="77777777" w:rsidR="00D856E6" w:rsidRPr="00E35D16" w:rsidRDefault="00D856E6" w:rsidP="00D856E6"/>
    <w:p w14:paraId="491B744C" w14:textId="77777777" w:rsidR="00D856E6" w:rsidRPr="002C67BD" w:rsidRDefault="00D856E6" w:rsidP="00D856E6"/>
    <w:p w14:paraId="527C30BA" w14:textId="77777777" w:rsidR="005103B9" w:rsidRPr="00CD24BC" w:rsidRDefault="005103B9" w:rsidP="00CD24BC"/>
    <w:sectPr w:rsidR="005103B9" w:rsidRPr="00CD24B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67620" w14:textId="77777777" w:rsidR="00D56CDE" w:rsidRDefault="00D56CDE" w:rsidP="0038231F">
      <w:pPr>
        <w:spacing w:after="0" w:line="240" w:lineRule="auto"/>
      </w:pPr>
      <w:r>
        <w:separator/>
      </w:r>
    </w:p>
  </w:endnote>
  <w:endnote w:type="continuationSeparator" w:id="0">
    <w:p w14:paraId="69E3A03F" w14:textId="77777777" w:rsidR="00D56CDE" w:rsidRDefault="00D56C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B6D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BB3CF9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2EA06" w14:textId="77777777" w:rsidR="00D56CDE" w:rsidRDefault="00D56CDE" w:rsidP="0038231F">
      <w:pPr>
        <w:spacing w:after="0" w:line="240" w:lineRule="auto"/>
      </w:pPr>
      <w:r>
        <w:separator/>
      </w:r>
    </w:p>
  </w:footnote>
  <w:footnote w:type="continuationSeparator" w:id="0">
    <w:p w14:paraId="1B566BE8" w14:textId="77777777" w:rsidR="00D56CDE" w:rsidRDefault="00D56CDE" w:rsidP="0038231F">
      <w:pPr>
        <w:spacing w:after="0" w:line="240" w:lineRule="auto"/>
      </w:pPr>
      <w:r>
        <w:continuationSeparator/>
      </w:r>
    </w:p>
  </w:footnote>
  <w:footnote w:id="1">
    <w:p w14:paraId="3D497395" w14:textId="77777777" w:rsidR="00D856E6" w:rsidRDefault="00D856E6" w:rsidP="00D856E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5E3EB27" w14:textId="77777777" w:rsidR="00D856E6" w:rsidRPr="0024624C" w:rsidRDefault="00D856E6" w:rsidP="00D856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53C110B5" w14:textId="77777777" w:rsidR="00D856E6" w:rsidRPr="008D4C56" w:rsidRDefault="00D856E6" w:rsidP="00D856E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35CBB" w14:textId="77777777" w:rsidR="004D2E64" w:rsidRDefault="00C41C6B" w:rsidP="004D2E64">
    <w:pPr>
      <w:pStyle w:val="Nagwek"/>
    </w:pPr>
    <w:r>
      <w:rPr>
        <w:noProof/>
      </w:rPr>
      <w:pict w14:anchorId="4DB3EE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411CFB2B" w14:textId="77777777" w:rsidR="00C5030F" w:rsidRDefault="00C503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C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6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1C6B"/>
    <w:rsid w:val="00C5030F"/>
    <w:rsid w:val="00C57DEB"/>
    <w:rsid w:val="00C737A7"/>
    <w:rsid w:val="00C81012"/>
    <w:rsid w:val="00CD0851"/>
    <w:rsid w:val="00CD24BC"/>
    <w:rsid w:val="00D23F3D"/>
    <w:rsid w:val="00D34D9A"/>
    <w:rsid w:val="00D409DE"/>
    <w:rsid w:val="00D42C9B"/>
    <w:rsid w:val="00D531D5"/>
    <w:rsid w:val="00D56CDE"/>
    <w:rsid w:val="00D7532C"/>
    <w:rsid w:val="00D856E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E2A0A52"/>
  <w15:chartTrackingRefBased/>
  <w15:docId w15:val="{C7A71D6A-96B1-444B-940B-4DA0557A5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6E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2021-09-02T12:50:00Z</cp:lastPrinted>
  <dcterms:created xsi:type="dcterms:W3CDTF">2021-09-02T12:51:00Z</dcterms:created>
  <dcterms:modified xsi:type="dcterms:W3CDTF">2021-09-02T12:51:00Z</dcterms:modified>
</cp:coreProperties>
</file>