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50DC5" w14:textId="77777777" w:rsidR="00D11582" w:rsidRPr="00240E71" w:rsidRDefault="002472C3" w:rsidP="00D1158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91FADA2">
          <v:roundrect id="_x0000_s1026" style="position:absolute;left:0;text-align:left;margin-left:-25.5pt;margin-top:-13.15pt;width:162pt;height:1in;z-index:251658240" arcsize="10923f"/>
        </w:pict>
      </w:r>
      <w:r w:rsidR="00D11582">
        <w:rPr>
          <w:b w:val="0"/>
          <w:sz w:val="22"/>
          <w:szCs w:val="22"/>
        </w:rPr>
        <w:tab/>
      </w:r>
      <w:r w:rsidR="00D11582">
        <w:rPr>
          <w:b w:val="0"/>
          <w:sz w:val="22"/>
          <w:szCs w:val="22"/>
        </w:rPr>
        <w:tab/>
      </w:r>
      <w:r w:rsidR="00D11582">
        <w:rPr>
          <w:b w:val="0"/>
          <w:sz w:val="22"/>
          <w:szCs w:val="22"/>
        </w:rPr>
        <w:tab/>
      </w:r>
      <w:r w:rsidR="00D11582">
        <w:rPr>
          <w:b w:val="0"/>
          <w:sz w:val="22"/>
          <w:szCs w:val="22"/>
        </w:rPr>
        <w:tab/>
      </w:r>
      <w:r w:rsidR="00D11582">
        <w:rPr>
          <w:b w:val="0"/>
          <w:sz w:val="22"/>
          <w:szCs w:val="22"/>
        </w:rPr>
        <w:tab/>
      </w:r>
      <w:r w:rsidR="00D11582">
        <w:rPr>
          <w:b w:val="0"/>
          <w:sz w:val="22"/>
          <w:szCs w:val="22"/>
        </w:rPr>
        <w:tab/>
      </w:r>
      <w:r w:rsidR="00D11582">
        <w:rPr>
          <w:b w:val="0"/>
          <w:sz w:val="22"/>
          <w:szCs w:val="22"/>
        </w:rPr>
        <w:tab/>
      </w:r>
      <w:r w:rsidR="00D11582" w:rsidRPr="004C278E">
        <w:rPr>
          <w:rFonts w:ascii="Times New Roman" w:hAnsi="Times New Roman"/>
        </w:rPr>
        <w:t xml:space="preserve">Załącznik nr </w:t>
      </w:r>
      <w:r w:rsidR="00D11582">
        <w:rPr>
          <w:rFonts w:ascii="Times New Roman" w:hAnsi="Times New Roman"/>
        </w:rPr>
        <w:t>1</w:t>
      </w:r>
    </w:p>
    <w:p w14:paraId="5CFE2A50" w14:textId="77777777" w:rsidR="00D11582" w:rsidRDefault="00D11582" w:rsidP="00D1158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DAA208C" w14:textId="77777777" w:rsidR="00D11582" w:rsidRPr="0022732C" w:rsidRDefault="00D11582" w:rsidP="00D1158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AF5A67" w14:textId="77777777" w:rsidR="00D11582" w:rsidRDefault="00D11582" w:rsidP="00D1158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C2BD618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8C124CA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4AD63ED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ADF4F65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3F5966E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0F98D168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74A63548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756F555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E0E8031" w14:textId="77777777" w:rsidR="00D11582" w:rsidRPr="0022732C" w:rsidRDefault="00D11582" w:rsidP="00D1158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D58A820" w14:textId="77777777" w:rsidR="00D11582" w:rsidRDefault="00D11582" w:rsidP="00D11582">
      <w:pPr>
        <w:spacing w:line="360" w:lineRule="auto"/>
      </w:pPr>
      <w:r>
        <w:t>Do: Nazwa i siedziba Zamawiającego:</w:t>
      </w:r>
    </w:p>
    <w:p w14:paraId="6D36A2AC" w14:textId="77777777" w:rsidR="00D11582" w:rsidRPr="000E7097" w:rsidRDefault="00D11582" w:rsidP="00D11582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640B9286" w14:textId="77777777" w:rsidR="00D11582" w:rsidRPr="000E7097" w:rsidRDefault="00D11582" w:rsidP="00D11582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2B010A34" w14:textId="77777777" w:rsidR="00D11582" w:rsidRDefault="00D11582" w:rsidP="00D11582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61F13977" w14:textId="77777777" w:rsidR="00D11582" w:rsidRDefault="00D11582" w:rsidP="00D11582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7E367C7E" w14:textId="77777777" w:rsidR="00D11582" w:rsidRDefault="00D11582" w:rsidP="00D11582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0B52EE0E" w14:textId="77777777" w:rsidR="00D11582" w:rsidRDefault="00D11582" w:rsidP="00D11582">
      <w:pPr>
        <w:ind w:firstLine="3969"/>
        <w:rPr>
          <w:b/>
        </w:rPr>
      </w:pPr>
    </w:p>
    <w:p w14:paraId="0783415E" w14:textId="43AFDFED" w:rsidR="00D11582" w:rsidRDefault="00D11582" w:rsidP="00D11582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28486E" w:rsidRPr="0028486E">
        <w:rPr>
          <w:b/>
          <w:sz w:val="22"/>
          <w:szCs w:val="22"/>
        </w:rPr>
        <w:t>Dostawa oprogramowania systemu FLOW3D CAST lub równoważnego wraz z certyfikowanym szkoleniem dla nauczycieli akademickich w ramach Projektu  POWR.03.05.00-00-00-Z309/18</w:t>
      </w:r>
      <w:r w:rsidRPr="00B25D19">
        <w:rPr>
          <w:b/>
          <w:sz w:val="22"/>
          <w:szCs w:val="22"/>
        </w:rPr>
        <w:t>, nr sprawy: KC-zp.272-4</w:t>
      </w:r>
      <w:r w:rsidR="0028486E">
        <w:rPr>
          <w:b/>
          <w:sz w:val="22"/>
          <w:szCs w:val="22"/>
        </w:rPr>
        <w:t>72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16F620E" w14:textId="77777777" w:rsidR="00D11582" w:rsidRDefault="00D11582" w:rsidP="00D11582">
      <w:pPr>
        <w:widowControl w:val="0"/>
        <w:ind w:right="1"/>
        <w:jc w:val="both"/>
        <w:rPr>
          <w:sz w:val="22"/>
          <w:szCs w:val="22"/>
        </w:rPr>
      </w:pPr>
    </w:p>
    <w:p w14:paraId="391181B0" w14:textId="77777777" w:rsidR="00D11582" w:rsidRDefault="00D11582" w:rsidP="00D1158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6FA9052A" w14:textId="77777777" w:rsidR="00D11582" w:rsidRDefault="00D11582" w:rsidP="00D1158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0E8AAE7E" w14:textId="77777777" w:rsidR="00D11582" w:rsidRPr="00725FFD" w:rsidRDefault="00D11582" w:rsidP="00D1158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14:paraId="7954D42A" w14:textId="77777777" w:rsidR="00D11582" w:rsidRPr="00725FFD" w:rsidRDefault="00D11582" w:rsidP="00D1158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65C3888" w14:textId="77777777" w:rsidR="00D11582" w:rsidRPr="00725FFD" w:rsidRDefault="00D11582" w:rsidP="00D1158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AF19B30" w14:textId="77777777" w:rsidR="00D11582" w:rsidRPr="00725FFD" w:rsidRDefault="00D11582" w:rsidP="00D1158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1DB5BDB" w14:textId="77777777" w:rsidR="00D11582" w:rsidRPr="00725FFD" w:rsidRDefault="00D11582" w:rsidP="00D1158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p w14:paraId="575F84BF" w14:textId="77777777" w:rsidR="00D11582" w:rsidRDefault="00D11582" w:rsidP="00D11582">
      <w:pPr>
        <w:widowControl w:val="0"/>
        <w:ind w:right="1"/>
        <w:jc w:val="both"/>
        <w:rPr>
          <w:sz w:val="22"/>
          <w:szCs w:val="22"/>
        </w:rPr>
      </w:pPr>
    </w:p>
    <w:p w14:paraId="06748954" w14:textId="77777777" w:rsidR="00D11582" w:rsidRPr="00B25D19" w:rsidRDefault="00D11582" w:rsidP="00D11582">
      <w:pPr>
        <w:widowControl w:val="0"/>
        <w:ind w:right="1"/>
        <w:jc w:val="both"/>
        <w:rPr>
          <w:sz w:val="22"/>
          <w:szCs w:val="22"/>
        </w:rPr>
      </w:pPr>
    </w:p>
    <w:p w14:paraId="3FC52240" w14:textId="77777777" w:rsidR="00D11582" w:rsidRDefault="00D11582" w:rsidP="00D11582">
      <w:pPr>
        <w:tabs>
          <w:tab w:val="right" w:pos="90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D11582" w:rsidRPr="008C789C" w14:paraId="3B35F3F3" w14:textId="77777777" w:rsidTr="00257EEE">
        <w:tc>
          <w:tcPr>
            <w:tcW w:w="642" w:type="dxa"/>
            <w:shd w:val="clear" w:color="auto" w:fill="auto"/>
          </w:tcPr>
          <w:p w14:paraId="08BFB6B6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3DD12634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1BB37AAD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4F75F3E5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7B1A891B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440AC6BF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6C7763A0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D11582" w:rsidRPr="008C789C" w14:paraId="2B145A65" w14:textId="77777777" w:rsidTr="00257EEE">
        <w:tc>
          <w:tcPr>
            <w:tcW w:w="642" w:type="dxa"/>
            <w:shd w:val="clear" w:color="auto" w:fill="auto"/>
          </w:tcPr>
          <w:p w14:paraId="1FDC90D0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6BAC45BD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14:paraId="4AFC5D1E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lastRenderedPageBreak/>
              <w:t>………………………….</w:t>
            </w:r>
          </w:p>
          <w:p w14:paraId="4E8D32AC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14:paraId="19DDC41B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BB90E8E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14:paraId="35705A1E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323E068B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108DCD94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11582" w:rsidRPr="008C789C" w14:paraId="0EDBDA48" w14:textId="77777777" w:rsidTr="00257EEE">
        <w:tc>
          <w:tcPr>
            <w:tcW w:w="642" w:type="dxa"/>
            <w:shd w:val="clear" w:color="auto" w:fill="auto"/>
          </w:tcPr>
          <w:p w14:paraId="46DC8DF0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163E0156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Szkolenie dla nauczycieli akademickich AGH </w:t>
            </w:r>
            <w:r>
              <w:rPr>
                <w:b/>
                <w:sz w:val="22"/>
                <w:szCs w:val="22"/>
              </w:rPr>
              <w:t>*</w:t>
            </w:r>
          </w:p>
          <w:p w14:paraId="63C60F37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40429C0E" w14:textId="77777777" w:rsidR="00D11582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14:paraId="56698E37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2A81B89C" w14:textId="47EC11E0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  <w:r w:rsidRPr="008C789C">
              <w:rPr>
                <w:b/>
                <w:sz w:val="22"/>
                <w:szCs w:val="22"/>
              </w:rPr>
              <w:t xml:space="preserve"> os.</w:t>
            </w:r>
          </w:p>
        </w:tc>
        <w:tc>
          <w:tcPr>
            <w:tcW w:w="1101" w:type="dxa"/>
            <w:shd w:val="clear" w:color="auto" w:fill="auto"/>
          </w:tcPr>
          <w:p w14:paraId="4D941056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4443A103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7184CDE6" w14:textId="77777777" w:rsidR="00D11582" w:rsidRPr="008C789C" w:rsidRDefault="00D11582" w:rsidP="00257EEE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351BB06" w14:textId="77777777" w:rsidR="00D11582" w:rsidRDefault="00D11582" w:rsidP="00D11582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118097DE" w14:textId="77777777" w:rsidR="00D11582" w:rsidRDefault="00D11582" w:rsidP="00D11582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14:paraId="0D4EEC74" w14:textId="77777777" w:rsidR="00D11582" w:rsidRDefault="00D11582" w:rsidP="00D11582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27D1D896" w14:textId="77777777" w:rsidR="00D11582" w:rsidRPr="005E4683" w:rsidRDefault="00D11582" w:rsidP="00D1158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</w:t>
      </w:r>
      <w:r>
        <w:rPr>
          <w:sz w:val="22"/>
          <w:szCs w:val="22"/>
        </w:rPr>
        <w:t xml:space="preserve"> ale nie później niż</w:t>
      </w:r>
      <w:r w:rsidRPr="005E4683">
        <w:rPr>
          <w:sz w:val="22"/>
          <w:szCs w:val="22"/>
        </w:rPr>
        <w:t xml:space="preserve"> do 31/12/2021</w:t>
      </w:r>
      <w:r>
        <w:rPr>
          <w:sz w:val="22"/>
          <w:szCs w:val="22"/>
        </w:rPr>
        <w:t xml:space="preserve"> </w:t>
      </w:r>
      <w:r w:rsidRPr="005E4683">
        <w:rPr>
          <w:sz w:val="22"/>
          <w:szCs w:val="22"/>
        </w:rPr>
        <w:t>r.</w:t>
      </w:r>
    </w:p>
    <w:p w14:paraId="386EC00B" w14:textId="77777777" w:rsidR="00D11582" w:rsidRDefault="00D11582" w:rsidP="00D11582">
      <w:pPr>
        <w:tabs>
          <w:tab w:val="right" w:pos="9000"/>
        </w:tabs>
      </w:pPr>
    </w:p>
    <w:p w14:paraId="0BCA3FC4" w14:textId="77777777" w:rsidR="00D11582" w:rsidRDefault="00D11582" w:rsidP="00D115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t>do 21 dni od daty podpisania umowy</w:t>
      </w:r>
    </w:p>
    <w:p w14:paraId="68FCE68B" w14:textId="77777777" w:rsidR="00D11582" w:rsidRPr="006B3DF5" w:rsidRDefault="00D11582" w:rsidP="00D11582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t>Wsparcie techniczne i usługi konsultacyjne</w:t>
      </w:r>
      <w:r>
        <w:rPr>
          <w:b/>
          <w:bCs/>
        </w:rPr>
        <w:t xml:space="preserve"> (</w:t>
      </w:r>
      <w:r w:rsidRPr="006B3DF5">
        <w:rPr>
          <w:b/>
          <w:bCs/>
          <w:i/>
          <w:iCs/>
          <w:highlight w:val="yellow"/>
        </w:rPr>
        <w:t>Kryterium oceny ofert</w:t>
      </w:r>
      <w:r>
        <w:rPr>
          <w:b/>
          <w:bCs/>
        </w:rPr>
        <w:t>):</w:t>
      </w:r>
    </w:p>
    <w:p w14:paraId="49254002" w14:textId="77777777" w:rsidR="00D11582" w:rsidRDefault="00D11582" w:rsidP="00D11582">
      <w:pPr>
        <w:tabs>
          <w:tab w:val="left" w:pos="426"/>
        </w:tabs>
        <w:jc w:val="both"/>
        <w:rPr>
          <w:sz w:val="20"/>
          <w:szCs w:val="20"/>
        </w:rPr>
      </w:pPr>
    </w:p>
    <w:p w14:paraId="35155A94" w14:textId="77777777" w:rsidR="00D11582" w:rsidRDefault="00D11582" w:rsidP="00D11582">
      <w:pPr>
        <w:numPr>
          <w:ilvl w:val="0"/>
          <w:numId w:val="5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2 tygodni od zakończenia szkolenia dla nauczycieli akademickich AGH – TAK / NIE*</w:t>
      </w:r>
    </w:p>
    <w:p w14:paraId="0F40AF0B" w14:textId="77777777" w:rsidR="00D11582" w:rsidRPr="006B3DF5" w:rsidRDefault="00D11582" w:rsidP="00D11582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3F87F337" w14:textId="77777777" w:rsidR="00D11582" w:rsidRDefault="00D11582" w:rsidP="00D11582">
      <w:pPr>
        <w:numPr>
          <w:ilvl w:val="0"/>
          <w:numId w:val="5"/>
        </w:numPr>
        <w:jc w:val="both"/>
        <w:rPr>
          <w:sz w:val="20"/>
          <w:szCs w:val="20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w wymiarze 1 miesiąca (lub więcej) od zakończenia szkolenia dla nauczycieli akademickich AGH – TAK / NIE*</w:t>
      </w:r>
    </w:p>
    <w:p w14:paraId="5D8A63FD" w14:textId="77777777" w:rsidR="00D11582" w:rsidRPr="006B3DF5" w:rsidRDefault="00D11582" w:rsidP="00D11582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212AC70A" w14:textId="77777777" w:rsidR="00D11582" w:rsidRDefault="00D11582" w:rsidP="00D11582">
      <w:pPr>
        <w:tabs>
          <w:tab w:val="left" w:pos="426"/>
        </w:tabs>
        <w:jc w:val="both"/>
        <w:rPr>
          <w:sz w:val="20"/>
          <w:szCs w:val="20"/>
        </w:rPr>
      </w:pPr>
    </w:p>
    <w:p w14:paraId="01229437" w14:textId="77777777" w:rsidR="00D11582" w:rsidRDefault="00D11582" w:rsidP="00D11582">
      <w:pPr>
        <w:tabs>
          <w:tab w:val="left" w:pos="426"/>
        </w:tabs>
        <w:jc w:val="both"/>
        <w:rPr>
          <w:sz w:val="20"/>
          <w:szCs w:val="20"/>
        </w:rPr>
      </w:pPr>
    </w:p>
    <w:p w14:paraId="269CC3B2" w14:textId="77777777" w:rsidR="00D11582" w:rsidRDefault="00D11582" w:rsidP="00D11582">
      <w:pPr>
        <w:tabs>
          <w:tab w:val="left" w:pos="426"/>
        </w:tabs>
        <w:jc w:val="both"/>
        <w:rPr>
          <w:sz w:val="20"/>
          <w:szCs w:val="20"/>
        </w:rPr>
      </w:pPr>
    </w:p>
    <w:p w14:paraId="670C429A" w14:textId="77777777" w:rsidR="00D11582" w:rsidRPr="00B25D19" w:rsidRDefault="00D11582" w:rsidP="00D11582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5C640977" w14:textId="77777777" w:rsidR="00D11582" w:rsidRDefault="00D11582" w:rsidP="00D1158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04CBF19A" w14:textId="77777777" w:rsidR="00D11582" w:rsidRDefault="00D11582" w:rsidP="00D1158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F004C7B" w14:textId="77777777" w:rsidR="00D11582" w:rsidRDefault="00D11582" w:rsidP="00D1158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982D29D" w14:textId="584F66AE" w:rsidR="00D11582" w:rsidRDefault="002472C3" w:rsidP="00D1158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472C3">
        <w:rPr>
          <w:b/>
          <w:bCs/>
        </w:rPr>
        <w:t>N</w:t>
      </w:r>
      <w:r w:rsidRPr="002472C3">
        <w:rPr>
          <w:b/>
          <w:bCs/>
        </w:rPr>
        <w:t>azw</w:t>
      </w:r>
      <w:r w:rsidRPr="002472C3">
        <w:rPr>
          <w:b/>
          <w:bCs/>
        </w:rPr>
        <w:t>a</w:t>
      </w:r>
      <w:r w:rsidRPr="002472C3">
        <w:rPr>
          <w:b/>
          <w:bCs/>
        </w:rPr>
        <w:t xml:space="preserve"> platformy</w:t>
      </w:r>
      <w:r w:rsidRPr="002472C3">
        <w:rPr>
          <w:b/>
          <w:bCs/>
        </w:rPr>
        <w:t xml:space="preserve"> edukacyjnej</w:t>
      </w:r>
      <w:r w:rsidRPr="002472C3">
        <w:rPr>
          <w:b/>
          <w:bCs/>
        </w:rPr>
        <w:t xml:space="preserve">, na której będą </w:t>
      </w:r>
      <w:r w:rsidRPr="002472C3">
        <w:rPr>
          <w:b/>
          <w:bCs/>
        </w:rPr>
        <w:t xml:space="preserve">ewentualnie </w:t>
      </w:r>
      <w:r w:rsidRPr="002472C3">
        <w:rPr>
          <w:b/>
          <w:bCs/>
        </w:rPr>
        <w:t>prowadzone szkolenia w formie zdalnej</w:t>
      </w:r>
      <w:r w:rsidRPr="002472C3">
        <w:rPr>
          <w:b/>
          <w:bCs/>
        </w:rPr>
        <w:t>:</w:t>
      </w:r>
      <w:r>
        <w:rPr>
          <w:rFonts w:ascii="Calibri" w:hAnsi="Calibri" w:cs="Calibri"/>
        </w:rPr>
        <w:t xml:space="preserve"> ………………………………………………………………………………….</w:t>
      </w:r>
    </w:p>
    <w:p w14:paraId="5AD6B942" w14:textId="77777777" w:rsidR="00D11582" w:rsidRDefault="00D11582" w:rsidP="00D1158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7A8E0C37" w14:textId="77777777" w:rsidR="00D11582" w:rsidRDefault="00D11582" w:rsidP="00D1158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367781C2" w14:textId="77777777" w:rsidR="00D11582" w:rsidRDefault="00D11582" w:rsidP="00D1158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21B9B8FC" w14:textId="77777777" w:rsidR="00D11582" w:rsidRDefault="00D11582" w:rsidP="00D11582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1A69547D" w14:textId="77777777" w:rsidR="00D11582" w:rsidRDefault="00D11582" w:rsidP="00D11582">
      <w:pPr>
        <w:jc w:val="both"/>
        <w:rPr>
          <w:sz w:val="18"/>
          <w:szCs w:val="18"/>
        </w:rPr>
      </w:pPr>
    </w:p>
    <w:p w14:paraId="7563D804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79E63706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3482E01B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6AF5F3A8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7E41DDAF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6CBD80B2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242CB530" w14:textId="77777777" w:rsidR="00651E69" w:rsidRDefault="00651E69" w:rsidP="00D11582">
      <w:pPr>
        <w:rPr>
          <w:b/>
          <w:sz w:val="22"/>
          <w:szCs w:val="22"/>
          <w:u w:val="single"/>
        </w:rPr>
      </w:pPr>
    </w:p>
    <w:p w14:paraId="55DAF894" w14:textId="3CFF2B4B" w:rsidR="00D11582" w:rsidRDefault="00D11582" w:rsidP="00D115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C7F364F" w14:textId="77777777" w:rsidR="00D11582" w:rsidRPr="00730EFE" w:rsidRDefault="00D11582" w:rsidP="00D115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475347CB" w14:textId="77777777" w:rsidR="00D11582" w:rsidRPr="001D671E" w:rsidRDefault="00D11582" w:rsidP="00D115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0F62171" w14:textId="77777777" w:rsidR="00D11582" w:rsidRDefault="00D11582" w:rsidP="00D115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D6DDF10" w14:textId="77777777" w:rsidR="00D11582" w:rsidRDefault="00D11582" w:rsidP="00D115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13620C" w14:textId="77777777" w:rsidR="00D11582" w:rsidRDefault="00D11582" w:rsidP="00D1158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53C28" w14:textId="77777777" w:rsidR="00D11582" w:rsidRPr="001D671E" w:rsidRDefault="00D11582" w:rsidP="00D115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11582" w:rsidRPr="00FE545C" w14:paraId="5E95BB45" w14:textId="77777777" w:rsidTr="00257EE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17D30" w14:textId="77777777" w:rsidR="00D11582" w:rsidRPr="00FE545C" w:rsidRDefault="00D11582" w:rsidP="00257EE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C45D2" w14:textId="77777777" w:rsidR="00D11582" w:rsidRPr="00FE545C" w:rsidRDefault="00D11582" w:rsidP="00257EE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47F69A5" w14:textId="77777777" w:rsidR="00D11582" w:rsidRPr="00FE545C" w:rsidRDefault="00D11582" w:rsidP="00257EE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4CF6A" w14:textId="77777777" w:rsidR="00D11582" w:rsidRPr="00FE545C" w:rsidRDefault="00D11582" w:rsidP="00257EE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11582" w:rsidRPr="00FE545C" w14:paraId="1D00D3E9" w14:textId="77777777" w:rsidTr="00257E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E34E3" w14:textId="77777777" w:rsidR="00D11582" w:rsidRPr="00FE545C" w:rsidRDefault="00D11582" w:rsidP="00257EE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FB4BE" w14:textId="77777777" w:rsidR="00D11582" w:rsidRPr="00FE545C" w:rsidRDefault="00D11582" w:rsidP="00257EE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5B36A" w14:textId="77777777" w:rsidR="00D11582" w:rsidRPr="00FE545C" w:rsidRDefault="00D11582" w:rsidP="00257EE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11582" w:rsidRPr="00FE545C" w14:paraId="450685E8" w14:textId="77777777" w:rsidTr="00257E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E426C" w14:textId="77777777" w:rsidR="00D11582" w:rsidRPr="00FE545C" w:rsidRDefault="00D11582" w:rsidP="00257EE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70C97" w14:textId="77777777" w:rsidR="00D11582" w:rsidRPr="00FE545C" w:rsidRDefault="00D11582" w:rsidP="00257EE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AD127" w14:textId="77777777" w:rsidR="00D11582" w:rsidRPr="00FE545C" w:rsidRDefault="00D11582" w:rsidP="00257EE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64BECB9" w14:textId="77777777" w:rsidR="00D11582" w:rsidRDefault="00D11582" w:rsidP="00D115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9C54E12" w14:textId="77777777" w:rsidR="00D11582" w:rsidRPr="00D638CC" w:rsidRDefault="00D11582" w:rsidP="00D1158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150F2B7" w14:textId="77777777" w:rsidR="00D11582" w:rsidRPr="002F276A" w:rsidRDefault="00D11582" w:rsidP="00D1158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97C18B9" w14:textId="77777777" w:rsidR="00D11582" w:rsidRPr="002F276A" w:rsidRDefault="00D11582" w:rsidP="00D115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8CD1432" w14:textId="77777777" w:rsidR="00D11582" w:rsidRPr="002F276A" w:rsidRDefault="00D11582" w:rsidP="00D115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8CBBB2" w14:textId="77777777" w:rsidR="00D11582" w:rsidRPr="002F276A" w:rsidRDefault="00D11582" w:rsidP="00D115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8098D7B" w14:textId="77777777" w:rsidR="00D11582" w:rsidRPr="002F276A" w:rsidRDefault="00D11582" w:rsidP="00D1158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1857E3B" w14:textId="77777777" w:rsidR="00D11582" w:rsidRDefault="00D11582" w:rsidP="00D115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948490B" w14:textId="77777777" w:rsidR="00D11582" w:rsidRDefault="00D11582" w:rsidP="00D1158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26F9E5" w14:textId="77777777" w:rsidR="00D11582" w:rsidRDefault="00D11582" w:rsidP="00D115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34DAA4B" w14:textId="77777777" w:rsidR="00D11582" w:rsidRDefault="00D11582" w:rsidP="00D115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8AF2DD" w14:textId="77777777" w:rsidR="00D11582" w:rsidRDefault="00D11582" w:rsidP="00D115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93C640" w14:textId="77777777" w:rsidR="00D11582" w:rsidRDefault="00D11582" w:rsidP="00D115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296768" w14:textId="77777777" w:rsidR="00D11582" w:rsidRDefault="00D11582" w:rsidP="00D115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70D8AC" w14:textId="77777777" w:rsidR="00D11582" w:rsidRPr="000B45FE" w:rsidRDefault="00D11582" w:rsidP="00D115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351ACC" w14:textId="77777777" w:rsidR="00D11582" w:rsidRDefault="00D11582" w:rsidP="00D1158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951D58E" w14:textId="77777777" w:rsidR="00D11582" w:rsidRDefault="00D11582" w:rsidP="00D11582">
      <w:pPr>
        <w:jc w:val="both"/>
        <w:rPr>
          <w:sz w:val="22"/>
          <w:szCs w:val="22"/>
        </w:rPr>
      </w:pPr>
    </w:p>
    <w:p w14:paraId="037A9370" w14:textId="77777777" w:rsidR="00D11582" w:rsidRDefault="00D11582" w:rsidP="00D11582">
      <w:pPr>
        <w:jc w:val="both"/>
        <w:rPr>
          <w:sz w:val="22"/>
          <w:szCs w:val="22"/>
        </w:rPr>
      </w:pPr>
    </w:p>
    <w:p w14:paraId="1076E3EA" w14:textId="77777777" w:rsidR="00D11582" w:rsidRPr="00423B06" w:rsidRDefault="00D11582" w:rsidP="00D1158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5D55423" w14:textId="5C7ACB75" w:rsidR="00FE545C" w:rsidRPr="00DD3ADE" w:rsidRDefault="00D11582" w:rsidP="00651E6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DD3AD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E5709" w14:textId="77777777" w:rsidR="00914CC8" w:rsidRDefault="00914CC8">
      <w:r>
        <w:separator/>
      </w:r>
    </w:p>
  </w:endnote>
  <w:endnote w:type="continuationSeparator" w:id="0">
    <w:p w14:paraId="484C7C8F" w14:textId="77777777" w:rsidR="00914CC8" w:rsidRDefault="0091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B2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3DE77" w14:textId="77777777" w:rsidR="00914CC8" w:rsidRDefault="00914CC8">
      <w:r>
        <w:separator/>
      </w:r>
    </w:p>
  </w:footnote>
  <w:footnote w:type="continuationSeparator" w:id="0">
    <w:p w14:paraId="76346544" w14:textId="77777777" w:rsidR="00914CC8" w:rsidRDefault="00914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4FE8A" w14:textId="77777777" w:rsidR="00651E69" w:rsidRDefault="002472C3" w:rsidP="00651E69">
    <w:pPr>
      <w:pStyle w:val="Nagwek"/>
    </w:pPr>
    <w:r>
      <w:rPr>
        <w:noProof/>
      </w:rPr>
      <w:pict w14:anchorId="193104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1303F093" w14:textId="77777777" w:rsidR="00651E69" w:rsidRDefault="00651E69">
    <w:pPr>
      <w:pStyle w:val="Nagwek"/>
      <w:rPr>
        <w:sz w:val="22"/>
      </w:rPr>
    </w:pPr>
  </w:p>
  <w:p w14:paraId="3204D7E4" w14:textId="5C2859A5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77709B"/>
    <w:multiLevelType w:val="hybridMultilevel"/>
    <w:tmpl w:val="4664ED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CC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72C3"/>
    <w:rsid w:val="002723B0"/>
    <w:rsid w:val="0028486E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1E69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4CC8"/>
    <w:rsid w:val="00970FE4"/>
    <w:rsid w:val="00A0022B"/>
    <w:rsid w:val="00A346FE"/>
    <w:rsid w:val="00A47B4D"/>
    <w:rsid w:val="00A83018"/>
    <w:rsid w:val="00B774DC"/>
    <w:rsid w:val="00C24361"/>
    <w:rsid w:val="00C969A6"/>
    <w:rsid w:val="00CA7D36"/>
    <w:rsid w:val="00D11582"/>
    <w:rsid w:val="00D24208"/>
    <w:rsid w:val="00D60C38"/>
    <w:rsid w:val="00D66893"/>
    <w:rsid w:val="00D90ACB"/>
    <w:rsid w:val="00DC1500"/>
    <w:rsid w:val="00DD3AD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74E0BF"/>
  <w15:chartTrackingRefBased/>
  <w15:docId w15:val="{C653C075-6592-458A-8D24-4A02F70E4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58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51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615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2021-09-13T12:57:00Z</cp:lastPrinted>
  <dcterms:created xsi:type="dcterms:W3CDTF">2021-09-02T12:47:00Z</dcterms:created>
  <dcterms:modified xsi:type="dcterms:W3CDTF">2021-09-13T13:00:00Z</dcterms:modified>
</cp:coreProperties>
</file>