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:rsidR="00707684" w:rsidRPr="00FA50AF" w:rsidRDefault="00707684" w:rsidP="0070768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:rsidR="00707684" w:rsidRPr="002A16E2" w:rsidRDefault="00707684" w:rsidP="0070768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:rsidR="00707684" w:rsidRPr="002A16E2" w:rsidRDefault="00707684" w:rsidP="0070768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:rsidR="00707684" w:rsidRPr="002A16E2" w:rsidRDefault="00707684" w:rsidP="0070768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:rsidR="00707684" w:rsidRDefault="00707684" w:rsidP="0070768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Pr="00883DA1" w:rsidRDefault="008D2AB8" w:rsidP="00883DA1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4D2144" w:rsidRPr="004D2144">
        <w:rPr>
          <w:b/>
        </w:rPr>
        <w:t>Dostawa spektrometru wyposażonego w detektor półprzewodnikowy z dyspersją energii do pomiarów promieniowania X i gamma, wykonanego z tellurku kadmu (</w:t>
      </w:r>
      <w:proofErr w:type="spellStart"/>
      <w:r w:rsidR="004D2144" w:rsidRPr="004D2144">
        <w:rPr>
          <w:b/>
        </w:rPr>
        <w:t>CdTe</w:t>
      </w:r>
      <w:proofErr w:type="spellEnd"/>
      <w:r w:rsidR="004D2144" w:rsidRPr="004D2144">
        <w:rPr>
          <w:b/>
        </w:rPr>
        <w:t>) wraz z dedykowanym przedwzmacniaczem. - KC-zp.272-477/21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707684" w:rsidP="008D2AB8">
      <w:pPr>
        <w:pStyle w:val="Tekstpodstawowy"/>
        <w:rPr>
          <w:b w:val="0"/>
        </w:rPr>
      </w:pPr>
      <w:r>
        <w:t>P</w:t>
      </w:r>
      <w:r w:rsidR="00FE545C">
        <w:t>roducent/model zaoferowanego</w:t>
      </w:r>
      <w:r w:rsidR="00E13E3F">
        <w:t xml:space="preserve"> </w:t>
      </w:r>
      <w:r w:rsidR="008E0952">
        <w:t>urządzenia</w:t>
      </w:r>
      <w:r w:rsidR="00E13E3F">
        <w:t xml:space="preserve"> </w:t>
      </w:r>
      <w:r w:rsidR="00FE545C" w:rsidRPr="00FE545C">
        <w:rPr>
          <w:b w:val="0"/>
        </w:rPr>
        <w:t>……………………………..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</w:t>
      </w:r>
      <w:r w:rsidR="00707684">
        <w:t xml:space="preserve"> dni od daty podpisania umowy 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</w:t>
      </w:r>
      <w:r w:rsidR="00707684">
        <w:t xml:space="preserve"> miesięcy</w:t>
      </w:r>
      <w:r w:rsidR="00E06CEB" w:rsidRPr="0022732C">
        <w:rPr>
          <w:i/>
          <w:highlight w:val="yellow"/>
        </w:rPr>
        <w:t>(kryterium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707684" w:rsidRPr="002A16E2" w:rsidRDefault="00707684" w:rsidP="0070768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707684" w:rsidRDefault="00707684" w:rsidP="00FE545C">
      <w:pPr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707684">
        <w:rPr>
          <w:color w:val="000000"/>
          <w:sz w:val="22"/>
          <w:szCs w:val="22"/>
          <w:lang w:eastAsia="ar-SA"/>
        </w:rPr>
        <w:t>wskazany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707684" w:rsidRDefault="00FE545C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</w:p>
    <w:p w:rsidR="00707684" w:rsidRDefault="00707684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707684" w:rsidRDefault="00FE545C" w:rsidP="0070768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707684" w:rsidRDefault="00707684" w:rsidP="0070768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</w:p>
    <w:p w:rsidR="00FE545C" w:rsidRDefault="00FE545C" w:rsidP="00707684">
      <w:pPr>
        <w:tabs>
          <w:tab w:val="left" w:pos="426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707684" w:rsidP="00E06CEB">
      <w:pPr>
        <w:ind w:left="720"/>
        <w:rPr>
          <w:sz w:val="20"/>
          <w:szCs w:val="20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</w:t>
      </w: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0265" w:rsidRDefault="00E90265">
      <w:r>
        <w:separator/>
      </w:r>
    </w:p>
  </w:endnote>
  <w:endnote w:type="continuationSeparator" w:id="0">
    <w:p w:rsidR="00E90265" w:rsidRDefault="00E90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0265" w:rsidRDefault="00E90265">
      <w:r>
        <w:separator/>
      </w:r>
    </w:p>
  </w:footnote>
  <w:footnote w:type="continuationSeparator" w:id="0">
    <w:p w:rsidR="00E90265" w:rsidRDefault="00E902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FA0" w:rsidRDefault="002E0F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11151"/>
    <w:multiLevelType w:val="multilevel"/>
    <w:tmpl w:val="FAECDE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B27"/>
    <w:rsid w:val="00012286"/>
    <w:rsid w:val="00071CCC"/>
    <w:rsid w:val="000B731D"/>
    <w:rsid w:val="000D6134"/>
    <w:rsid w:val="000E09C7"/>
    <w:rsid w:val="000F6589"/>
    <w:rsid w:val="00106636"/>
    <w:rsid w:val="00116EC6"/>
    <w:rsid w:val="00167B27"/>
    <w:rsid w:val="00175014"/>
    <w:rsid w:val="001801DD"/>
    <w:rsid w:val="001B1280"/>
    <w:rsid w:val="001D4612"/>
    <w:rsid w:val="001E7774"/>
    <w:rsid w:val="00207E98"/>
    <w:rsid w:val="002723B0"/>
    <w:rsid w:val="002E0FA0"/>
    <w:rsid w:val="00315A4A"/>
    <w:rsid w:val="004B7300"/>
    <w:rsid w:val="004C6753"/>
    <w:rsid w:val="004D2144"/>
    <w:rsid w:val="00595C87"/>
    <w:rsid w:val="005D2C65"/>
    <w:rsid w:val="005E6D94"/>
    <w:rsid w:val="0063384F"/>
    <w:rsid w:val="00643C6F"/>
    <w:rsid w:val="00646202"/>
    <w:rsid w:val="0065290F"/>
    <w:rsid w:val="006815F6"/>
    <w:rsid w:val="00707684"/>
    <w:rsid w:val="007237FE"/>
    <w:rsid w:val="007748F0"/>
    <w:rsid w:val="007A4321"/>
    <w:rsid w:val="00833933"/>
    <w:rsid w:val="00853083"/>
    <w:rsid w:val="00883DA1"/>
    <w:rsid w:val="008B2F0C"/>
    <w:rsid w:val="008B4928"/>
    <w:rsid w:val="008D2AB8"/>
    <w:rsid w:val="008E0952"/>
    <w:rsid w:val="008F1C66"/>
    <w:rsid w:val="00970FE4"/>
    <w:rsid w:val="00A0022B"/>
    <w:rsid w:val="00A346FE"/>
    <w:rsid w:val="00A47B4D"/>
    <w:rsid w:val="00A83018"/>
    <w:rsid w:val="00B425F0"/>
    <w:rsid w:val="00B774DC"/>
    <w:rsid w:val="00C969A6"/>
    <w:rsid w:val="00CA6DCE"/>
    <w:rsid w:val="00CA7D36"/>
    <w:rsid w:val="00D24208"/>
    <w:rsid w:val="00D60C38"/>
    <w:rsid w:val="00D66893"/>
    <w:rsid w:val="00D90ACB"/>
    <w:rsid w:val="00DC1500"/>
    <w:rsid w:val="00E06CEB"/>
    <w:rsid w:val="00E13E3F"/>
    <w:rsid w:val="00E44371"/>
    <w:rsid w:val="00E90265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F79EFE-9EB5-44FE-9AB1-624DD01C4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E06CEB"/>
    <w:pPr>
      <w:suppressAutoHyphens/>
      <w:autoSpaceDN w:val="0"/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26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198B2-E8FB-4EA0-AB03-8877DE45E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683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2021-09-14T07:35:00Z</dcterms:created>
  <dcterms:modified xsi:type="dcterms:W3CDTF">2021-09-14T07:37:00Z</dcterms:modified>
</cp:coreProperties>
</file>