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E22109" w:rsidRPr="00E22109">
        <w:rPr>
          <w:b/>
        </w:rPr>
        <w:t>NZ/49/D/N/AC/2021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DA1C09">
        <w:t xml:space="preserve">T.j. Dz. U. z </w:t>
      </w:r>
      <w:r w:rsidR="00F41F66" w:rsidRPr="00F41F66">
        <w:t>2021r. poz. 1129</w:t>
      </w:r>
      <w:bookmarkStart w:id="0" w:name="_GoBack"/>
      <w:bookmarkEnd w:id="0"/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22109" w:rsidRPr="00E22109">
        <w:rPr>
          <w:rFonts w:ascii="Arial Narrow" w:hAnsi="Arial Narrow"/>
          <w:b/>
        </w:rPr>
        <w:t>Dostawy implantów zespalających stalowych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BFD" w:rsidRDefault="003A4BFD" w:rsidP="0038231F">
      <w:pPr>
        <w:spacing w:after="0" w:line="240" w:lineRule="auto"/>
      </w:pPr>
      <w:r>
        <w:separator/>
      </w:r>
    </w:p>
  </w:endnote>
  <w:endnote w:type="continuationSeparator" w:id="0">
    <w:p w:rsidR="003A4BFD" w:rsidRDefault="003A4B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109" w:rsidRDefault="00E221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41F6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41F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109" w:rsidRDefault="00E221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BFD" w:rsidRDefault="003A4BFD" w:rsidP="0038231F">
      <w:pPr>
        <w:spacing w:after="0" w:line="240" w:lineRule="auto"/>
      </w:pPr>
      <w:r>
        <w:separator/>
      </w:r>
    </w:p>
  </w:footnote>
  <w:footnote w:type="continuationSeparator" w:id="0">
    <w:p w:rsidR="003A4BFD" w:rsidRDefault="003A4BF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109" w:rsidRDefault="00E221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109" w:rsidRDefault="00E221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109" w:rsidRDefault="00E221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BFD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A4BFD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D146A"/>
    <w:rsid w:val="00DD3E9D"/>
    <w:rsid w:val="00E022A1"/>
    <w:rsid w:val="00E20C36"/>
    <w:rsid w:val="00E21B42"/>
    <w:rsid w:val="00E22109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1F66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B7B0F2-1BA1-4439-8B13-BB705EB68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A6E5F-69D3-462B-A6DC-7C96221D5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585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2021-09-22T06:40:00Z</dcterms:created>
  <dcterms:modified xsi:type="dcterms:W3CDTF">2021-09-22T06:40:00Z</dcterms:modified>
</cp:coreProperties>
</file>