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416D50" w:rsidRPr="00416D50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416D50" w:rsidRPr="00416D50">
        <w:rPr>
          <w:b/>
          <w:sz w:val="22"/>
          <w:szCs w:val="22"/>
        </w:rPr>
        <w:t>NZ/49/D/N/AC/2021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16D50" w:rsidRPr="00110593" w:rsidTr="00E42252">
        <w:tc>
          <w:tcPr>
            <w:tcW w:w="9104" w:type="dxa"/>
            <w:shd w:val="clear" w:color="auto" w:fill="D9D9D9"/>
          </w:tcPr>
          <w:p w:rsidR="00416D50" w:rsidRPr="00110593" w:rsidRDefault="00416D50" w:rsidP="00E4225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416D50" w:rsidRPr="00110593" w:rsidRDefault="00416D50" w:rsidP="00E42252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416D50">
              <w:t>(t.j. Dz.U. z 2021r. poz. 1129)</w:t>
            </w:r>
            <w:r w:rsidRPr="00110593">
              <w:t xml:space="preserve"> (dalej jako: ustawa Pzp), dotyczące:</w:t>
            </w:r>
          </w:p>
          <w:p w:rsidR="00416D50" w:rsidRPr="0043102D" w:rsidRDefault="00416D50" w:rsidP="00E42252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416D50" w:rsidRPr="00110593" w:rsidRDefault="00416D50" w:rsidP="00E42252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416D5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416D50">
        <w:rPr>
          <w:b/>
          <w:sz w:val="22"/>
          <w:szCs w:val="22"/>
        </w:rPr>
        <w:t>Dostawy implantów zespalających stalowych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58C7" w:rsidRDefault="00EF58C7">
      <w:r>
        <w:separator/>
      </w:r>
    </w:p>
  </w:endnote>
  <w:endnote w:type="continuationSeparator" w:id="0">
    <w:p w:rsidR="00EF58C7" w:rsidRDefault="00EF5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6D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6D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6D50" w:rsidRDefault="00416D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58C7" w:rsidRDefault="00EF58C7">
      <w:r>
        <w:separator/>
      </w:r>
    </w:p>
  </w:footnote>
  <w:footnote w:type="continuationSeparator" w:id="0">
    <w:p w:rsidR="00EF58C7" w:rsidRDefault="00EF58C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6D50" w:rsidRDefault="00416D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6D50" w:rsidRDefault="00416D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6D50" w:rsidRDefault="00416D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58C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16D50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58C7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9A67F02-D162-4891-843C-BD1E14CF4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44000D-1C66-43B6-86A4-521E161EE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2010-01-07T08:39:00Z</cp:lastPrinted>
  <dcterms:created xsi:type="dcterms:W3CDTF">2021-09-22T06:34:00Z</dcterms:created>
  <dcterms:modified xsi:type="dcterms:W3CDTF">2021-09-22T06:34:00Z</dcterms:modified>
</cp:coreProperties>
</file>