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BB2BD5" w:rsidRPr="00BB2BD5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BB2BD5" w:rsidRPr="00BB2BD5">
        <w:rPr>
          <w:rFonts w:ascii="Tahoma" w:eastAsia="Calibri" w:hAnsi="Tahoma" w:cs="Tahoma"/>
          <w:b/>
          <w:sz w:val="18"/>
          <w:szCs w:val="18"/>
          <w:lang w:eastAsia="en-US"/>
        </w:rPr>
        <w:t>NZ/49/D/N/AC/2021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BB2BD5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BB2BD5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BB2BD5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BB2BD5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BB2BD5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BB2BD5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BB2BD5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BB2BD5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Default="007801CC" w:rsidP="00864D55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BB2BD5" w:rsidRPr="00BB2BD5">
        <w:rPr>
          <w:rFonts w:ascii="Tahoma" w:hAnsi="Tahoma" w:cs="Tahoma"/>
          <w:b/>
          <w:sz w:val="18"/>
          <w:szCs w:val="18"/>
        </w:rPr>
        <w:t>Dostawy implantów zespalających stalowych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 publicznych (</w:t>
      </w:r>
      <w:proofErr w:type="spellStart"/>
      <w:r>
        <w:rPr>
          <w:rFonts w:ascii="Tahoma" w:hAnsi="Tahoma" w:cs="Tahoma"/>
          <w:sz w:val="18"/>
          <w:szCs w:val="18"/>
        </w:rPr>
        <w:t>t.j</w:t>
      </w:r>
      <w:proofErr w:type="spellEnd"/>
      <w:r>
        <w:rPr>
          <w:rFonts w:ascii="Tahoma" w:hAnsi="Tahoma" w:cs="Tahoma"/>
          <w:sz w:val="18"/>
          <w:szCs w:val="18"/>
        </w:rPr>
        <w:t xml:space="preserve">. Dz. U. z </w:t>
      </w:r>
      <w:r w:rsidR="00F638D0" w:rsidRPr="00F638D0">
        <w:rPr>
          <w:rFonts w:ascii="Tahoma" w:hAnsi="Tahoma" w:cs="Tahoma"/>
          <w:sz w:val="18"/>
          <w:szCs w:val="18"/>
        </w:rPr>
        <w:t>2021r. poz. 1129</w:t>
      </w:r>
      <w:r w:rsidR="00F638D0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>z postępowania</w:t>
      </w:r>
      <w:r w:rsidR="00E92B5C">
        <w:rPr>
          <w:rFonts w:ascii="Tahoma" w:hAnsi="Tahoma" w:cs="Tahoma"/>
          <w:sz w:val="18"/>
          <w:szCs w:val="18"/>
        </w:rPr>
        <w:t>.</w:t>
      </w:r>
      <w:r w:rsidR="00864D55">
        <w:rPr>
          <w:rFonts w:ascii="Tahoma" w:hAnsi="Tahoma" w:cs="Tahoma"/>
          <w:sz w:val="18"/>
          <w:szCs w:val="18"/>
        </w:rPr>
        <w:t xml:space="preserve"> </w:t>
      </w:r>
      <w:bookmarkStart w:id="0" w:name="_GoBack"/>
      <w:bookmarkEnd w:id="0"/>
    </w:p>
    <w:p w:rsidR="00F638D0" w:rsidRPr="00864D55" w:rsidRDefault="00F638D0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F638D0" w:rsidRDefault="00F638D0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9A" w:rsidRDefault="0094359A" w:rsidP="007801CC">
      <w:pPr>
        <w:spacing w:after="0" w:line="240" w:lineRule="auto"/>
      </w:pPr>
      <w:r>
        <w:separator/>
      </w:r>
    </w:p>
  </w:endnote>
  <w:endnote w:type="continuationSeparator" w:id="0">
    <w:p w:rsidR="0094359A" w:rsidRDefault="0094359A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BD5" w:rsidRDefault="00BB2B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BD5" w:rsidRDefault="00BB2B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BD5" w:rsidRDefault="00BB2B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9A" w:rsidRDefault="0094359A" w:rsidP="007801CC">
      <w:pPr>
        <w:spacing w:after="0" w:line="240" w:lineRule="auto"/>
      </w:pPr>
      <w:r>
        <w:separator/>
      </w:r>
    </w:p>
  </w:footnote>
  <w:footnote w:type="continuationSeparator" w:id="0">
    <w:p w:rsidR="0094359A" w:rsidRDefault="0094359A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BD5" w:rsidRDefault="00BB2B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BD5" w:rsidRDefault="00BB2B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BD5" w:rsidRDefault="00BB2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9A"/>
    <w:rsid w:val="00397D1F"/>
    <w:rsid w:val="007801CC"/>
    <w:rsid w:val="00864D55"/>
    <w:rsid w:val="0094359A"/>
    <w:rsid w:val="009B4448"/>
    <w:rsid w:val="00A0542C"/>
    <w:rsid w:val="00BB2BD5"/>
    <w:rsid w:val="00C60D53"/>
    <w:rsid w:val="00E92B5C"/>
    <w:rsid w:val="00F6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8CCB5-1482-4188-BEAA-20807428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B2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BD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2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BD5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2021-09-22T06:39:00Z</dcterms:created>
  <dcterms:modified xsi:type="dcterms:W3CDTF">2021-09-22T06:49:00Z</dcterms:modified>
</cp:coreProperties>
</file>