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440FA1" w:rsidRPr="00440FA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40FA1" w:rsidRPr="00440FA1">
        <w:rPr>
          <w:rFonts w:ascii="Times New Roman" w:eastAsia="Times New Roman" w:hAnsi="Times New Roman"/>
          <w:b/>
          <w:lang w:eastAsia="pl-PL"/>
        </w:rPr>
        <w:t>NZ/49/D/N/AC/2021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40FA1" w:rsidRPr="00440FA1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40FA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40FA1">
        <w:rPr>
          <w:rFonts w:ascii="Times New Roman" w:eastAsia="Times New Roman" w:hAnsi="Times New Roman"/>
          <w:b/>
          <w:lang w:eastAsia="pl-PL"/>
        </w:rPr>
        <w:t>Dostawy implantów zespalających stalowych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CF3" w:rsidRDefault="00EC0CF3" w:rsidP="00025386">
      <w:pPr>
        <w:spacing w:after="0" w:line="240" w:lineRule="auto"/>
      </w:pPr>
      <w:r>
        <w:separator/>
      </w:r>
    </w:p>
  </w:endnote>
  <w:endnote w:type="continuationSeparator" w:id="0">
    <w:p w:rsidR="00EC0CF3" w:rsidRDefault="00EC0C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FA1" w:rsidRDefault="00440F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F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F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FA1" w:rsidRDefault="00440F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CF3" w:rsidRDefault="00EC0CF3" w:rsidP="00025386">
      <w:pPr>
        <w:spacing w:after="0" w:line="240" w:lineRule="auto"/>
      </w:pPr>
      <w:r>
        <w:separator/>
      </w:r>
    </w:p>
  </w:footnote>
  <w:footnote w:type="continuationSeparator" w:id="0">
    <w:p w:rsidR="00EC0CF3" w:rsidRDefault="00EC0C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FA1" w:rsidRDefault="00440F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FA1" w:rsidRDefault="00440F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FA1" w:rsidRDefault="00440F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CF3"/>
    <w:rsid w:val="00025386"/>
    <w:rsid w:val="000423B9"/>
    <w:rsid w:val="00084786"/>
    <w:rsid w:val="0016158F"/>
    <w:rsid w:val="001C2314"/>
    <w:rsid w:val="00213980"/>
    <w:rsid w:val="004374F2"/>
    <w:rsid w:val="00440FA1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0CF3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955E69C-1B80-4B55-8624-C6D13251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2021-09-22T06:30:00Z</dcterms:created>
  <dcterms:modified xsi:type="dcterms:W3CDTF">2021-09-22T06:30:00Z</dcterms:modified>
</cp:coreProperties>
</file>