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DBE3" w14:textId="77777777" w:rsidR="005C0930" w:rsidRDefault="00FC5778" w:rsidP="005C0930">
      <w:pPr>
        <w:spacing w:after="240"/>
        <w:jc w:val="right"/>
        <w:rPr>
          <w:sz w:val="22"/>
          <w:szCs w:val="22"/>
        </w:rPr>
      </w:pPr>
      <w:r w:rsidRPr="00FC5778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FC5778">
        <w:rPr>
          <w:sz w:val="22"/>
          <w:szCs w:val="22"/>
        </w:rPr>
        <w:t>2021-09-23</w:t>
      </w:r>
    </w:p>
    <w:p w14:paraId="5F194F6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9082E9B" w14:textId="77777777" w:rsidR="00FC5778" w:rsidRPr="00FC5778" w:rsidRDefault="00FC5778" w:rsidP="005C0930">
      <w:pPr>
        <w:rPr>
          <w:b/>
          <w:bCs/>
          <w:sz w:val="22"/>
          <w:szCs w:val="22"/>
        </w:rPr>
      </w:pPr>
      <w:r w:rsidRPr="00FC5778">
        <w:rPr>
          <w:b/>
          <w:bCs/>
          <w:sz w:val="22"/>
          <w:szCs w:val="22"/>
        </w:rPr>
        <w:t>Szpital Wojewódzki w Poznaniu</w:t>
      </w:r>
    </w:p>
    <w:p w14:paraId="79F0EABD" w14:textId="77777777" w:rsidR="005C0930" w:rsidRPr="00D91931" w:rsidRDefault="00FC5778" w:rsidP="005C0930">
      <w:pPr>
        <w:rPr>
          <w:b/>
          <w:bCs/>
          <w:sz w:val="22"/>
          <w:szCs w:val="22"/>
        </w:rPr>
      </w:pPr>
      <w:r w:rsidRPr="00FC5778">
        <w:rPr>
          <w:b/>
          <w:bCs/>
          <w:sz w:val="22"/>
          <w:szCs w:val="22"/>
        </w:rPr>
        <w:t>Dział Zamówień Publicznych</w:t>
      </w:r>
    </w:p>
    <w:p w14:paraId="2A6A4D39" w14:textId="0C4F5BAD" w:rsidR="005C0930" w:rsidRPr="00BD5546" w:rsidRDefault="00E0280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C5778" w:rsidRPr="00FC5778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FC5778" w:rsidRPr="00FC5778">
        <w:rPr>
          <w:sz w:val="22"/>
          <w:szCs w:val="22"/>
        </w:rPr>
        <w:t>7/19</w:t>
      </w:r>
    </w:p>
    <w:p w14:paraId="4B214139" w14:textId="77777777" w:rsidR="005C0930" w:rsidRPr="00BD5546" w:rsidRDefault="00FC5778" w:rsidP="005C0930">
      <w:pPr>
        <w:rPr>
          <w:sz w:val="22"/>
          <w:szCs w:val="22"/>
        </w:rPr>
      </w:pPr>
      <w:r w:rsidRPr="00FC5778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FC5778">
        <w:rPr>
          <w:sz w:val="22"/>
          <w:szCs w:val="22"/>
        </w:rPr>
        <w:t>Poznań</w:t>
      </w:r>
    </w:p>
    <w:p w14:paraId="2A9F02B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37008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1B94F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C5778" w:rsidRPr="00FC5778">
        <w:rPr>
          <w:b/>
          <w:sz w:val="22"/>
          <w:szCs w:val="22"/>
        </w:rPr>
        <w:t>SZW/DZP/57/2021</w:t>
      </w:r>
      <w:r w:rsidR="005C0930" w:rsidRPr="00D91931">
        <w:rPr>
          <w:sz w:val="22"/>
          <w:szCs w:val="22"/>
        </w:rPr>
        <w:tab/>
        <w:t xml:space="preserve"> </w:t>
      </w:r>
    </w:p>
    <w:p w14:paraId="0B2F308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65B8F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7569E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46C365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6D20F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3956AA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9A675" w14:textId="77777777" w:rsidR="00E0280C" w:rsidRDefault="00E0280C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SPROSTOWANIE </w:t>
      </w:r>
    </w:p>
    <w:p w14:paraId="46299635" w14:textId="4ACB2725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O W I A D O M I E N I </w:t>
      </w:r>
      <w:r w:rsidR="00E0280C">
        <w:rPr>
          <w:rFonts w:ascii="Times New Roman" w:hAnsi="Times New Roman"/>
        </w:rPr>
        <w:t>A</w:t>
      </w:r>
    </w:p>
    <w:p w14:paraId="44744DBD" w14:textId="249156F0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0280C">
        <w:rPr>
          <w:rFonts w:ascii="Times New Roman" w:hAnsi="Times New Roman"/>
        </w:rPr>
        <w:t xml:space="preserve"> z dnia 17.09.2021 r. zamieszczonego na stronie internetowej Zamawiającego dnia 20.09.2021 r.</w:t>
      </w:r>
    </w:p>
    <w:p w14:paraId="3CD7275F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C5778" w:rsidRPr="00FC5778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C5778" w:rsidRPr="00FC5778">
        <w:rPr>
          <w:b/>
          <w:bCs/>
          <w:sz w:val="22"/>
          <w:szCs w:val="22"/>
        </w:rPr>
        <w:t>Przeglądy techniczne i naprawy urządzeń medycznych - 5 zadań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C5778" w:rsidRPr="00FC5778">
        <w:rPr>
          <w:b/>
          <w:sz w:val="22"/>
          <w:szCs w:val="22"/>
        </w:rPr>
        <w:t>SZW/DZP/57/2021</w:t>
      </w:r>
      <w:r w:rsidRPr="006A5DF1">
        <w:rPr>
          <w:b/>
          <w:sz w:val="22"/>
          <w:szCs w:val="22"/>
        </w:rPr>
        <w:t>.</w:t>
      </w:r>
    </w:p>
    <w:p w14:paraId="250E4DF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0D0D5A4" w14:textId="77777777" w:rsidR="00FC5778" w:rsidRPr="00FC5778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C5778" w:rsidRPr="00FC5778">
        <w:rPr>
          <w:b/>
          <w:sz w:val="22"/>
          <w:szCs w:val="22"/>
        </w:rPr>
        <w:t>Szpital Wojewódzki w Poznaniu</w:t>
      </w:r>
    </w:p>
    <w:p w14:paraId="00911B40" w14:textId="6314BDB3" w:rsidR="00E0280C" w:rsidRDefault="00FC5778">
      <w:pPr>
        <w:spacing w:before="120" w:after="120" w:line="360" w:lineRule="auto"/>
        <w:jc w:val="both"/>
        <w:rPr>
          <w:sz w:val="22"/>
          <w:szCs w:val="22"/>
        </w:rPr>
      </w:pPr>
      <w:r w:rsidRPr="00FC5778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</w:t>
      </w:r>
      <w:r w:rsidR="00E0280C">
        <w:rPr>
          <w:sz w:val="22"/>
          <w:szCs w:val="22"/>
        </w:rPr>
        <w:t xml:space="preserve">informuje, iż zamieszczając Powiadomienie o zmianach SWZ  2 </w:t>
      </w:r>
      <w:r w:rsidR="00B6474F">
        <w:rPr>
          <w:sz w:val="22"/>
          <w:szCs w:val="22"/>
        </w:rPr>
        <w:br/>
      </w:r>
      <w:r w:rsidR="00E0280C">
        <w:rPr>
          <w:sz w:val="22"/>
          <w:szCs w:val="22"/>
        </w:rPr>
        <w:t>dnia 20.09.2021 r. omyłkowo podłączył powiadomienie o zmianach SWZ (</w:t>
      </w:r>
      <w:r w:rsidR="00B6474F">
        <w:rPr>
          <w:sz w:val="22"/>
          <w:szCs w:val="22"/>
        </w:rPr>
        <w:t>1</w:t>
      </w:r>
      <w:r w:rsidR="00E0280C">
        <w:rPr>
          <w:sz w:val="22"/>
          <w:szCs w:val="22"/>
        </w:rPr>
        <w:t>) z dnia 17.09.2021 r.</w:t>
      </w:r>
    </w:p>
    <w:p w14:paraId="56A0CC2B" w14:textId="4DCE8DD7" w:rsidR="00EF1037" w:rsidRDefault="00E0280C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powyższym  - </w:t>
      </w:r>
      <w:r w:rsidR="005C0930" w:rsidRPr="005C0930">
        <w:rPr>
          <w:sz w:val="22"/>
          <w:szCs w:val="22"/>
        </w:rPr>
        <w:t xml:space="preserve">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FC5778" w:rsidRPr="00FC5778">
        <w:rPr>
          <w:sz w:val="22"/>
          <w:szCs w:val="22"/>
        </w:rPr>
        <w:t>(t.j. Dz.U. z 2021r. poz. 1129)</w:t>
      </w:r>
      <w:r>
        <w:rPr>
          <w:sz w:val="22"/>
          <w:szCs w:val="22"/>
        </w:rPr>
        <w:t xml:space="preserve"> Zamawiający</w:t>
      </w:r>
      <w:r w:rsidR="005C0930"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wyniku udzielonych wyjaśnień do treści SWZ z dnia 20.09.2021 r. </w:t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47830002" w14:textId="77777777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07A42AFD" w14:textId="151B7E6F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do Opisu przedmiotu zamówienia zadanie nr </w:t>
      </w:r>
      <w:r w:rsidR="00636D3E">
        <w:rPr>
          <w:sz w:val="22"/>
          <w:szCs w:val="22"/>
        </w:rPr>
        <w:t>7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E0280C" w14:paraId="129CC066" w14:textId="77777777" w:rsidTr="00446F2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1F2B8" w14:textId="77777777" w:rsidR="00E0280C" w:rsidRDefault="00E0280C" w:rsidP="00446F2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lastRenderedPageBreak/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94946" w14:textId="77777777" w:rsidR="00E0280C" w:rsidRDefault="00E0280C" w:rsidP="00446F2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E0280C" w14:paraId="09FBD08D" w14:textId="77777777" w:rsidTr="00446F2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C4D9" w14:textId="5FB54C43" w:rsidR="00E0280C" w:rsidRDefault="00636D3E" w:rsidP="00446F2A">
            <w:pPr>
              <w:pStyle w:val="Tekstpodstawowy"/>
              <w:jc w:val="right"/>
            </w:pPr>
            <w:r>
              <w:t>7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7D4F" w14:textId="77777777" w:rsidR="00636D3E" w:rsidRPr="00636D3E" w:rsidRDefault="00636D3E" w:rsidP="00636D3E">
            <w:pPr>
              <w:spacing w:after="120"/>
              <w:rPr>
                <w:sz w:val="24"/>
                <w:szCs w:val="24"/>
              </w:rPr>
            </w:pPr>
            <w:r w:rsidRPr="00636D3E">
              <w:rPr>
                <w:b/>
                <w:sz w:val="24"/>
                <w:szCs w:val="24"/>
              </w:rPr>
              <w:t>Temat:</w:t>
            </w:r>
            <w:r w:rsidRPr="00636D3E">
              <w:rPr>
                <w:sz w:val="24"/>
                <w:szCs w:val="24"/>
              </w:rPr>
              <w:t xml:space="preserve"> Aparaty RTG </w:t>
            </w:r>
          </w:p>
          <w:p w14:paraId="1548FA85" w14:textId="77777777" w:rsidR="00636D3E" w:rsidRPr="00636D3E" w:rsidRDefault="00636D3E" w:rsidP="00636D3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6D3E">
              <w:rPr>
                <w:b/>
                <w:sz w:val="24"/>
                <w:szCs w:val="24"/>
              </w:rPr>
              <w:t xml:space="preserve">Wspólny Słownik Zamówień: </w:t>
            </w:r>
            <w:r w:rsidRPr="00636D3E">
              <w:rPr>
                <w:sz w:val="24"/>
                <w:szCs w:val="24"/>
              </w:rPr>
              <w:t xml:space="preserve">50400000-9 - Usługi w zakresie napraw </w:t>
            </w:r>
            <w:r w:rsidRPr="00636D3E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2BBF8A59" w14:textId="77777777" w:rsidR="00636D3E" w:rsidRPr="00636D3E" w:rsidRDefault="00636D3E" w:rsidP="00636D3E">
            <w:pPr>
              <w:spacing w:after="120"/>
              <w:jc w:val="both"/>
              <w:rPr>
                <w:sz w:val="24"/>
                <w:szCs w:val="24"/>
              </w:rPr>
            </w:pPr>
            <w:r w:rsidRPr="00636D3E">
              <w:rPr>
                <w:b/>
                <w:sz w:val="24"/>
                <w:szCs w:val="24"/>
              </w:rPr>
              <w:t xml:space="preserve">Opis: </w:t>
            </w:r>
            <w:r w:rsidRPr="00636D3E">
              <w:rPr>
                <w:sz w:val="24"/>
                <w:szCs w:val="24"/>
              </w:rPr>
              <w:t>Przedmiotem zamówienia są przeglądy techniczne i naprawy Aparatów RTG - szczegółowy opis przedmiotu zamówienia został zamieszczony odpowiednio w załączniku nr 2 do SWZ/załącznik nr 2 do umowy - formularzu asortymentowo - cenowym na zasadach określonych w projekcie umowy - stanowiącym załącznik nr 4 do SWZ.</w:t>
            </w:r>
          </w:p>
          <w:p w14:paraId="6E2B3D7D" w14:textId="77777777" w:rsidR="00636D3E" w:rsidRPr="00636D3E" w:rsidRDefault="00636D3E" w:rsidP="00636D3E">
            <w:pPr>
              <w:spacing w:after="120"/>
              <w:jc w:val="both"/>
              <w:rPr>
                <w:sz w:val="24"/>
                <w:szCs w:val="24"/>
              </w:rPr>
            </w:pPr>
            <w:r w:rsidRPr="00636D3E">
              <w:rPr>
                <w:sz w:val="24"/>
                <w:szCs w:val="24"/>
              </w:rPr>
              <w:t>Przeglądy techniczne wykonywane na zlecenie Zamawiającego.</w:t>
            </w:r>
          </w:p>
          <w:p w14:paraId="0BE2D75B" w14:textId="77777777" w:rsidR="00636D3E" w:rsidRPr="00636D3E" w:rsidRDefault="00636D3E" w:rsidP="00636D3E">
            <w:pPr>
              <w:spacing w:after="120"/>
              <w:jc w:val="both"/>
              <w:rPr>
                <w:sz w:val="24"/>
                <w:szCs w:val="24"/>
              </w:rPr>
            </w:pPr>
            <w:r w:rsidRPr="00636D3E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636D3E">
              <w:rPr>
                <w:sz w:val="24"/>
                <w:szCs w:val="24"/>
              </w:rPr>
              <w:br/>
              <w:t>przez Zamawiającego kosztorysu.</w:t>
            </w:r>
          </w:p>
          <w:p w14:paraId="186C63C0" w14:textId="77777777" w:rsidR="00636D3E" w:rsidRPr="00636D3E" w:rsidRDefault="00636D3E" w:rsidP="00636D3E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636D3E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113B7E3E" w14:textId="77777777" w:rsidR="00636D3E" w:rsidRPr="00636D3E" w:rsidRDefault="00636D3E" w:rsidP="00636D3E">
            <w:pPr>
              <w:spacing w:after="120"/>
              <w:jc w:val="both"/>
              <w:rPr>
                <w:sz w:val="24"/>
                <w:szCs w:val="24"/>
              </w:rPr>
            </w:pPr>
            <w:r w:rsidRPr="00636D3E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3266BA8F" w14:textId="77777777" w:rsidR="00636D3E" w:rsidRPr="00636D3E" w:rsidRDefault="00636D3E" w:rsidP="00636D3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6D3E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2A0FD5F8" w14:textId="77777777" w:rsidR="00636D3E" w:rsidRPr="00636D3E" w:rsidRDefault="00636D3E" w:rsidP="00636D3E">
            <w:pPr>
              <w:spacing w:after="120"/>
              <w:jc w:val="both"/>
              <w:rPr>
                <w:sz w:val="24"/>
                <w:szCs w:val="24"/>
              </w:rPr>
            </w:pPr>
            <w:r w:rsidRPr="00636D3E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1A1DF2E4" w14:textId="6316FD1F" w:rsidR="00E0280C" w:rsidRDefault="00E0280C" w:rsidP="00446F2A">
            <w:pPr>
              <w:spacing w:after="120"/>
              <w:jc w:val="both"/>
            </w:pPr>
          </w:p>
        </w:tc>
      </w:tr>
    </w:tbl>
    <w:p w14:paraId="1C7C5BC9" w14:textId="77777777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>Rozdz. 4.5</w:t>
      </w:r>
    </w:p>
    <w:p w14:paraId="69D9E816" w14:textId="141A7ACC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Zamawiający określa maksymalną liczbę części, na które zamówienie może zostać udzielone temu samemu Wykonawcy w ilości: </w:t>
      </w:r>
      <w:r w:rsidR="00636D3E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zadań.</w:t>
      </w:r>
    </w:p>
    <w:p w14:paraId="67A98B6D" w14:textId="41232518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</w:t>
      </w:r>
      <w:r w:rsidR="00636D3E">
        <w:rPr>
          <w:sz w:val="22"/>
          <w:szCs w:val="22"/>
        </w:rPr>
        <w:t>7</w:t>
      </w:r>
      <w:r w:rsidRPr="00B504C0">
        <w:rPr>
          <w:sz w:val="22"/>
          <w:szCs w:val="22"/>
        </w:rPr>
        <w:t xml:space="preserve"> zadań.</w:t>
      </w:r>
    </w:p>
    <w:p w14:paraId="6E56C2F7" w14:textId="77777777" w:rsidR="00E0280C" w:rsidRPr="007A7775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4.7</w:t>
      </w:r>
    </w:p>
    <w:p w14:paraId="11826CED" w14:textId="77777777" w:rsidR="00E0280C" w:rsidRPr="007A7775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sz w:val="22"/>
          <w:szCs w:val="22"/>
        </w:rPr>
        <w:t>Było: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E0280C" w:rsidRPr="007A7775" w14:paraId="4423FB59" w14:textId="77777777" w:rsidTr="00446F2A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9988DA" w14:textId="298FE010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</w:t>
            </w:r>
            <w:r w:rsidR="00636D3E">
              <w:rPr>
                <w:bCs/>
                <w:iCs/>
                <w:color w:val="000000"/>
                <w:sz w:val="22"/>
                <w:szCs w:val="22"/>
                <w:lang w:eastAsia="x-none"/>
              </w:rPr>
              <w:t>, 6</w:t>
            </w:r>
          </w:p>
        </w:tc>
      </w:tr>
      <w:tr w:rsidR="00E0280C" w:rsidRPr="007A7775" w14:paraId="29494F0F" w14:textId="77777777" w:rsidTr="00446F2A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6E4B3E" w14:textId="1DF76976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5</w:t>
            </w:r>
            <w:r w:rsidR="00636D3E">
              <w:rPr>
                <w:bCs/>
                <w:iCs/>
                <w:color w:val="000000"/>
                <w:sz w:val="22"/>
                <w:szCs w:val="22"/>
                <w:lang w:eastAsia="x-none"/>
              </w:rPr>
              <w:t>, 6</w:t>
            </w:r>
          </w:p>
        </w:tc>
      </w:tr>
      <w:tr w:rsidR="00E0280C" w:rsidRPr="007A7775" w14:paraId="0DC8A79D" w14:textId="77777777" w:rsidTr="00446F2A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6ABB80" w14:textId="77777777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Szpital Rehabilitacyjny Kiekrz – dla zadania częściowego: 5</w:t>
            </w:r>
          </w:p>
          <w:p w14:paraId="25A82187" w14:textId="77777777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3E1AED9E" w14:textId="77777777" w:rsidR="00E0280C" w:rsidRPr="007A7775" w:rsidRDefault="00E0280C" w:rsidP="00446F2A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2A1A9B5E" w14:textId="77777777" w:rsidR="00E0280C" w:rsidRPr="007A7775" w:rsidRDefault="00E0280C" w:rsidP="00446F2A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59C73E3D" w14:textId="77777777" w:rsidR="00E0280C" w:rsidRPr="007A7775" w:rsidRDefault="00E0280C" w:rsidP="00446F2A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4BAB82E0" w14:textId="77777777" w:rsidR="00E0280C" w:rsidRPr="007A7775" w:rsidRDefault="00E0280C" w:rsidP="00446F2A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65D2FC83" w14:textId="77777777" w:rsidR="00E0280C" w:rsidRPr="007A7775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b/>
          <w:bCs/>
          <w:sz w:val="22"/>
          <w:szCs w:val="22"/>
        </w:rPr>
        <w:lastRenderedPageBreak/>
        <w:t>Jest:</w:t>
      </w:r>
      <w:r w:rsidRPr="007A7775">
        <w:rPr>
          <w:sz w:val="22"/>
          <w:szCs w:val="22"/>
        </w:rPr>
        <w:t xml:space="preserve">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E0280C" w:rsidRPr="007A7775" w14:paraId="060A742B" w14:textId="77777777" w:rsidTr="00446F2A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2E1C8E" w14:textId="32FEB9CE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5, 6</w:t>
            </w:r>
            <w:r w:rsidR="00636D3E">
              <w:rPr>
                <w:bCs/>
                <w:iCs/>
                <w:color w:val="000000"/>
                <w:sz w:val="22"/>
                <w:szCs w:val="22"/>
                <w:lang w:eastAsia="x-none"/>
              </w:rPr>
              <w:t>, 7</w:t>
            </w:r>
          </w:p>
        </w:tc>
      </w:tr>
      <w:tr w:rsidR="00E0280C" w:rsidRPr="007A7775" w14:paraId="489BA9EE" w14:textId="77777777" w:rsidTr="00446F2A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173D68" w14:textId="77777777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5, 6</w:t>
            </w:r>
          </w:p>
        </w:tc>
      </w:tr>
      <w:tr w:rsidR="00E0280C" w:rsidRPr="007A7775" w14:paraId="5471CCAF" w14:textId="77777777" w:rsidTr="00446F2A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D2DF90" w14:textId="77777777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Szpital Rehabilitacyjny Kiekrz – dla zadania częściowego: 5</w:t>
            </w:r>
          </w:p>
          <w:p w14:paraId="32D75175" w14:textId="77777777" w:rsidR="00E0280C" w:rsidRPr="007A7775" w:rsidRDefault="00E0280C" w:rsidP="00446F2A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095CCD8C" w14:textId="77777777" w:rsidR="00E0280C" w:rsidRPr="007A7775" w:rsidRDefault="00E0280C" w:rsidP="00446F2A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484637BF" w14:textId="77777777" w:rsidR="00E0280C" w:rsidRPr="007A7775" w:rsidRDefault="00E0280C" w:rsidP="00446F2A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48D56397" w14:textId="77777777" w:rsidR="00E0280C" w:rsidRPr="007A7775" w:rsidRDefault="00E0280C" w:rsidP="00446F2A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3D5A8374" w14:textId="77777777" w:rsidR="00E0280C" w:rsidRPr="007A7775" w:rsidRDefault="00E0280C" w:rsidP="00446F2A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2CC643B8" w14:textId="77777777" w:rsidR="00E0280C" w:rsidRPr="00060FE3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t>Rozdz. 6</w:t>
      </w:r>
    </w:p>
    <w:p w14:paraId="4D20C422" w14:textId="60DDD0F4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</w:t>
      </w:r>
      <w:r w:rsidR="00636D3E">
        <w:rPr>
          <w:sz w:val="22"/>
          <w:szCs w:val="22"/>
        </w:rPr>
        <w:t>, 6</w:t>
      </w:r>
    </w:p>
    <w:p w14:paraId="7D112177" w14:textId="2C7997E0" w:rsidR="00E0280C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</w:t>
      </w:r>
      <w:r w:rsidR="00636D3E">
        <w:rPr>
          <w:sz w:val="22"/>
          <w:szCs w:val="22"/>
        </w:rPr>
        <w:t>, 7</w:t>
      </w:r>
    </w:p>
    <w:p w14:paraId="01B8A750" w14:textId="4FC43F52" w:rsidR="00E0280C" w:rsidRPr="007A7775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14.3</w:t>
      </w:r>
    </w:p>
    <w:p w14:paraId="23F765A8" w14:textId="4F494FBF" w:rsidR="00E0280C" w:rsidRPr="007A7775" w:rsidRDefault="00E0280C" w:rsidP="00E0280C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</w:pPr>
      <w:r w:rsidRPr="007A7775">
        <w:rPr>
          <w:rFonts w:ascii="Times New Roman" w:hAnsi="Times New Roman"/>
          <w:i w:val="0"/>
          <w:iCs/>
          <w:szCs w:val="22"/>
        </w:rPr>
        <w:t>Było</w:t>
      </w:r>
      <w:r w:rsidRPr="007A7775">
        <w:rPr>
          <w:rFonts w:ascii="Times New Roman" w:hAnsi="Times New Roman"/>
          <w:szCs w:val="22"/>
        </w:rPr>
        <w:t xml:space="preserve">: </w:t>
      </w:r>
      <w:bookmarkStart w:id="0" w:name="_Hlk37863788"/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Na Platformie postępowanie prowadzone jest pod nazwą: ”Przeglądy techniczne i naprawy urządzeń medycznych - </w:t>
      </w:r>
      <w:r w:rsidR="008C3689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6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 zadań” – znak sprawy: </w:t>
      </w:r>
      <w:bookmarkEnd w:id="0"/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SZW/DZP/57/2021</w:t>
      </w:r>
    </w:p>
    <w:p w14:paraId="65039D59" w14:textId="719CC323" w:rsidR="00E0280C" w:rsidRPr="007A7775" w:rsidRDefault="00E0280C" w:rsidP="00E0280C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</w:pPr>
      <w:r w:rsidRPr="007A7775">
        <w:rPr>
          <w:rFonts w:ascii="Times New Roman" w:hAnsi="Times New Roman"/>
          <w:b/>
          <w:bCs/>
          <w:i w:val="0"/>
          <w:iCs/>
          <w:szCs w:val="22"/>
        </w:rPr>
        <w:t>Jest</w:t>
      </w:r>
      <w:r w:rsidRPr="007A7775">
        <w:rPr>
          <w:rFonts w:ascii="Times New Roman" w:hAnsi="Times New Roman"/>
          <w:szCs w:val="22"/>
        </w:rPr>
        <w:t xml:space="preserve">: 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Na Platformie postępowanie prowadzone jest pod nazwą: ”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 xml:space="preserve">Przeglądy techniczne i naprawy urządzeń medycznych - </w:t>
      </w:r>
      <w:r w:rsidR="008C3689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>5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 xml:space="preserve"> zadań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” – znak sprawy: 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>SZW/DZP/57/2021</w:t>
      </w:r>
    </w:p>
    <w:p w14:paraId="56B83C78" w14:textId="77777777" w:rsidR="00E0280C" w:rsidRDefault="00E0280C" w:rsidP="00E0280C">
      <w:pPr>
        <w:spacing w:line="360" w:lineRule="auto"/>
        <w:jc w:val="both"/>
        <w:rPr>
          <w:sz w:val="22"/>
          <w:szCs w:val="22"/>
        </w:rPr>
      </w:pPr>
    </w:p>
    <w:p w14:paraId="74F498F7" w14:textId="77777777" w:rsidR="00E0280C" w:rsidRPr="00583540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22.1</w:t>
      </w:r>
    </w:p>
    <w:p w14:paraId="669D1F9C" w14:textId="006900F1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8C3689">
        <w:rPr>
          <w:sz w:val="22"/>
          <w:szCs w:val="22"/>
        </w:rPr>
        <w:t>7</w:t>
      </w:r>
      <w:r w:rsidRPr="00B504C0">
        <w:rPr>
          <w:sz w:val="22"/>
          <w:szCs w:val="22"/>
        </w:rPr>
        <w:t xml:space="preserve"> </w:t>
      </w:r>
      <w:r w:rsidR="008C3689">
        <w:rPr>
          <w:sz w:val="22"/>
          <w:szCs w:val="22"/>
        </w:rPr>
        <w:t>Aparaty RTG</w:t>
      </w:r>
      <w:r w:rsidRPr="00B504C0">
        <w:rPr>
          <w:sz w:val="22"/>
          <w:szCs w:val="22"/>
        </w:rPr>
        <w:t>. Przy dokonywaniu wyboru najkorzystniejszej oferty Zamawiający stosować będzie kryteria jak do zadań 1-</w:t>
      </w:r>
      <w:r w:rsidR="008C3689">
        <w:rPr>
          <w:sz w:val="22"/>
          <w:szCs w:val="22"/>
        </w:rPr>
        <w:t>6</w:t>
      </w:r>
    </w:p>
    <w:p w14:paraId="34D28275" w14:textId="77777777" w:rsidR="00E0280C" w:rsidRPr="00583540" w:rsidRDefault="00E0280C" w:rsidP="00E0280C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22.2</w:t>
      </w:r>
    </w:p>
    <w:p w14:paraId="0AE393BB" w14:textId="05545266" w:rsidR="00E0280C" w:rsidRPr="00B504C0" w:rsidRDefault="00E0280C" w:rsidP="00E0280C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8C3689">
        <w:rPr>
          <w:sz w:val="22"/>
          <w:szCs w:val="22"/>
        </w:rPr>
        <w:t>7</w:t>
      </w:r>
      <w:r w:rsidRPr="00B504C0">
        <w:rPr>
          <w:sz w:val="22"/>
          <w:szCs w:val="22"/>
        </w:rPr>
        <w:t xml:space="preserve"> </w:t>
      </w:r>
      <w:r w:rsidR="008C3689">
        <w:rPr>
          <w:sz w:val="22"/>
          <w:szCs w:val="22"/>
        </w:rPr>
        <w:t>Aparaty RTG</w:t>
      </w:r>
      <w:r w:rsidRPr="00B504C0">
        <w:rPr>
          <w:sz w:val="22"/>
          <w:szCs w:val="22"/>
        </w:rPr>
        <w:t>. Punkty przyznawane za podane kryteria będą liczone według wzorów podanych jak dla zadań 1-</w:t>
      </w:r>
      <w:r w:rsidR="008C3689">
        <w:rPr>
          <w:sz w:val="22"/>
          <w:szCs w:val="22"/>
        </w:rPr>
        <w:t>6</w:t>
      </w:r>
    </w:p>
    <w:p w14:paraId="60040200" w14:textId="77777777" w:rsidR="00E0280C" w:rsidRPr="00C80B89" w:rsidRDefault="00E0280C" w:rsidP="00E0280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4CD9B1C" w14:textId="77777777" w:rsidR="00E0280C" w:rsidRDefault="00E0280C" w:rsidP="00E0280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C4443C" w14:textId="77777777" w:rsidR="00E0280C" w:rsidRDefault="00E0280C" w:rsidP="00E0280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1B8AC01" w14:textId="67CB0493" w:rsidR="005C0930" w:rsidRPr="00E02559" w:rsidRDefault="00E0280C" w:rsidP="008C3689">
      <w:pPr>
        <w:ind w:firstLine="425"/>
        <w:jc w:val="center"/>
        <w:rPr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76253" w14:textId="77777777" w:rsidR="00636604" w:rsidRDefault="00636604">
      <w:r>
        <w:separator/>
      </w:r>
    </w:p>
  </w:endnote>
  <w:endnote w:type="continuationSeparator" w:id="0">
    <w:p w14:paraId="63A8C4B6" w14:textId="77777777" w:rsidR="00636604" w:rsidRDefault="0063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10E2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1887D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DDFC" w14:textId="1F718D2C" w:rsidR="00EF1037" w:rsidRDefault="008C368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1F1001" wp14:editId="4BBCA778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29938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7ADCFD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20AFC9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980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A8E0C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C491A7" w14:textId="77777777" w:rsidR="00EF1037" w:rsidRDefault="00EF1037">
    <w:pPr>
      <w:pStyle w:val="Stopka"/>
      <w:tabs>
        <w:tab w:val="clear" w:pos="4536"/>
        <w:tab w:val="left" w:pos="6237"/>
      </w:tabs>
    </w:pPr>
  </w:p>
  <w:p w14:paraId="58149F9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A4F2F" w14:textId="77777777" w:rsidR="00636604" w:rsidRDefault="00636604">
      <w:r>
        <w:separator/>
      </w:r>
    </w:p>
  </w:footnote>
  <w:footnote w:type="continuationSeparator" w:id="0">
    <w:p w14:paraId="7F8453FA" w14:textId="77777777" w:rsidR="00636604" w:rsidRDefault="00636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7CFC" w14:textId="77777777" w:rsidR="00FC5778" w:rsidRDefault="00FC57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B16DE" w14:textId="77777777" w:rsidR="00FC5778" w:rsidRDefault="00FC57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1A660" w14:textId="77777777" w:rsidR="00FC5778" w:rsidRDefault="00FC57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0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36604"/>
    <w:rsid w:val="00636D3E"/>
    <w:rsid w:val="006D4AE5"/>
    <w:rsid w:val="00854803"/>
    <w:rsid w:val="0087224A"/>
    <w:rsid w:val="00881C07"/>
    <w:rsid w:val="008C3689"/>
    <w:rsid w:val="009149C3"/>
    <w:rsid w:val="00953AA1"/>
    <w:rsid w:val="0095641D"/>
    <w:rsid w:val="009D169F"/>
    <w:rsid w:val="00B26D41"/>
    <w:rsid w:val="00B361A9"/>
    <w:rsid w:val="00B6474F"/>
    <w:rsid w:val="00C152AE"/>
    <w:rsid w:val="00D1574A"/>
    <w:rsid w:val="00D248D2"/>
    <w:rsid w:val="00E02559"/>
    <w:rsid w:val="00E0280C"/>
    <w:rsid w:val="00E74582"/>
    <w:rsid w:val="00EB3650"/>
    <w:rsid w:val="00EC7E95"/>
    <w:rsid w:val="00EF1037"/>
    <w:rsid w:val="00F004A8"/>
    <w:rsid w:val="00F16162"/>
    <w:rsid w:val="00FA7728"/>
    <w:rsid w:val="00FC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8EF6ACF"/>
  <w15:chartTrackingRefBased/>
  <w15:docId w15:val="{E98682AC-9356-4CD5-82F0-8E085E671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610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2021-09-23T09:03:00Z</dcterms:created>
  <dcterms:modified xsi:type="dcterms:W3CDTF">2021-09-23T09:03:00Z</dcterms:modified>
</cp:coreProperties>
</file>