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77777777" w:rsidR="006676AE" w:rsidRPr="00B36ABD" w:rsidRDefault="006676AE" w:rsidP="00D11768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41452" w:rsidRPr="0074145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0A9B047E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SZW/DZP/5</w:t>
      </w:r>
      <w:r w:rsidR="00994CFB">
        <w:rPr>
          <w:rFonts w:ascii="Times New Roman" w:hAnsi="Times New Roman"/>
          <w:b/>
        </w:rPr>
        <w:t>9</w:t>
      </w:r>
      <w:r w:rsidR="00741452" w:rsidRPr="00741452">
        <w:rPr>
          <w:rFonts w:ascii="Times New Roman" w:hAnsi="Times New Roman"/>
          <w:b/>
        </w:rPr>
        <w:t>/2021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97144F" w14:textId="77777777" w:rsidR="005434B3" w:rsidRDefault="001F027E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8D4CC3D" w14:textId="0985F114" w:rsidR="00535A8D" w:rsidRPr="00535A8D" w:rsidRDefault="00535A8D" w:rsidP="00535A8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0" w:name="_Hlk81983393"/>
      <w:r w:rsidRPr="00535A8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Pełnienie obowiązków elektryka zmianowego w ramach pełnienia całodobowego dyżuru w Szpitalu Wojewódzkim w Poznaniu.</w:t>
      </w:r>
    </w:p>
    <w:bookmarkEnd w:id="0"/>
    <w:p w14:paraId="6B0F75A6" w14:textId="77777777" w:rsidR="00F90CD1" w:rsidRPr="00232DF0" w:rsidRDefault="00E65685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B3D86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E72" w14:textId="77777777" w:rsidR="00D2702A" w:rsidRPr="00D2702A" w:rsidRDefault="00D2702A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898" w14:textId="77777777" w:rsidR="00D2702A" w:rsidRPr="00D2702A" w:rsidRDefault="00D2702A" w:rsidP="00D11768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D485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F263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B9A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24E84268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C58A" w14:textId="77777777" w:rsidR="00625AD8" w:rsidRDefault="00625AD8" w:rsidP="0038231F">
      <w:pPr>
        <w:spacing w:after="0" w:line="240" w:lineRule="auto"/>
      </w:pPr>
      <w:r>
        <w:separator/>
      </w:r>
    </w:p>
  </w:endnote>
  <w:endnote w:type="continuationSeparator" w:id="0">
    <w:p w14:paraId="099908BF" w14:textId="77777777" w:rsidR="00625AD8" w:rsidRDefault="00625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3D92" w14:textId="77777777" w:rsidR="00625AD8" w:rsidRDefault="00625AD8" w:rsidP="0038231F">
      <w:pPr>
        <w:spacing w:after="0" w:line="240" w:lineRule="auto"/>
      </w:pPr>
      <w:r>
        <w:separator/>
      </w:r>
    </w:p>
  </w:footnote>
  <w:footnote w:type="continuationSeparator" w:id="0">
    <w:p w14:paraId="13A4B5C0" w14:textId="77777777" w:rsidR="00625AD8" w:rsidRDefault="00625A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5A8D"/>
    <w:rsid w:val="005434B3"/>
    <w:rsid w:val="005641F0"/>
    <w:rsid w:val="005C39CA"/>
    <w:rsid w:val="005E176A"/>
    <w:rsid w:val="005E24AA"/>
    <w:rsid w:val="005E579C"/>
    <w:rsid w:val="00625AD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4CFB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A65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7D1AD2F"/>
  <w15:docId w15:val="{A7C4FD99-B5C1-4E6C-8385-7932971A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7</cp:revision>
  <cp:lastPrinted>2016-07-26T10:32:00Z</cp:lastPrinted>
  <dcterms:created xsi:type="dcterms:W3CDTF">2021-08-12T10:52:00Z</dcterms:created>
  <dcterms:modified xsi:type="dcterms:W3CDTF">2021-09-09T11:46:00Z</dcterms:modified>
</cp:coreProperties>
</file>