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3CA14" w14:textId="77777777" w:rsidR="00D665F5" w:rsidRDefault="00A062F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062FD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062FD">
        <w:rPr>
          <w:sz w:val="22"/>
          <w:szCs w:val="22"/>
        </w:rPr>
        <w:t>2021-09-24</w:t>
      </w:r>
    </w:p>
    <w:p w14:paraId="1E8C550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A6DFBD" w14:textId="77777777" w:rsidR="00A062FD" w:rsidRPr="00A062FD" w:rsidRDefault="00A062FD" w:rsidP="00577BC6">
      <w:pPr>
        <w:spacing w:after="40"/>
        <w:rPr>
          <w:b/>
          <w:bCs/>
          <w:sz w:val="22"/>
          <w:szCs w:val="22"/>
        </w:rPr>
      </w:pPr>
      <w:r w:rsidRPr="00A062FD">
        <w:rPr>
          <w:b/>
          <w:bCs/>
          <w:sz w:val="22"/>
          <w:szCs w:val="22"/>
        </w:rPr>
        <w:t>Szpital Wojewódzki w Poznaniu</w:t>
      </w:r>
    </w:p>
    <w:p w14:paraId="04E2023F" w14:textId="77777777" w:rsidR="00D665F5" w:rsidRPr="00D91931" w:rsidRDefault="00A062FD" w:rsidP="00577BC6">
      <w:pPr>
        <w:spacing w:after="40"/>
        <w:rPr>
          <w:b/>
          <w:bCs/>
          <w:sz w:val="22"/>
          <w:szCs w:val="22"/>
        </w:rPr>
      </w:pPr>
      <w:r w:rsidRPr="00A062FD">
        <w:rPr>
          <w:b/>
          <w:bCs/>
          <w:sz w:val="22"/>
          <w:szCs w:val="22"/>
        </w:rPr>
        <w:t>Dział Zamówień Publicznych</w:t>
      </w:r>
    </w:p>
    <w:p w14:paraId="6D7CE148" w14:textId="2F55ECB2" w:rsidR="00D665F5" w:rsidRPr="00BD5546" w:rsidRDefault="00EF71B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062FD" w:rsidRPr="00A062FD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A062FD" w:rsidRPr="00A062FD">
        <w:rPr>
          <w:sz w:val="22"/>
          <w:szCs w:val="22"/>
        </w:rPr>
        <w:t>7/19</w:t>
      </w:r>
    </w:p>
    <w:p w14:paraId="6ADB8269" w14:textId="77777777" w:rsidR="00D665F5" w:rsidRPr="00BD5546" w:rsidRDefault="00A062FD" w:rsidP="00D665F5">
      <w:pPr>
        <w:rPr>
          <w:sz w:val="22"/>
          <w:szCs w:val="22"/>
        </w:rPr>
      </w:pPr>
      <w:r w:rsidRPr="00A062FD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062FD">
        <w:rPr>
          <w:sz w:val="22"/>
          <w:szCs w:val="22"/>
        </w:rPr>
        <w:t>Poznań</w:t>
      </w:r>
    </w:p>
    <w:p w14:paraId="63A75CC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F1F8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8A353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62FD" w:rsidRPr="00A062FD">
        <w:rPr>
          <w:b/>
          <w:sz w:val="22"/>
          <w:szCs w:val="22"/>
        </w:rPr>
        <w:t>SZW/DZP/51/2021</w:t>
      </w:r>
      <w:r w:rsidR="00A80738">
        <w:rPr>
          <w:sz w:val="24"/>
        </w:rPr>
        <w:tab/>
        <w:t xml:space="preserve"> </w:t>
      </w:r>
    </w:p>
    <w:p w14:paraId="6E288C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AC48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5FFA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09041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EEBCB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CBE43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62FD" w:rsidRPr="00A062F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B001E33" w14:textId="77777777" w:rsidR="00A80738" w:rsidRPr="00577BC6" w:rsidRDefault="00A062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62FD">
        <w:rPr>
          <w:b/>
          <w:sz w:val="22"/>
          <w:szCs w:val="22"/>
        </w:rPr>
        <w:t>Zakup aparatury medycznej, stołu operacyjnego ogólnochirurgicznego oraz monitora operacyjnego FULL HD</w:t>
      </w:r>
    </w:p>
    <w:p w14:paraId="7E93782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62FD" w:rsidRPr="00A062F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7519C0" w14:textId="026B938D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62FD" w:rsidRPr="00A062FD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A062FD" w:rsidRPr="00A062FD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EF71B7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409"/>
        <w:gridCol w:w="1418"/>
        <w:gridCol w:w="709"/>
        <w:gridCol w:w="1417"/>
        <w:gridCol w:w="992"/>
      </w:tblGrid>
      <w:tr w:rsidR="00EF71B7" w:rsidRPr="00075CD0" w14:paraId="049D1272" w14:textId="71484B07" w:rsidTr="00EF71B7">
        <w:tc>
          <w:tcPr>
            <w:tcW w:w="993" w:type="dxa"/>
            <w:shd w:val="clear" w:color="auto" w:fill="auto"/>
            <w:vAlign w:val="center"/>
          </w:tcPr>
          <w:p w14:paraId="7969D3C2" w14:textId="77777777" w:rsidR="00EF71B7" w:rsidRPr="00CB5EDB" w:rsidRDefault="00EF71B7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DA0CD" w14:textId="77777777" w:rsidR="00EF71B7" w:rsidRPr="00CB5EDB" w:rsidRDefault="00EF71B7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3EC4E6" w14:textId="77777777" w:rsidR="00EF71B7" w:rsidRPr="00CB5EDB" w:rsidRDefault="00EF71B7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1458BE" w14:textId="2477F264" w:rsidR="00EF71B7" w:rsidRPr="00CB5EDB" w:rsidRDefault="00EF71B7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  <w:r>
              <w:br/>
              <w:t>(K-1)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2673ED" w14:textId="1D51BBCF" w:rsidR="00EF71B7" w:rsidRPr="00CB5EDB" w:rsidRDefault="00EF71B7" w:rsidP="00EF71B7">
            <w:pPr>
              <w:spacing w:before="120" w:after="120"/>
              <w:jc w:val="center"/>
            </w:pPr>
            <w:r>
              <w:t xml:space="preserve">Okres gwarancji </w:t>
            </w:r>
            <w:r>
              <w:br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D9CBD8" w14:textId="639EB16A" w:rsidR="00EF71B7" w:rsidRPr="00CB5EDB" w:rsidRDefault="00EF71B7" w:rsidP="00EF71B7">
            <w:pPr>
              <w:spacing w:before="120" w:after="120"/>
              <w:jc w:val="center"/>
            </w:pPr>
            <w:r>
              <w:t xml:space="preserve">Czas reakcji serwisu liczony od zgłoszenia naprawy do czasu wykonania diagnostyki uszkodzenia </w:t>
            </w:r>
            <w:r>
              <w:br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732FDE" w14:textId="5A0918B5" w:rsidR="00EF71B7" w:rsidRPr="00CB5EDB" w:rsidRDefault="00EF71B7" w:rsidP="00EF71B7">
            <w:pPr>
              <w:spacing w:before="120" w:after="120"/>
              <w:jc w:val="center"/>
            </w:pPr>
            <w:r>
              <w:t xml:space="preserve">Termin realizacji zamówienia </w:t>
            </w:r>
            <w:r>
              <w:br/>
            </w:r>
          </w:p>
        </w:tc>
      </w:tr>
      <w:tr w:rsidR="00EF71B7" w:rsidRPr="00075CD0" w14:paraId="355DBCE8" w14:textId="7CE506F1" w:rsidTr="00EF71B7">
        <w:tc>
          <w:tcPr>
            <w:tcW w:w="993" w:type="dxa"/>
            <w:shd w:val="clear" w:color="auto" w:fill="auto"/>
            <w:vAlign w:val="center"/>
          </w:tcPr>
          <w:p w14:paraId="18D95358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F1138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2</w:t>
            </w:r>
          </w:p>
        </w:tc>
        <w:tc>
          <w:tcPr>
            <w:tcW w:w="2409" w:type="dxa"/>
            <w:shd w:val="clear" w:color="auto" w:fill="auto"/>
          </w:tcPr>
          <w:p w14:paraId="2E247F65" w14:textId="6D73A3F7" w:rsidR="00EF71B7" w:rsidRPr="007E50F3" w:rsidRDefault="00EF71B7" w:rsidP="00D74691">
            <w:pPr>
              <w:spacing w:before="40"/>
            </w:pPr>
            <w:r w:rsidRPr="007E50F3">
              <w:t xml:space="preserve">SELIGA MICROSCOPES </w:t>
            </w:r>
            <w:r w:rsidRPr="007E50F3">
              <w:br/>
              <w:t>Sp. z o. o.</w:t>
            </w:r>
          </w:p>
          <w:p w14:paraId="493820E1" w14:textId="77777777" w:rsidR="00EF71B7" w:rsidRPr="007E50F3" w:rsidRDefault="00EF71B7" w:rsidP="00D74691">
            <w:r w:rsidRPr="007E50F3">
              <w:t>ul. Aleksandrowska</w:t>
            </w:r>
            <w:r w:rsidRPr="007E50F3">
              <w:t xml:space="preserve"> </w:t>
            </w:r>
            <w:r w:rsidRPr="007E50F3">
              <w:t>127</w:t>
            </w:r>
            <w:r w:rsidRPr="007E50F3">
              <w:t xml:space="preserve"> </w:t>
            </w:r>
          </w:p>
          <w:p w14:paraId="095233C1" w14:textId="77777777" w:rsidR="00EF71B7" w:rsidRPr="00CB5EDB" w:rsidRDefault="00EF71B7" w:rsidP="00D74691">
            <w:pPr>
              <w:spacing w:after="120"/>
              <w:jc w:val="both"/>
            </w:pPr>
            <w:r w:rsidRPr="007E50F3">
              <w:t>91-205</w:t>
            </w:r>
            <w:r w:rsidRPr="007E50F3">
              <w:t xml:space="preserve"> </w:t>
            </w:r>
            <w:r w:rsidRPr="007E50F3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9828B0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31 400.00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C0FF08" w14:textId="7CA95B0E" w:rsidR="00EF71B7" w:rsidRPr="00CB5EDB" w:rsidRDefault="00EF71B7" w:rsidP="00D74691">
            <w:pPr>
              <w:spacing w:before="120" w:after="120"/>
              <w:jc w:val="center"/>
            </w:pPr>
            <w:r>
              <w:t xml:space="preserve">36 </w:t>
            </w:r>
            <w:r>
              <w:br/>
              <w:t>m-cy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A72A1F" w14:textId="1310355B" w:rsidR="00EF71B7" w:rsidRPr="00CB5EDB" w:rsidRDefault="00EF71B7" w:rsidP="00D74691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4852A5" w14:textId="0F0EF0DC" w:rsidR="00EF71B7" w:rsidRPr="00CB5EDB" w:rsidRDefault="00EF71B7" w:rsidP="00EF71B7">
            <w:pPr>
              <w:spacing w:before="120" w:after="120"/>
              <w:jc w:val="center"/>
            </w:pPr>
            <w:r>
              <w:t>do 30.09.2021</w:t>
            </w:r>
          </w:p>
        </w:tc>
      </w:tr>
      <w:tr w:rsidR="00EF71B7" w:rsidRPr="00075CD0" w14:paraId="603EF264" w14:textId="49C705A5" w:rsidTr="00EF71B7">
        <w:tc>
          <w:tcPr>
            <w:tcW w:w="993" w:type="dxa"/>
            <w:shd w:val="clear" w:color="auto" w:fill="auto"/>
            <w:vAlign w:val="center"/>
          </w:tcPr>
          <w:p w14:paraId="6824E95E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19BA39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4</w:t>
            </w:r>
          </w:p>
        </w:tc>
        <w:tc>
          <w:tcPr>
            <w:tcW w:w="2409" w:type="dxa"/>
            <w:shd w:val="clear" w:color="auto" w:fill="auto"/>
          </w:tcPr>
          <w:p w14:paraId="550A1F4E" w14:textId="7422F622" w:rsidR="00EF71B7" w:rsidRPr="007E50F3" w:rsidRDefault="00EF71B7" w:rsidP="00D74691">
            <w:pPr>
              <w:spacing w:before="40"/>
            </w:pPr>
            <w:r w:rsidRPr="007E50F3">
              <w:t xml:space="preserve">Aesculap </w:t>
            </w:r>
            <w:proofErr w:type="spellStart"/>
            <w:r w:rsidRPr="007E50F3">
              <w:t>Chifa</w:t>
            </w:r>
            <w:proofErr w:type="spellEnd"/>
            <w:r w:rsidRPr="007E50F3">
              <w:t xml:space="preserve"> Spółka </w:t>
            </w:r>
            <w:r w:rsidRPr="007E50F3">
              <w:br/>
              <w:t>z ograniczoną odpowiedzialnością</w:t>
            </w:r>
          </w:p>
          <w:p w14:paraId="005FE442" w14:textId="06E876D0" w:rsidR="00EF71B7" w:rsidRPr="007E50F3" w:rsidRDefault="00EF71B7" w:rsidP="00D74691">
            <w:r w:rsidRPr="007E50F3">
              <w:t>ul. Tysiąclecia</w:t>
            </w:r>
            <w:r w:rsidRPr="007E50F3">
              <w:t xml:space="preserve"> </w:t>
            </w:r>
            <w:r w:rsidRPr="007E50F3">
              <w:t>14</w:t>
            </w:r>
            <w:r w:rsidRPr="007E50F3">
              <w:t xml:space="preserve"> </w:t>
            </w:r>
          </w:p>
          <w:p w14:paraId="79C4612F" w14:textId="77777777" w:rsidR="00EF71B7" w:rsidRPr="00CB5EDB" w:rsidRDefault="00EF71B7" w:rsidP="00D74691">
            <w:pPr>
              <w:spacing w:after="120"/>
              <w:jc w:val="both"/>
            </w:pPr>
            <w:r w:rsidRPr="007E50F3">
              <w:t>64-300</w:t>
            </w:r>
            <w:r w:rsidRPr="007E50F3">
              <w:t xml:space="preserve"> </w:t>
            </w:r>
            <w:r w:rsidRPr="007E50F3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14487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36 504.00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56DF0F" w14:textId="2900836A" w:rsidR="00EF71B7" w:rsidRPr="00CB5EDB" w:rsidRDefault="00EF71B7" w:rsidP="00D74691">
            <w:pPr>
              <w:spacing w:before="120" w:after="120"/>
              <w:jc w:val="center"/>
            </w:pPr>
            <w:r>
              <w:t xml:space="preserve">24 </w:t>
            </w:r>
            <w:r w:rsidR="00F72CE8">
              <w:br/>
            </w:r>
            <w:r>
              <w:t>m-cy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6DC749" w14:textId="1E6F1320" w:rsidR="00EF71B7" w:rsidRPr="00CB5EDB" w:rsidRDefault="00EF71B7" w:rsidP="00D74691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306693" w14:textId="0BCD8AF6" w:rsidR="00EF71B7" w:rsidRPr="00CB5EDB" w:rsidRDefault="00EF71B7" w:rsidP="00EF71B7">
            <w:pPr>
              <w:spacing w:before="120" w:after="120"/>
              <w:jc w:val="center"/>
            </w:pPr>
            <w:r>
              <w:t xml:space="preserve">do </w:t>
            </w:r>
            <w:r w:rsidR="007E50F3">
              <w:br/>
            </w:r>
            <w:r>
              <w:t>4 tygodni</w:t>
            </w:r>
          </w:p>
        </w:tc>
      </w:tr>
      <w:tr w:rsidR="00EF71B7" w:rsidRPr="00075CD0" w14:paraId="2F213DE9" w14:textId="2350C810" w:rsidTr="00EF71B7">
        <w:tc>
          <w:tcPr>
            <w:tcW w:w="993" w:type="dxa"/>
            <w:shd w:val="clear" w:color="auto" w:fill="auto"/>
            <w:vAlign w:val="center"/>
          </w:tcPr>
          <w:p w14:paraId="69E5D033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1279E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1</w:t>
            </w:r>
          </w:p>
        </w:tc>
        <w:tc>
          <w:tcPr>
            <w:tcW w:w="2409" w:type="dxa"/>
            <w:shd w:val="clear" w:color="auto" w:fill="auto"/>
          </w:tcPr>
          <w:p w14:paraId="0009B23E" w14:textId="4D07BF42" w:rsidR="00EF71B7" w:rsidRPr="007E50F3" w:rsidRDefault="00EF71B7" w:rsidP="00D74691">
            <w:pPr>
              <w:spacing w:before="40"/>
            </w:pPr>
            <w:r w:rsidRPr="007E50F3">
              <w:t>Medicavera Sp. z o.o. Dahlhausen Group</w:t>
            </w:r>
          </w:p>
          <w:p w14:paraId="0F079FD6" w14:textId="2365E146" w:rsidR="00EF71B7" w:rsidRPr="007E50F3" w:rsidRDefault="00EF71B7" w:rsidP="00D74691">
            <w:r w:rsidRPr="007E50F3">
              <w:t>ul. Majowa 2</w:t>
            </w:r>
            <w:r w:rsidRPr="007E50F3">
              <w:t xml:space="preserve"> </w:t>
            </w:r>
          </w:p>
          <w:p w14:paraId="328B87C5" w14:textId="493D8B4F" w:rsidR="00EF71B7" w:rsidRPr="007E50F3" w:rsidRDefault="00EF71B7" w:rsidP="00D74691">
            <w:pPr>
              <w:spacing w:after="120"/>
              <w:jc w:val="both"/>
            </w:pPr>
            <w:r w:rsidRPr="007E50F3">
              <w:t>71-374</w:t>
            </w:r>
            <w:r w:rsidRPr="007E50F3">
              <w:t xml:space="preserve"> </w:t>
            </w:r>
            <w:r w:rsidRPr="007E50F3"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E46C73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15 314.40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7174B4" w14:textId="7BD80338" w:rsidR="00EF71B7" w:rsidRPr="00CB5EDB" w:rsidRDefault="00EF71B7" w:rsidP="00D74691">
            <w:pPr>
              <w:spacing w:before="120" w:after="120"/>
              <w:jc w:val="center"/>
            </w:pPr>
            <w:r>
              <w:t xml:space="preserve">24 </w:t>
            </w:r>
            <w:r w:rsidR="00F72CE8">
              <w:br/>
            </w:r>
            <w:r>
              <w:t>m-cy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9751BF" w14:textId="03A0F8D1" w:rsidR="00EF71B7" w:rsidRPr="00CB5EDB" w:rsidRDefault="00EF71B7" w:rsidP="00D74691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17E600" w14:textId="544F1818" w:rsidR="00EF71B7" w:rsidRPr="00CB5EDB" w:rsidRDefault="00EF71B7" w:rsidP="00EF71B7">
            <w:pPr>
              <w:spacing w:before="120" w:after="120"/>
              <w:jc w:val="center"/>
            </w:pPr>
            <w:r>
              <w:t>do 15.10.2021</w:t>
            </w:r>
          </w:p>
        </w:tc>
      </w:tr>
      <w:tr w:rsidR="00EF71B7" w:rsidRPr="00075CD0" w14:paraId="7FC0FA96" w14:textId="0C544EAC" w:rsidTr="00EF71B7">
        <w:tc>
          <w:tcPr>
            <w:tcW w:w="993" w:type="dxa"/>
            <w:shd w:val="clear" w:color="auto" w:fill="auto"/>
            <w:vAlign w:val="center"/>
          </w:tcPr>
          <w:p w14:paraId="2950EE16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A7EB0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3</w:t>
            </w:r>
          </w:p>
        </w:tc>
        <w:tc>
          <w:tcPr>
            <w:tcW w:w="2409" w:type="dxa"/>
            <w:shd w:val="clear" w:color="auto" w:fill="auto"/>
          </w:tcPr>
          <w:p w14:paraId="136ADE5D" w14:textId="77777777" w:rsidR="00EF71B7" w:rsidRPr="007E50F3" w:rsidRDefault="00EF71B7" w:rsidP="00D74691">
            <w:pPr>
              <w:spacing w:before="40"/>
            </w:pPr>
            <w:proofErr w:type="spellStart"/>
            <w:r w:rsidRPr="007E50F3">
              <w:t>Klaromed</w:t>
            </w:r>
            <w:proofErr w:type="spellEnd"/>
            <w:r w:rsidRPr="007E50F3">
              <w:t xml:space="preserve">  Sp. z o.o.</w:t>
            </w:r>
          </w:p>
          <w:p w14:paraId="05E140A6" w14:textId="19452F28" w:rsidR="00EF71B7" w:rsidRPr="007E50F3" w:rsidRDefault="00EF71B7" w:rsidP="00D74691">
            <w:r w:rsidRPr="007E50F3">
              <w:lastRenderedPageBreak/>
              <w:t>ul. Jana III Sobieskiego 123</w:t>
            </w:r>
            <w:r w:rsidRPr="007E50F3">
              <w:t xml:space="preserve"> </w:t>
            </w:r>
          </w:p>
          <w:p w14:paraId="2D79CFE3" w14:textId="77777777" w:rsidR="00EF71B7" w:rsidRPr="007E50F3" w:rsidRDefault="00EF71B7" w:rsidP="00D74691">
            <w:pPr>
              <w:spacing w:after="120"/>
              <w:jc w:val="both"/>
            </w:pPr>
            <w:r w:rsidRPr="007E50F3">
              <w:t>05-070</w:t>
            </w:r>
            <w:r w:rsidRPr="007E50F3">
              <w:t xml:space="preserve"> </w:t>
            </w:r>
            <w:r w:rsidRPr="007E50F3">
              <w:t>Sulejówek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28F80E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lastRenderedPageBreak/>
              <w:t>229 944.96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6BA90B" w14:textId="1342A8BE" w:rsidR="00EF71B7" w:rsidRPr="00CB5EDB" w:rsidRDefault="00F72CE8" w:rsidP="00D74691">
            <w:pPr>
              <w:spacing w:before="120" w:after="120"/>
              <w:jc w:val="center"/>
            </w:pPr>
            <w:r>
              <w:t>3 lata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FB6505" w14:textId="71725A83" w:rsidR="00EF71B7" w:rsidRPr="00CB5EDB" w:rsidRDefault="00F72CE8" w:rsidP="00D74691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5AD429" w14:textId="6758AB0C" w:rsidR="00EF71B7" w:rsidRPr="00CB5EDB" w:rsidRDefault="00F72CE8" w:rsidP="00EF71B7">
            <w:pPr>
              <w:spacing w:before="120" w:after="120"/>
              <w:jc w:val="center"/>
            </w:pPr>
            <w:r>
              <w:t>do</w:t>
            </w:r>
            <w:r w:rsidR="007E50F3">
              <w:br/>
            </w:r>
            <w:r>
              <w:lastRenderedPageBreak/>
              <w:t xml:space="preserve"> 6 tygodni</w:t>
            </w:r>
          </w:p>
        </w:tc>
      </w:tr>
      <w:tr w:rsidR="00EF71B7" w:rsidRPr="00075CD0" w14:paraId="55953E5F" w14:textId="2CB9C695" w:rsidTr="00EF71B7">
        <w:tc>
          <w:tcPr>
            <w:tcW w:w="993" w:type="dxa"/>
            <w:shd w:val="clear" w:color="auto" w:fill="auto"/>
            <w:vAlign w:val="center"/>
          </w:tcPr>
          <w:p w14:paraId="295A53F7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3EDCC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4</w:t>
            </w:r>
          </w:p>
        </w:tc>
        <w:tc>
          <w:tcPr>
            <w:tcW w:w="2409" w:type="dxa"/>
            <w:shd w:val="clear" w:color="auto" w:fill="auto"/>
          </w:tcPr>
          <w:p w14:paraId="73D64E06" w14:textId="77777777" w:rsidR="00EF71B7" w:rsidRPr="00C82837" w:rsidRDefault="00EF71B7" w:rsidP="00D74691">
            <w:pPr>
              <w:spacing w:before="40"/>
            </w:pPr>
            <w:r w:rsidRPr="00A062FD">
              <w:t>MEDIM Sp. z o.o.</w:t>
            </w:r>
          </w:p>
          <w:p w14:paraId="7F7C2EBE" w14:textId="1ED5F5AD" w:rsidR="00EF71B7" w:rsidRPr="00CB5EDB" w:rsidRDefault="00F72CE8" w:rsidP="00D74691">
            <w:r>
              <w:t xml:space="preserve">ul. </w:t>
            </w:r>
            <w:r w:rsidR="00EF71B7" w:rsidRPr="00A062FD">
              <w:t>Puławska</w:t>
            </w:r>
            <w:r w:rsidR="00EF71B7" w:rsidRPr="00CB5EDB">
              <w:t xml:space="preserve"> </w:t>
            </w:r>
            <w:r w:rsidR="00EF71B7" w:rsidRPr="00A062FD">
              <w:t>45B</w:t>
            </w:r>
            <w:r w:rsidR="00EF71B7" w:rsidRPr="00CB5EDB">
              <w:t xml:space="preserve"> </w:t>
            </w:r>
          </w:p>
          <w:p w14:paraId="5A1A24E2" w14:textId="77777777" w:rsidR="00EF71B7" w:rsidRPr="00CB5EDB" w:rsidRDefault="00EF71B7" w:rsidP="00D74691">
            <w:pPr>
              <w:spacing w:after="120"/>
              <w:jc w:val="both"/>
            </w:pPr>
            <w:r w:rsidRPr="00A062FD">
              <w:t>05-500</w:t>
            </w:r>
            <w:r w:rsidRPr="00CB5EDB">
              <w:t xml:space="preserve"> </w:t>
            </w:r>
            <w:r w:rsidRPr="00A062FD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05E7AA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53 629.80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7D5AD5" w14:textId="227A53CB" w:rsidR="00EF71B7" w:rsidRPr="00CB5EDB" w:rsidRDefault="00F72CE8" w:rsidP="00D74691">
            <w:pPr>
              <w:spacing w:before="120" w:after="120"/>
              <w:jc w:val="center"/>
            </w:pPr>
            <w:r>
              <w:t xml:space="preserve">24 </w:t>
            </w:r>
            <w:r w:rsidR="007E50F3">
              <w:br/>
            </w:r>
            <w:r>
              <w:t>m-cy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A96A75" w14:textId="4955C77D" w:rsidR="00EF71B7" w:rsidRPr="00CB5EDB" w:rsidRDefault="00F72CE8" w:rsidP="00D74691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041FC9" w14:textId="4FA6E797" w:rsidR="00EF71B7" w:rsidRPr="00CB5EDB" w:rsidRDefault="00F72CE8" w:rsidP="00EF71B7">
            <w:pPr>
              <w:spacing w:before="120" w:after="120"/>
              <w:jc w:val="center"/>
            </w:pPr>
            <w:r>
              <w:t xml:space="preserve">do </w:t>
            </w:r>
            <w:r w:rsidR="007E50F3">
              <w:br/>
            </w:r>
            <w:r>
              <w:t>6 tygodni</w:t>
            </w:r>
          </w:p>
        </w:tc>
      </w:tr>
      <w:tr w:rsidR="00EF71B7" w:rsidRPr="00075CD0" w14:paraId="59D3600F" w14:textId="25EF9E08" w:rsidTr="00EF71B7">
        <w:tc>
          <w:tcPr>
            <w:tcW w:w="993" w:type="dxa"/>
            <w:shd w:val="clear" w:color="auto" w:fill="auto"/>
            <w:vAlign w:val="center"/>
          </w:tcPr>
          <w:p w14:paraId="5986A5A4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D6A55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1</w:t>
            </w:r>
          </w:p>
        </w:tc>
        <w:tc>
          <w:tcPr>
            <w:tcW w:w="2409" w:type="dxa"/>
            <w:shd w:val="clear" w:color="auto" w:fill="auto"/>
          </w:tcPr>
          <w:p w14:paraId="55350BFB" w14:textId="77777777" w:rsidR="00EF71B7" w:rsidRPr="007E50F3" w:rsidRDefault="00EF71B7" w:rsidP="00D74691">
            <w:pPr>
              <w:spacing w:before="40"/>
            </w:pPr>
            <w:r w:rsidRPr="007E50F3">
              <w:t>Medela Polska Sp. z o.o.</w:t>
            </w:r>
          </w:p>
          <w:p w14:paraId="6F197280" w14:textId="70B803FB" w:rsidR="00EF71B7" w:rsidRPr="007E50F3" w:rsidRDefault="00F72CE8" w:rsidP="00D74691">
            <w:r w:rsidRPr="007E50F3">
              <w:t>ul. Wybrzeże Gdyńskie 6D</w:t>
            </w:r>
            <w:r w:rsidR="00EF71B7" w:rsidRPr="007E50F3">
              <w:t xml:space="preserve"> </w:t>
            </w:r>
          </w:p>
          <w:p w14:paraId="3E4A7BEE" w14:textId="1CB05EB3" w:rsidR="00EF71B7" w:rsidRPr="00CB5EDB" w:rsidRDefault="00EF71B7" w:rsidP="00D74691">
            <w:pPr>
              <w:spacing w:after="120"/>
              <w:jc w:val="both"/>
            </w:pPr>
            <w:r w:rsidRPr="007E50F3">
              <w:t>0</w:t>
            </w:r>
            <w:r w:rsidR="00F72CE8" w:rsidRPr="007E50F3">
              <w:t>1</w:t>
            </w:r>
            <w:r w:rsidRPr="007E50F3">
              <w:t>-</w:t>
            </w:r>
            <w:r w:rsidR="00F72CE8" w:rsidRPr="007E50F3">
              <w:t>531</w:t>
            </w:r>
            <w:r w:rsidRPr="007E50F3">
              <w:t xml:space="preserve"> </w:t>
            </w:r>
            <w:r w:rsidRPr="007E50F3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8134CC" w14:textId="77777777" w:rsidR="00EF71B7" w:rsidRPr="00CB5EDB" w:rsidRDefault="00EF71B7" w:rsidP="00D74691">
            <w:pPr>
              <w:spacing w:before="120" w:after="120"/>
              <w:jc w:val="center"/>
            </w:pPr>
            <w:r w:rsidRPr="00A062FD">
              <w:t>13 945.82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459F82" w14:textId="13BE4DF4" w:rsidR="00EF71B7" w:rsidRPr="00CB5EDB" w:rsidRDefault="00F72CE8" w:rsidP="00D74691">
            <w:pPr>
              <w:spacing w:before="120" w:after="120"/>
              <w:jc w:val="center"/>
            </w:pPr>
            <w:r>
              <w:t xml:space="preserve">36 </w:t>
            </w:r>
            <w:r>
              <w:br/>
              <w:t>m-cy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323645" w14:textId="5B016910" w:rsidR="00EF71B7" w:rsidRPr="00CB5EDB" w:rsidRDefault="00F72CE8" w:rsidP="00D74691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8E62B5" w14:textId="769BC15D" w:rsidR="00EF71B7" w:rsidRPr="00CB5EDB" w:rsidRDefault="00F72CE8" w:rsidP="00EF71B7">
            <w:pPr>
              <w:spacing w:before="120" w:after="120"/>
              <w:jc w:val="center"/>
            </w:pPr>
            <w:r>
              <w:t>do 15.10.2021</w:t>
            </w:r>
          </w:p>
        </w:tc>
      </w:tr>
    </w:tbl>
    <w:p w14:paraId="56801C61" w14:textId="77777777" w:rsidR="007E50F3" w:rsidRDefault="007E50F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6567DFF5" w14:textId="77777777" w:rsidR="007E50F3" w:rsidRPr="007E50F3" w:rsidRDefault="007E50F3" w:rsidP="007E50F3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7E50F3">
        <w:rPr>
          <w:i/>
          <w:sz w:val="24"/>
          <w:szCs w:val="24"/>
        </w:rPr>
        <w:t>Zamawiający</w:t>
      </w:r>
    </w:p>
    <w:p w14:paraId="5D079ACF" w14:textId="77777777" w:rsidR="007E50F3" w:rsidRPr="007E50F3" w:rsidRDefault="007E50F3" w:rsidP="007E50F3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7CAEB1E" w14:textId="77777777" w:rsidR="007E50F3" w:rsidRPr="007E50F3" w:rsidRDefault="007E50F3" w:rsidP="007E50F3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w Poznaniu</w:t>
      </w:r>
    </w:p>
    <w:p w14:paraId="0EAA914D" w14:textId="77777777" w:rsidR="007E50F3" w:rsidRPr="007E50F3" w:rsidRDefault="007E50F3" w:rsidP="007E50F3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   Piotr Nowicki</w:t>
      </w:r>
    </w:p>
    <w:p w14:paraId="1D18F326" w14:textId="16DADD48" w:rsidR="00A80738" w:rsidRPr="006B27ED" w:rsidRDefault="00A80738" w:rsidP="007E50F3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63DC1" w14:textId="77777777" w:rsidR="00E66FD3" w:rsidRDefault="00E66FD3">
      <w:r>
        <w:separator/>
      </w:r>
    </w:p>
  </w:endnote>
  <w:endnote w:type="continuationSeparator" w:id="0">
    <w:p w14:paraId="5857611B" w14:textId="77777777" w:rsidR="00E66FD3" w:rsidRDefault="00E6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DC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AEDE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9D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D01728">
        <v:line id="_x0000_s2049" style="position:absolute;left:0;text-align:left;z-index:251657728" from="-3.85pt,8.7pt" to="455.15pt,8.7pt"/>
      </w:pict>
    </w:r>
  </w:p>
  <w:p w14:paraId="5593F6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2C2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F0217A" w14:textId="77777777" w:rsidR="009F189D" w:rsidRDefault="009F189D">
    <w:pPr>
      <w:pStyle w:val="Stopka"/>
      <w:tabs>
        <w:tab w:val="clear" w:pos="4536"/>
      </w:tabs>
      <w:jc w:val="center"/>
    </w:pPr>
  </w:p>
  <w:p w14:paraId="5C40F2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771BB" w14:textId="77777777" w:rsidR="00E66FD3" w:rsidRDefault="00E66FD3">
      <w:r>
        <w:separator/>
      </w:r>
    </w:p>
  </w:footnote>
  <w:footnote w:type="continuationSeparator" w:id="0">
    <w:p w14:paraId="4CCB1987" w14:textId="77777777" w:rsidR="00E66FD3" w:rsidRDefault="00E66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440B" w14:textId="77777777" w:rsidR="00A062FD" w:rsidRDefault="00A062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E087" w14:textId="77777777" w:rsidR="00A062FD" w:rsidRDefault="00A062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01EDF" w14:textId="77777777" w:rsidR="00A062FD" w:rsidRDefault="00A062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FD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50F3"/>
    <w:rsid w:val="00843263"/>
    <w:rsid w:val="00861E75"/>
    <w:rsid w:val="009D19BD"/>
    <w:rsid w:val="009F189D"/>
    <w:rsid w:val="00A062FD"/>
    <w:rsid w:val="00A80738"/>
    <w:rsid w:val="00C236D3"/>
    <w:rsid w:val="00C659E2"/>
    <w:rsid w:val="00C82837"/>
    <w:rsid w:val="00CB0802"/>
    <w:rsid w:val="00D665F5"/>
    <w:rsid w:val="00D7128F"/>
    <w:rsid w:val="00E66FD3"/>
    <w:rsid w:val="00EA3476"/>
    <w:rsid w:val="00EF71B7"/>
    <w:rsid w:val="00F16C60"/>
    <w:rsid w:val="00F72CE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87CE62"/>
  <w15:chartTrackingRefBased/>
  <w15:docId w15:val="{9D07DB2B-6D48-4FA6-BA73-5828976E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2021-09-24T08:11:00Z</cp:lastPrinted>
  <dcterms:created xsi:type="dcterms:W3CDTF">2021-09-24T08:11:00Z</dcterms:created>
  <dcterms:modified xsi:type="dcterms:W3CDTF">2021-09-24T08:11:00Z</dcterms:modified>
</cp:coreProperties>
</file>