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B54094">
        <w:rPr>
          <w:bCs/>
          <w:i w:val="0"/>
          <w:sz w:val="22"/>
          <w:szCs w:val="22"/>
        </w:rPr>
        <w:t>6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B60B5A" w:rsidRPr="00B60B5A">
        <w:rPr>
          <w:b/>
          <w:sz w:val="22"/>
          <w:szCs w:val="22"/>
        </w:rPr>
        <w:t>ZP/41/2021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60B5A" w:rsidRPr="00110593" w:rsidTr="003817D9">
        <w:tc>
          <w:tcPr>
            <w:tcW w:w="9104" w:type="dxa"/>
            <w:shd w:val="clear" w:color="auto" w:fill="D9D9D9"/>
          </w:tcPr>
          <w:p w:rsidR="00B60B5A" w:rsidRPr="00110593" w:rsidRDefault="00B60B5A" w:rsidP="003817D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B60B5A" w:rsidRPr="00110593" w:rsidRDefault="00B60B5A" w:rsidP="003817D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B60B5A">
              <w:t>(</w:t>
            </w:r>
            <w:proofErr w:type="spellStart"/>
            <w:r w:rsidRPr="00B60B5A">
              <w:t>t.j</w:t>
            </w:r>
            <w:proofErr w:type="spellEnd"/>
            <w:r w:rsidRPr="00B60B5A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B60B5A" w:rsidRPr="0043102D" w:rsidRDefault="00B60B5A" w:rsidP="003817D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B60B5A" w:rsidRPr="00110593" w:rsidRDefault="00B60B5A" w:rsidP="003817D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B60B5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60B5A">
        <w:rPr>
          <w:b/>
          <w:sz w:val="22"/>
          <w:szCs w:val="22"/>
        </w:rPr>
        <w:t>Zakup wyposażenia mobilnego medycznego i technicznego dla potrzeb Patomorfologii, Prosektorium i pomieszczeń magazynowych szpitala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3C8E" w:rsidRDefault="00343C8E">
      <w:r>
        <w:separator/>
      </w:r>
    </w:p>
  </w:endnote>
  <w:endnote w:type="continuationSeparator" w:id="0">
    <w:p w:rsidR="00343C8E" w:rsidRDefault="00343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B5A" w:rsidRDefault="00B60B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3C8E" w:rsidRDefault="00343C8E">
      <w:r>
        <w:separator/>
      </w:r>
    </w:p>
  </w:footnote>
  <w:footnote w:type="continuationSeparator" w:id="0">
    <w:p w:rsidR="00343C8E" w:rsidRDefault="00343C8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B5A" w:rsidRDefault="00B60B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B5A" w:rsidRDefault="00B60B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B5A" w:rsidRDefault="00B60B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3C8E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43C8E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094"/>
    <w:rsid w:val="00B54FB4"/>
    <w:rsid w:val="00B60B5A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D58E67"/>
  <w15:chartTrackingRefBased/>
  <w15:docId w15:val="{AEE37941-E511-4CEC-954B-952FBD47F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171C7-EADF-48BC-8998-CF82681B4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2010-01-07T09:39:00Z</cp:lastPrinted>
  <dcterms:created xsi:type="dcterms:W3CDTF">2021-09-15T11:10:00Z</dcterms:created>
  <dcterms:modified xsi:type="dcterms:W3CDTF">2021-09-15T11:11:00Z</dcterms:modified>
</cp:coreProperties>
</file>