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FAB" w:rsidRDefault="00606FAB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310D94">
        <w:rPr>
          <w:rFonts w:ascii="Tahoma" w:hAnsi="Tahoma" w:cs="Tahoma"/>
          <w:bCs/>
          <w:sz w:val="20"/>
        </w:rPr>
        <w:t>NZ/52</w:t>
      </w:r>
      <w:r w:rsidR="00774A38">
        <w:rPr>
          <w:rFonts w:ascii="Tahoma" w:hAnsi="Tahoma" w:cs="Tahoma"/>
          <w:bCs/>
          <w:sz w:val="20"/>
        </w:rPr>
        <w:t>/D/ZO</w:t>
      </w:r>
      <w:r w:rsidR="00F93FE4">
        <w:rPr>
          <w:rFonts w:ascii="Tahoma" w:hAnsi="Tahoma" w:cs="Tahoma"/>
          <w:bCs/>
          <w:sz w:val="20"/>
        </w:rPr>
        <w:t>/A/2021</w:t>
      </w:r>
    </w:p>
    <w:p w:rsidR="00606FAB" w:rsidRDefault="00606FAB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 </w:t>
      </w:r>
    </w:p>
    <w:p w:rsidR="008A1637" w:rsidRDefault="008A163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Imienia Miłosierdzia Bożego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606FAB" w:rsidRDefault="00606FAB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ADRES (siedziba)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...................................................................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............................................…………………………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...............................................................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</w:t>
      </w:r>
    </w:p>
    <w:p w:rsidR="00606FAB" w:rsidRDefault="00606FAB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.................................................................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............................................</w:t>
      </w:r>
    </w:p>
    <w:p w:rsidR="008931D5" w:rsidRDefault="008931D5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606FAB" w:rsidRDefault="00622D3D" w:rsidP="00C73EC2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Przedkładamy ofertę w trybie </w:t>
      </w:r>
      <w:r w:rsidR="005A6522">
        <w:rPr>
          <w:rFonts w:ascii="Tahoma" w:hAnsi="Tahoma" w:cs="Tahoma"/>
          <w:b/>
          <w:bCs/>
          <w:sz w:val="18"/>
        </w:rPr>
        <w:t>zapytania ofertowego</w:t>
      </w:r>
      <w:r w:rsidR="00962D9B">
        <w:rPr>
          <w:rFonts w:ascii="Tahoma" w:hAnsi="Tahoma" w:cs="Tahoma"/>
          <w:b/>
          <w:bCs/>
          <w:sz w:val="18"/>
        </w:rPr>
        <w:t xml:space="preserve"> – </w:t>
      </w:r>
      <w:r>
        <w:rPr>
          <w:rFonts w:ascii="Tahoma" w:hAnsi="Tahoma" w:cs="Tahoma"/>
          <w:b/>
          <w:bCs/>
          <w:sz w:val="18"/>
        </w:rPr>
        <w:t xml:space="preserve"> wartości netto poniżej progu minimalnego ustawy PZP</w:t>
      </w:r>
      <w:r w:rsidR="00956E6A">
        <w:rPr>
          <w:rFonts w:ascii="Tahoma" w:hAnsi="Tahoma" w:cs="Tahoma"/>
          <w:sz w:val="18"/>
        </w:rPr>
        <w:t xml:space="preserve"> </w:t>
      </w:r>
      <w:r w:rsidR="00566FA7">
        <w:rPr>
          <w:rFonts w:ascii="Tahoma" w:hAnsi="Tahoma" w:cs="Tahoma"/>
          <w:b/>
          <w:bCs/>
          <w:sz w:val="18"/>
        </w:rPr>
        <w:t xml:space="preserve">na: </w:t>
      </w:r>
      <w:r w:rsidR="00956E6A" w:rsidRPr="00956E6A">
        <w:rPr>
          <w:rFonts w:ascii="Tahoma" w:hAnsi="Tahoma" w:cs="Tahoma"/>
          <w:b/>
          <w:bCs/>
          <w:sz w:val="18"/>
        </w:rPr>
        <w:t xml:space="preserve">Dostawy </w:t>
      </w:r>
      <w:r w:rsidR="00310D94">
        <w:rPr>
          <w:rFonts w:ascii="Tahoma" w:hAnsi="Tahoma" w:cs="Tahoma"/>
          <w:b/>
          <w:bCs/>
          <w:sz w:val="18"/>
        </w:rPr>
        <w:t>odczynników do badań z zakresu Serologii grup krwi</w:t>
      </w:r>
    </w:p>
    <w:p w:rsidR="00C8648B" w:rsidRDefault="00C8648B" w:rsidP="00C8648B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</w:t>
      </w:r>
      <w:r w:rsidR="00121443">
        <w:rPr>
          <w:rFonts w:ascii="Tahoma" w:hAnsi="Tahoma" w:cs="Tahoma"/>
          <w:spacing w:val="-2"/>
          <w:sz w:val="18"/>
        </w:rPr>
        <w:t xml:space="preserve">iśmy się z treścią </w:t>
      </w:r>
      <w:r>
        <w:rPr>
          <w:rFonts w:ascii="Tahoma" w:hAnsi="Tahoma" w:cs="Tahoma"/>
          <w:spacing w:val="-2"/>
          <w:sz w:val="18"/>
        </w:rPr>
        <w:t xml:space="preserve">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606FAB" w:rsidRDefault="00606FAB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</w:t>
      </w:r>
      <w:r w:rsidR="00C849B6">
        <w:rPr>
          <w:rFonts w:ascii="Tahoma" w:hAnsi="Tahoma" w:cs="Tahoma"/>
          <w:spacing w:val="-2"/>
          <w:sz w:val="18"/>
        </w:rPr>
        <w:t xml:space="preserve">wskazany przez Zamawiającego w </w:t>
      </w:r>
      <w:r>
        <w:rPr>
          <w:rFonts w:ascii="Tahoma" w:hAnsi="Tahoma" w:cs="Tahoma"/>
          <w:spacing w:val="-2"/>
          <w:sz w:val="18"/>
        </w:rPr>
        <w:t xml:space="preserve">IWZ. </w:t>
      </w:r>
    </w:p>
    <w:p w:rsidR="008931D5" w:rsidRDefault="008931D5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</w:p>
    <w:p w:rsidR="00606FAB" w:rsidRDefault="00606FAB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606FAB" w:rsidRDefault="00606FAB" w:rsidP="00956E6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606FAB" w:rsidRDefault="00606FAB" w:rsidP="00C8648B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606FAB" w:rsidRDefault="00606FAB" w:rsidP="00C8648B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D278C0" w:rsidRDefault="00D278C0" w:rsidP="00566FA7">
      <w:pPr>
        <w:spacing w:line="480" w:lineRule="auto"/>
        <w:ind w:left="360"/>
        <w:rPr>
          <w:rFonts w:ascii="Tahoma" w:hAnsi="Tahoma" w:cs="Tahoma"/>
          <w:sz w:val="18"/>
        </w:rPr>
      </w:pPr>
    </w:p>
    <w:p w:rsidR="00B81E63" w:rsidRDefault="00B81E63" w:rsidP="00B81E63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>Niezmienność cen: min 12 miesięcy, max 36</w:t>
      </w:r>
      <w:bookmarkStart w:id="0" w:name="_GoBack"/>
      <w:bookmarkEnd w:id="0"/>
      <w:r>
        <w:rPr>
          <w:rFonts w:ascii="Tahoma" w:hAnsi="Tahoma" w:cs="Tahoma"/>
          <w:b/>
          <w:sz w:val="18"/>
        </w:rPr>
        <w:t xml:space="preserve"> miesięcy</w:t>
      </w:r>
      <w:r>
        <w:rPr>
          <w:rFonts w:ascii="Tahoma" w:hAnsi="Tahoma" w:cs="Tahoma"/>
          <w:sz w:val="18"/>
        </w:rPr>
        <w:t>_____________</w:t>
      </w:r>
    </w:p>
    <w:p w:rsidR="00D278C0" w:rsidRDefault="00D278C0" w:rsidP="00566FA7">
      <w:pPr>
        <w:spacing w:line="480" w:lineRule="auto"/>
        <w:ind w:left="360"/>
        <w:rPr>
          <w:rFonts w:ascii="Tahoma" w:hAnsi="Tahoma" w:cs="Tahoma"/>
          <w:sz w:val="18"/>
        </w:rPr>
      </w:pPr>
    </w:p>
    <w:p w:rsidR="00566FA7" w:rsidRDefault="00566FA7" w:rsidP="00566FA7">
      <w:pPr>
        <w:spacing w:line="480" w:lineRule="auto"/>
        <w:ind w:left="360"/>
        <w:rPr>
          <w:rFonts w:ascii="Tahoma" w:hAnsi="Tahoma" w:cs="Tahoma"/>
          <w:sz w:val="18"/>
        </w:rPr>
      </w:pPr>
      <w:r w:rsidRPr="00566FA7">
        <w:rPr>
          <w:rFonts w:ascii="Tahoma" w:hAnsi="Tahoma" w:cs="Tahoma"/>
          <w:sz w:val="18"/>
        </w:rPr>
        <w:t xml:space="preserve"> 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8B6FD6" w:rsidTr="008B6FD6">
        <w:trPr>
          <w:trHeight w:val="360"/>
        </w:trPr>
        <w:tc>
          <w:tcPr>
            <w:tcW w:w="2083" w:type="dxa"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8B6FD6" w:rsidRDefault="008B6FD6">
            <w:pPr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953" w:type="dxa"/>
            <w:hideMark/>
          </w:tcPr>
          <w:p w:rsidR="008B6FD6" w:rsidRDefault="008B6FD6">
            <w:pPr>
              <w:rPr>
                <w:sz w:val="20"/>
                <w:szCs w:val="20"/>
              </w:rPr>
            </w:pPr>
          </w:p>
        </w:tc>
      </w:tr>
      <w:tr w:rsidR="008B6FD6" w:rsidTr="008B6FD6">
        <w:trPr>
          <w:trHeight w:val="360"/>
        </w:trPr>
        <w:tc>
          <w:tcPr>
            <w:tcW w:w="2083" w:type="dxa"/>
            <w:hideMark/>
          </w:tcPr>
          <w:p w:rsidR="008B6FD6" w:rsidRDefault="008B6FD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8B6FD6" w:rsidRDefault="008B6FD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8B6FD6" w:rsidRDefault="008B6FD6">
            <w:pPr>
              <w:rPr>
                <w:sz w:val="20"/>
                <w:szCs w:val="20"/>
              </w:rPr>
            </w:pPr>
          </w:p>
        </w:tc>
      </w:tr>
      <w:tr w:rsidR="008B6FD6" w:rsidTr="008B6FD6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Osoby które będą zawierały umowę ze strony Wykonawcy:</w:t>
            </w:r>
          </w:p>
        </w:tc>
      </w:tr>
      <w:tr w:rsidR="008B6FD6" w:rsidTr="008B6FD6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Osoba(y)  odpowiedzialna za realizację umowy ze strony Wykonawcy</w:t>
            </w:r>
          </w:p>
        </w:tc>
      </w:tr>
      <w:tr w:rsidR="008B6FD6" w:rsidTr="008B6FD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ab/>
              <w:t>Faks; e-mail</w:t>
            </w:r>
            <w:r>
              <w:rPr>
                <w:rFonts w:ascii="Tahoma" w:hAnsi="Tahoma" w:cs="Tahoma"/>
                <w:b/>
                <w:bCs/>
                <w:sz w:val="18"/>
              </w:rPr>
              <w:tab/>
              <w:t>Nr telefonu / e-mail</w:t>
            </w:r>
          </w:p>
        </w:tc>
      </w:tr>
      <w:tr w:rsidR="008B6FD6" w:rsidTr="008B6FD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  <w:tr w:rsidR="008B6FD6" w:rsidTr="008B6FD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</w:tbl>
    <w:p w:rsidR="008B6FD6" w:rsidRDefault="008B6FD6" w:rsidP="008B6FD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90496D" w:rsidRPr="00566FA7" w:rsidRDefault="0090496D" w:rsidP="00566FA7">
      <w:pPr>
        <w:spacing w:line="480" w:lineRule="auto"/>
        <w:ind w:left="360"/>
        <w:rPr>
          <w:rFonts w:ascii="Tahoma" w:hAnsi="Tahoma" w:cs="Tahoma"/>
          <w:sz w:val="18"/>
        </w:rPr>
      </w:pPr>
    </w:p>
    <w:p w:rsidR="003322B9" w:rsidRDefault="003322B9" w:rsidP="003322B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</w:t>
      </w:r>
      <w:r w:rsidR="008931D5">
        <w:rPr>
          <w:rFonts w:ascii="Tahoma" w:hAnsi="Tahoma" w:cs="Tahoma"/>
          <w:b/>
          <w:color w:val="000000"/>
          <w:sz w:val="18"/>
          <w:szCs w:val="18"/>
        </w:rPr>
        <w:t xml:space="preserve">          </w:t>
      </w:r>
      <w:r>
        <w:rPr>
          <w:rFonts w:ascii="Tahoma" w:hAnsi="Tahoma" w:cs="Tahoma"/>
          <w:b/>
          <w:color w:val="000000"/>
          <w:sz w:val="18"/>
          <w:szCs w:val="18"/>
        </w:rPr>
        <w:t>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jest: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tabs>
          <w:tab w:val="right" w:pos="9072"/>
        </w:tabs>
      </w:pPr>
      <w:r>
        <w:rPr>
          <w:rFonts w:ascii="Tahoma" w:hAnsi="Tahoma" w:cs="Tahoma"/>
          <w:b/>
          <w:bCs/>
          <w:sz w:val="18"/>
        </w:rPr>
        <w:t>Data: …………............</w:t>
      </w:r>
    </w:p>
    <w:sectPr w:rsidR="00606FAB" w:rsidSect="00A151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3E8" w:rsidRDefault="002773E8">
      <w:r>
        <w:separator/>
      </w:r>
    </w:p>
  </w:endnote>
  <w:endnote w:type="continuationSeparator" w:id="0">
    <w:p w:rsidR="002773E8" w:rsidRDefault="00277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3E8" w:rsidRDefault="002773E8">
      <w:r>
        <w:separator/>
      </w:r>
    </w:p>
  </w:footnote>
  <w:footnote w:type="continuationSeparator" w:id="0">
    <w:p w:rsidR="002773E8" w:rsidRDefault="002773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1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32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6FC"/>
    <w:rsid w:val="00031E9A"/>
    <w:rsid w:val="0009372E"/>
    <w:rsid w:val="00096671"/>
    <w:rsid w:val="000C58BA"/>
    <w:rsid w:val="00102B2E"/>
    <w:rsid w:val="00102E99"/>
    <w:rsid w:val="00121443"/>
    <w:rsid w:val="00180636"/>
    <w:rsid w:val="00194CEC"/>
    <w:rsid w:val="001F56EF"/>
    <w:rsid w:val="0021085C"/>
    <w:rsid w:val="00267319"/>
    <w:rsid w:val="002715F7"/>
    <w:rsid w:val="002773E8"/>
    <w:rsid w:val="00282A65"/>
    <w:rsid w:val="00306690"/>
    <w:rsid w:val="00310D94"/>
    <w:rsid w:val="003322B9"/>
    <w:rsid w:val="00345AD4"/>
    <w:rsid w:val="00360E7E"/>
    <w:rsid w:val="00391D19"/>
    <w:rsid w:val="003D481C"/>
    <w:rsid w:val="00403B3E"/>
    <w:rsid w:val="00407969"/>
    <w:rsid w:val="00464899"/>
    <w:rsid w:val="00467496"/>
    <w:rsid w:val="004C6A0E"/>
    <w:rsid w:val="004D1FC7"/>
    <w:rsid w:val="00566FA7"/>
    <w:rsid w:val="005A6522"/>
    <w:rsid w:val="005C6914"/>
    <w:rsid w:val="005D1F58"/>
    <w:rsid w:val="00606FAB"/>
    <w:rsid w:val="00622D3D"/>
    <w:rsid w:val="00634A19"/>
    <w:rsid w:val="006563A2"/>
    <w:rsid w:val="00667281"/>
    <w:rsid w:val="006D504E"/>
    <w:rsid w:val="00773AB4"/>
    <w:rsid w:val="00774A38"/>
    <w:rsid w:val="00777A33"/>
    <w:rsid w:val="0078093C"/>
    <w:rsid w:val="007F511F"/>
    <w:rsid w:val="00802F83"/>
    <w:rsid w:val="008140AE"/>
    <w:rsid w:val="008236C0"/>
    <w:rsid w:val="00840532"/>
    <w:rsid w:val="0085026F"/>
    <w:rsid w:val="008931D5"/>
    <w:rsid w:val="008A1637"/>
    <w:rsid w:val="008B6FD6"/>
    <w:rsid w:val="008C0C2B"/>
    <w:rsid w:val="008C2A89"/>
    <w:rsid w:val="008E5B4F"/>
    <w:rsid w:val="008F53E9"/>
    <w:rsid w:val="0090496D"/>
    <w:rsid w:val="00914673"/>
    <w:rsid w:val="00933B0D"/>
    <w:rsid w:val="0095331C"/>
    <w:rsid w:val="00956E6A"/>
    <w:rsid w:val="00962D9B"/>
    <w:rsid w:val="009C281B"/>
    <w:rsid w:val="009F627C"/>
    <w:rsid w:val="00A1516C"/>
    <w:rsid w:val="00A31B30"/>
    <w:rsid w:val="00A366FC"/>
    <w:rsid w:val="00AA22FC"/>
    <w:rsid w:val="00B20109"/>
    <w:rsid w:val="00B3487D"/>
    <w:rsid w:val="00B5082B"/>
    <w:rsid w:val="00B81E63"/>
    <w:rsid w:val="00BB6468"/>
    <w:rsid w:val="00C12CED"/>
    <w:rsid w:val="00C61FDE"/>
    <w:rsid w:val="00C73EC2"/>
    <w:rsid w:val="00C8271F"/>
    <w:rsid w:val="00C849B6"/>
    <w:rsid w:val="00C8648B"/>
    <w:rsid w:val="00C97711"/>
    <w:rsid w:val="00CB3634"/>
    <w:rsid w:val="00CB57AA"/>
    <w:rsid w:val="00CB61C8"/>
    <w:rsid w:val="00D278C0"/>
    <w:rsid w:val="00D63905"/>
    <w:rsid w:val="00D64BAC"/>
    <w:rsid w:val="00D71395"/>
    <w:rsid w:val="00E15624"/>
    <w:rsid w:val="00E46EDA"/>
    <w:rsid w:val="00E96F12"/>
    <w:rsid w:val="00EA1F0F"/>
    <w:rsid w:val="00EA68E2"/>
    <w:rsid w:val="00F038DF"/>
    <w:rsid w:val="00F20439"/>
    <w:rsid w:val="00F4327B"/>
    <w:rsid w:val="00F93FE4"/>
    <w:rsid w:val="00FA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1BF0D29-3953-44F3-AE0A-D2C69D62C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516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1516C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A1516C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A1516C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A1516C"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rsid w:val="00A1516C"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1516C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A1516C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A1516C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A1516C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rsid w:val="00A1516C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A1516C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A1516C"/>
  </w:style>
  <w:style w:type="paragraph" w:styleId="Stopka">
    <w:name w:val="foot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A1516C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A1516C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paragraph" w:styleId="NormalnyWeb">
    <w:name w:val="Normal (Web)"/>
    <w:basedOn w:val="Normalny"/>
    <w:uiPriority w:val="99"/>
    <w:semiHidden/>
    <w:unhideWhenUsed/>
    <w:rsid w:val="003322B9"/>
    <w:rPr>
      <w:rFonts w:eastAsia="Calibri"/>
    </w:rPr>
  </w:style>
  <w:style w:type="character" w:customStyle="1" w:styleId="Nagwek5Znak">
    <w:name w:val="Nagłówek 5 Znak"/>
    <w:basedOn w:val="Domylnaczcionkaakapitu"/>
    <w:link w:val="Nagwek5"/>
    <w:rsid w:val="00956E6A"/>
    <w:rPr>
      <w:rFonts w:eastAsia="Arial Unicode MS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0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61</TotalTime>
  <Pages>2</Pages>
  <Words>702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4911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Piotr</dc:creator>
  <cp:keywords/>
  <dc:description/>
  <cp:lastModifiedBy>Alicja Więcek</cp:lastModifiedBy>
  <cp:revision>21</cp:revision>
  <cp:lastPrinted>2001-01-24T12:21:00Z</cp:lastPrinted>
  <dcterms:created xsi:type="dcterms:W3CDTF">2021-02-15T11:58:00Z</dcterms:created>
  <dcterms:modified xsi:type="dcterms:W3CDTF">2021-09-23T06:43:00Z</dcterms:modified>
</cp:coreProperties>
</file>