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6AF28" w14:textId="77777777" w:rsidR="00FB7F50" w:rsidRPr="002245BE" w:rsidRDefault="00BB431C" w:rsidP="000A4DD6">
      <w:pPr>
        <w:jc w:val="right"/>
        <w:rPr>
          <w:sz w:val="22"/>
          <w:szCs w:val="22"/>
        </w:rPr>
      </w:pPr>
      <w:bookmarkStart w:id="0" w:name="_Hlk53520193"/>
      <w:r w:rsidRPr="00BB431C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BB431C">
        <w:rPr>
          <w:sz w:val="22"/>
          <w:szCs w:val="22"/>
        </w:rPr>
        <w:t>2021-09-27</w:t>
      </w:r>
    </w:p>
    <w:p w14:paraId="626AD986" w14:textId="77777777" w:rsidR="00BB431C" w:rsidRPr="00BB431C" w:rsidRDefault="00BB431C" w:rsidP="000A4DD6">
      <w:pPr>
        <w:rPr>
          <w:b/>
          <w:bCs/>
          <w:sz w:val="22"/>
          <w:szCs w:val="22"/>
        </w:rPr>
      </w:pPr>
      <w:r w:rsidRPr="00BB431C">
        <w:rPr>
          <w:b/>
          <w:bCs/>
          <w:sz w:val="22"/>
          <w:szCs w:val="22"/>
        </w:rPr>
        <w:t>Szpital Wojewódzki w Poznaniu</w:t>
      </w:r>
    </w:p>
    <w:p w14:paraId="3827DCD8" w14:textId="77777777" w:rsidR="00FB7F50" w:rsidRPr="002245BE" w:rsidRDefault="00BB431C" w:rsidP="000A4DD6">
      <w:pPr>
        <w:rPr>
          <w:b/>
          <w:bCs/>
          <w:sz w:val="22"/>
          <w:szCs w:val="22"/>
        </w:rPr>
      </w:pPr>
      <w:r w:rsidRPr="00BB431C">
        <w:rPr>
          <w:b/>
          <w:bCs/>
          <w:sz w:val="22"/>
          <w:szCs w:val="22"/>
        </w:rPr>
        <w:t>Dział Zamówień Publicznych</w:t>
      </w:r>
    </w:p>
    <w:p w14:paraId="6C502B46" w14:textId="77777777" w:rsidR="00FB7F50" w:rsidRPr="002245BE" w:rsidRDefault="00BB431C" w:rsidP="000A4DD6">
      <w:pPr>
        <w:rPr>
          <w:sz w:val="22"/>
          <w:szCs w:val="22"/>
        </w:rPr>
      </w:pPr>
      <w:r w:rsidRPr="00BB431C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BB431C">
        <w:rPr>
          <w:sz w:val="22"/>
          <w:szCs w:val="22"/>
        </w:rPr>
        <w:t>7/19</w:t>
      </w:r>
    </w:p>
    <w:p w14:paraId="5A991058" w14:textId="77777777" w:rsidR="00FB7F50" w:rsidRPr="002245BE" w:rsidRDefault="00BB431C" w:rsidP="000A4DD6">
      <w:pPr>
        <w:rPr>
          <w:sz w:val="22"/>
          <w:szCs w:val="22"/>
        </w:rPr>
      </w:pPr>
      <w:r w:rsidRPr="00BB431C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BB431C">
        <w:rPr>
          <w:sz w:val="22"/>
          <w:szCs w:val="22"/>
        </w:rPr>
        <w:t>Poznań</w:t>
      </w:r>
    </w:p>
    <w:p w14:paraId="0B5C34A6" w14:textId="77777777" w:rsidR="00FB7F50" w:rsidRPr="002245BE" w:rsidRDefault="00FB7F50" w:rsidP="000A4DD6">
      <w:pPr>
        <w:rPr>
          <w:sz w:val="22"/>
          <w:szCs w:val="22"/>
        </w:rPr>
      </w:pPr>
    </w:p>
    <w:p w14:paraId="6B5C69B1" w14:textId="77777777" w:rsidR="00FB7F50" w:rsidRDefault="00FB7F50" w:rsidP="000A4DD6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BB431C" w:rsidRPr="00BB431C">
        <w:rPr>
          <w:bCs/>
          <w:sz w:val="22"/>
          <w:szCs w:val="22"/>
        </w:rPr>
        <w:t>SZW/DZP/51/2021/25</w:t>
      </w:r>
    </w:p>
    <w:p w14:paraId="534F9DA4" w14:textId="77777777" w:rsidR="00E62859" w:rsidRDefault="00E62859" w:rsidP="000A4DD6">
      <w:pPr>
        <w:rPr>
          <w:sz w:val="22"/>
          <w:szCs w:val="22"/>
        </w:rPr>
      </w:pPr>
    </w:p>
    <w:p w14:paraId="305F7D9D" w14:textId="77777777" w:rsidR="00E62859" w:rsidRPr="00E62859" w:rsidRDefault="00E62859" w:rsidP="000A4DD6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A62AC20" w14:textId="351B7803" w:rsidR="00E62859" w:rsidRDefault="00E62859" w:rsidP="000A4DD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9D7CD19" w14:textId="66E43942" w:rsidR="000A4DD6" w:rsidRDefault="000A4DD6" w:rsidP="000A4DD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C757882" w14:textId="77777777" w:rsidR="000A4DD6" w:rsidRPr="00C65E53" w:rsidRDefault="000A4DD6" w:rsidP="000A4DD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6723B64" w14:textId="77777777" w:rsidR="008642B3" w:rsidRDefault="009F0E5C" w:rsidP="000A4DD6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375D3728" w14:textId="219D03C5" w:rsidR="008642B3" w:rsidRDefault="008642B3" w:rsidP="000A4DD6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1FA66FAA" w14:textId="77777777" w:rsidR="000A4DD6" w:rsidRDefault="000A4DD6" w:rsidP="000A4DD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BB431C" w:rsidRPr="00607F9B" w14:paraId="66BB9785" w14:textId="77777777" w:rsidTr="00D02018">
        <w:trPr>
          <w:trHeight w:val="638"/>
        </w:trPr>
        <w:tc>
          <w:tcPr>
            <w:tcW w:w="959" w:type="dxa"/>
            <w:shd w:val="clear" w:color="auto" w:fill="auto"/>
          </w:tcPr>
          <w:p w14:paraId="0E19CC7B" w14:textId="77777777" w:rsidR="00BB431C" w:rsidRPr="00607F9B" w:rsidRDefault="00BB431C" w:rsidP="000A4DD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223206" w14:textId="77777777" w:rsidR="00BB431C" w:rsidRDefault="00BB431C" w:rsidP="000A4DD6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BB431C">
              <w:rPr>
                <w:sz w:val="22"/>
                <w:szCs w:val="22"/>
              </w:rPr>
              <w:t xml:space="preserve"> podstawowy</w:t>
            </w:r>
            <w:r w:rsidR="000A4DD6">
              <w:rPr>
                <w:sz w:val="22"/>
                <w:szCs w:val="22"/>
              </w:rPr>
              <w:t>m</w:t>
            </w:r>
            <w:r w:rsidRPr="00BB431C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B431C">
              <w:rPr>
                <w:b/>
                <w:bCs/>
                <w:sz w:val="22"/>
                <w:szCs w:val="22"/>
              </w:rPr>
              <w:t>Zakup aparatury medycznej, stołu operacyjnego ogólnochirurgicznego oraz monitora operacyjnego FULL HD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431C">
              <w:rPr>
                <w:b/>
                <w:sz w:val="22"/>
                <w:szCs w:val="22"/>
              </w:rPr>
              <w:t>SZW/DZP/51/2021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0EC64116" w14:textId="499F30DC" w:rsidR="000A4DD6" w:rsidRPr="00607F9B" w:rsidRDefault="000A4DD6" w:rsidP="000A4DD6">
            <w:pPr>
              <w:jc w:val="both"/>
              <w:rPr>
                <w:sz w:val="22"/>
                <w:szCs w:val="22"/>
              </w:rPr>
            </w:pPr>
          </w:p>
        </w:tc>
      </w:tr>
    </w:tbl>
    <w:p w14:paraId="2907B24F" w14:textId="245811D4" w:rsidR="008642B3" w:rsidRDefault="00C65E53" w:rsidP="000A4DD6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B431C" w:rsidRPr="00BB431C">
        <w:rPr>
          <w:b/>
          <w:sz w:val="22"/>
          <w:szCs w:val="22"/>
        </w:rPr>
        <w:t>Szpital Wojewódzki w Poznaniu</w:t>
      </w:r>
      <w:r w:rsidR="000A4DD6">
        <w:rPr>
          <w:b/>
          <w:sz w:val="22"/>
          <w:szCs w:val="22"/>
        </w:rPr>
        <w:t xml:space="preserve">, </w:t>
      </w:r>
      <w:r w:rsidR="00BB431C" w:rsidRPr="00BB431C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B431C" w:rsidRPr="00BB431C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B431C" w14:paraId="291F6DA7" w14:textId="77777777" w:rsidTr="00D02018">
        <w:trPr>
          <w:cantSplit/>
        </w:trPr>
        <w:tc>
          <w:tcPr>
            <w:tcW w:w="9498" w:type="dxa"/>
          </w:tcPr>
          <w:p w14:paraId="27505C90" w14:textId="77777777" w:rsidR="00BB431C" w:rsidRPr="00D26ED6" w:rsidRDefault="00BB431C" w:rsidP="000A4DD6">
            <w:pPr>
              <w:jc w:val="both"/>
              <w:rPr>
                <w:b/>
                <w:sz w:val="22"/>
                <w:szCs w:val="22"/>
              </w:rPr>
            </w:pPr>
            <w:r w:rsidRPr="00BB431C">
              <w:rPr>
                <w:b/>
                <w:sz w:val="22"/>
                <w:szCs w:val="22"/>
              </w:rPr>
              <w:t>Medela Polska Sp. z o.o.</w:t>
            </w:r>
          </w:p>
          <w:p w14:paraId="50FBCE50" w14:textId="23157AD4" w:rsidR="00BB431C" w:rsidRPr="009F0E5C" w:rsidRDefault="00FD0627" w:rsidP="000A4DD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Wybrzeże Gdyńskie 6D</w:t>
            </w:r>
          </w:p>
          <w:p w14:paraId="6726B045" w14:textId="53286BE0" w:rsidR="00BB431C" w:rsidRPr="009F0E5C" w:rsidRDefault="00FD0627" w:rsidP="000A4DD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01-531</w:t>
            </w:r>
            <w:r w:rsidR="00BB431C" w:rsidRPr="009F0E5C">
              <w:rPr>
                <w:bCs/>
                <w:sz w:val="22"/>
                <w:szCs w:val="22"/>
              </w:rPr>
              <w:t xml:space="preserve"> </w:t>
            </w:r>
            <w:r w:rsidR="00BB431C" w:rsidRPr="00BB431C">
              <w:rPr>
                <w:bCs/>
                <w:sz w:val="22"/>
                <w:szCs w:val="22"/>
              </w:rPr>
              <w:t>Warszawa</w:t>
            </w:r>
          </w:p>
          <w:p w14:paraId="524545C5" w14:textId="77777777" w:rsidR="00BB431C" w:rsidRDefault="00BB431C" w:rsidP="000A4DD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927653" w14:textId="77777777" w:rsidR="00BB431C" w:rsidRPr="00211A34" w:rsidRDefault="00BB431C" w:rsidP="000A4DD6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B431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31C">
              <w:rPr>
                <w:sz w:val="22"/>
                <w:szCs w:val="22"/>
              </w:rPr>
              <w:t>Wyciągacz próżniowy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31C">
              <w:rPr>
                <w:b/>
                <w:sz w:val="22"/>
                <w:szCs w:val="22"/>
              </w:rPr>
              <w:t>13 945.82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D22D3C" w14:textId="77777777" w:rsidR="00BB431C" w:rsidRPr="00D26ED6" w:rsidRDefault="00BB431C" w:rsidP="000A4DD6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1E43E4" w14:textId="77777777" w:rsidR="00BB431C" w:rsidRDefault="00BB431C" w:rsidP="000A4DD6">
            <w:pPr>
              <w:pStyle w:val="Nagwek"/>
              <w:tabs>
                <w:tab w:val="clear" w:pos="4536"/>
                <w:tab w:val="clear" w:pos="9072"/>
              </w:tabs>
            </w:pPr>
            <w:r w:rsidRPr="00BB431C">
              <w:t>Oferta spełnia wymagania formalno-prawne i jest zgodna z SWZ.</w:t>
            </w:r>
          </w:p>
        </w:tc>
      </w:tr>
      <w:tr w:rsidR="00BB431C" w14:paraId="2AA62273" w14:textId="77777777" w:rsidTr="00D02018">
        <w:trPr>
          <w:cantSplit/>
        </w:trPr>
        <w:tc>
          <w:tcPr>
            <w:tcW w:w="9498" w:type="dxa"/>
          </w:tcPr>
          <w:p w14:paraId="35BE61C1" w14:textId="77777777" w:rsidR="00BB431C" w:rsidRPr="00D26ED6" w:rsidRDefault="00BB431C" w:rsidP="000A4DD6">
            <w:pPr>
              <w:jc w:val="both"/>
              <w:rPr>
                <w:b/>
                <w:sz w:val="22"/>
                <w:szCs w:val="22"/>
              </w:rPr>
            </w:pPr>
            <w:r w:rsidRPr="00BB431C">
              <w:rPr>
                <w:b/>
                <w:sz w:val="22"/>
                <w:szCs w:val="22"/>
              </w:rPr>
              <w:t>SELIGA MICROSCOPES Sp. z o. o.</w:t>
            </w:r>
          </w:p>
          <w:p w14:paraId="63B90AE5" w14:textId="77777777" w:rsidR="00BB431C" w:rsidRPr="009F0E5C" w:rsidRDefault="00BB431C" w:rsidP="000A4DD6">
            <w:pPr>
              <w:jc w:val="both"/>
              <w:rPr>
                <w:bCs/>
                <w:sz w:val="22"/>
                <w:szCs w:val="22"/>
              </w:rPr>
            </w:pPr>
            <w:r w:rsidRPr="00BB431C">
              <w:rPr>
                <w:bCs/>
                <w:sz w:val="22"/>
                <w:szCs w:val="22"/>
              </w:rPr>
              <w:t>ul. Aleksandrowska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31C">
              <w:rPr>
                <w:bCs/>
                <w:sz w:val="22"/>
                <w:szCs w:val="22"/>
              </w:rPr>
              <w:t>127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CE3CE9A" w14:textId="77777777" w:rsidR="00BB431C" w:rsidRPr="009F0E5C" w:rsidRDefault="00BB431C" w:rsidP="000A4DD6">
            <w:pPr>
              <w:jc w:val="both"/>
              <w:rPr>
                <w:bCs/>
                <w:sz w:val="22"/>
                <w:szCs w:val="22"/>
              </w:rPr>
            </w:pPr>
            <w:r w:rsidRPr="00BB431C">
              <w:rPr>
                <w:bCs/>
                <w:sz w:val="22"/>
                <w:szCs w:val="22"/>
              </w:rPr>
              <w:t>91-205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31C">
              <w:rPr>
                <w:bCs/>
                <w:sz w:val="22"/>
                <w:szCs w:val="22"/>
              </w:rPr>
              <w:t>Łódź</w:t>
            </w:r>
          </w:p>
          <w:p w14:paraId="5A79DADC" w14:textId="77777777" w:rsidR="00BB431C" w:rsidRDefault="00BB431C" w:rsidP="000A4DD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CE1FDD" w14:textId="77777777" w:rsidR="00BB431C" w:rsidRPr="00211A34" w:rsidRDefault="00BB431C" w:rsidP="000A4DD6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B431C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31C">
              <w:rPr>
                <w:sz w:val="22"/>
                <w:szCs w:val="22"/>
              </w:rPr>
              <w:t>Kolposkop LED z torem wizyjnym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31C">
              <w:rPr>
                <w:b/>
                <w:sz w:val="22"/>
                <w:szCs w:val="22"/>
              </w:rPr>
              <w:t>31 400.00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1A91103" w14:textId="77777777" w:rsidR="00BB431C" w:rsidRPr="00D26ED6" w:rsidRDefault="00BB431C" w:rsidP="000A4DD6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DFE94F9" w14:textId="77777777" w:rsidR="00BB431C" w:rsidRDefault="00BB431C" w:rsidP="000A4DD6">
            <w:pPr>
              <w:pStyle w:val="Nagwek"/>
              <w:tabs>
                <w:tab w:val="clear" w:pos="4536"/>
                <w:tab w:val="clear" w:pos="9072"/>
              </w:tabs>
            </w:pPr>
            <w:r w:rsidRPr="00BB431C">
              <w:t>Oferta spełnia wymagania formalno-prawne i jest zgodna z SWZ. Jedyna oferta.</w:t>
            </w:r>
          </w:p>
        </w:tc>
      </w:tr>
      <w:tr w:rsidR="00BB431C" w14:paraId="55823282" w14:textId="77777777" w:rsidTr="00D02018">
        <w:trPr>
          <w:cantSplit/>
        </w:trPr>
        <w:tc>
          <w:tcPr>
            <w:tcW w:w="9498" w:type="dxa"/>
          </w:tcPr>
          <w:p w14:paraId="42845158" w14:textId="77777777" w:rsidR="00BB431C" w:rsidRPr="00D26ED6" w:rsidRDefault="00BB431C" w:rsidP="000A4DD6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31C">
              <w:rPr>
                <w:b/>
                <w:sz w:val="22"/>
                <w:szCs w:val="22"/>
              </w:rPr>
              <w:t>Klaromed</w:t>
            </w:r>
            <w:proofErr w:type="spellEnd"/>
            <w:r w:rsidRPr="00BB431C">
              <w:rPr>
                <w:b/>
                <w:sz w:val="22"/>
                <w:szCs w:val="22"/>
              </w:rPr>
              <w:t xml:space="preserve">  Sp. z o.o.</w:t>
            </w:r>
          </w:p>
          <w:p w14:paraId="69318651" w14:textId="2970A638" w:rsidR="00BB431C" w:rsidRPr="009F0E5C" w:rsidRDefault="00FD0627" w:rsidP="000A4DD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Jana III Sobieskiego 123</w:t>
            </w:r>
          </w:p>
          <w:p w14:paraId="2BFABA1A" w14:textId="77777777" w:rsidR="00BB431C" w:rsidRPr="009F0E5C" w:rsidRDefault="00BB431C" w:rsidP="000A4DD6">
            <w:pPr>
              <w:jc w:val="both"/>
              <w:rPr>
                <w:bCs/>
                <w:sz w:val="22"/>
                <w:szCs w:val="22"/>
              </w:rPr>
            </w:pPr>
            <w:r w:rsidRPr="00BB431C">
              <w:rPr>
                <w:bCs/>
                <w:sz w:val="22"/>
                <w:szCs w:val="22"/>
              </w:rPr>
              <w:t>05-070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31C">
              <w:rPr>
                <w:bCs/>
                <w:sz w:val="22"/>
                <w:szCs w:val="22"/>
              </w:rPr>
              <w:t>Sulejówek</w:t>
            </w:r>
          </w:p>
          <w:p w14:paraId="4CC247C5" w14:textId="77777777" w:rsidR="00BB431C" w:rsidRDefault="00BB431C" w:rsidP="000A4DD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481F9D" w14:textId="77777777" w:rsidR="00BB431C" w:rsidRPr="00211A34" w:rsidRDefault="00BB431C" w:rsidP="000A4DD6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B431C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31C">
              <w:rPr>
                <w:sz w:val="22"/>
                <w:szCs w:val="22"/>
              </w:rPr>
              <w:t>Stół operacyjny ogólnochirurgiczny na potrzeby Bloku Operacyjnego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31C">
              <w:rPr>
                <w:b/>
                <w:sz w:val="22"/>
                <w:szCs w:val="22"/>
              </w:rPr>
              <w:t>229 944.96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DF1BC13" w14:textId="77777777" w:rsidR="00BB431C" w:rsidRPr="00D26ED6" w:rsidRDefault="00BB431C" w:rsidP="000A4DD6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C91046" w14:textId="77777777" w:rsidR="00BB431C" w:rsidRDefault="00BB431C" w:rsidP="000A4DD6">
            <w:pPr>
              <w:pStyle w:val="Nagwek"/>
              <w:tabs>
                <w:tab w:val="clear" w:pos="4536"/>
                <w:tab w:val="clear" w:pos="9072"/>
              </w:tabs>
            </w:pPr>
            <w:r w:rsidRPr="00BB431C">
              <w:t>Oferta spełnia wymagania formalno-prawne i jest zgodna z SWZ. Jedyna oferta.</w:t>
            </w:r>
          </w:p>
        </w:tc>
      </w:tr>
      <w:tr w:rsidR="00BB431C" w14:paraId="1983016B" w14:textId="77777777" w:rsidTr="00D02018">
        <w:trPr>
          <w:cantSplit/>
        </w:trPr>
        <w:tc>
          <w:tcPr>
            <w:tcW w:w="9498" w:type="dxa"/>
          </w:tcPr>
          <w:p w14:paraId="7ED88069" w14:textId="77777777" w:rsidR="00BB431C" w:rsidRPr="00D26ED6" w:rsidRDefault="00BB431C" w:rsidP="000A4DD6">
            <w:pPr>
              <w:jc w:val="both"/>
              <w:rPr>
                <w:b/>
                <w:sz w:val="22"/>
                <w:szCs w:val="22"/>
              </w:rPr>
            </w:pPr>
            <w:r w:rsidRPr="00BB431C">
              <w:rPr>
                <w:b/>
                <w:sz w:val="22"/>
                <w:szCs w:val="22"/>
              </w:rPr>
              <w:t xml:space="preserve">Aesculap </w:t>
            </w:r>
            <w:proofErr w:type="spellStart"/>
            <w:r w:rsidRPr="00BB431C">
              <w:rPr>
                <w:b/>
                <w:sz w:val="22"/>
                <w:szCs w:val="22"/>
              </w:rPr>
              <w:t>Chifa</w:t>
            </w:r>
            <w:proofErr w:type="spellEnd"/>
            <w:r w:rsidRPr="00BB431C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52C33E85" w14:textId="77777777" w:rsidR="00BB431C" w:rsidRPr="009F0E5C" w:rsidRDefault="00BB431C" w:rsidP="000A4DD6">
            <w:pPr>
              <w:jc w:val="both"/>
              <w:rPr>
                <w:bCs/>
                <w:sz w:val="22"/>
                <w:szCs w:val="22"/>
              </w:rPr>
            </w:pPr>
            <w:r w:rsidRPr="00BB431C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31C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7425041" w14:textId="77777777" w:rsidR="00BB431C" w:rsidRPr="009F0E5C" w:rsidRDefault="00BB431C" w:rsidP="000A4DD6">
            <w:pPr>
              <w:jc w:val="both"/>
              <w:rPr>
                <w:bCs/>
                <w:sz w:val="22"/>
                <w:szCs w:val="22"/>
              </w:rPr>
            </w:pPr>
            <w:r w:rsidRPr="00BB431C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31C">
              <w:rPr>
                <w:bCs/>
                <w:sz w:val="22"/>
                <w:szCs w:val="22"/>
              </w:rPr>
              <w:t>Nowy Tomyśl</w:t>
            </w:r>
          </w:p>
          <w:p w14:paraId="360DA295" w14:textId="77777777" w:rsidR="00BB431C" w:rsidRDefault="00BB431C" w:rsidP="000A4DD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230738" w14:textId="77777777" w:rsidR="00BB431C" w:rsidRPr="00211A34" w:rsidRDefault="00BB431C" w:rsidP="000A4DD6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B431C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31C">
              <w:rPr>
                <w:sz w:val="22"/>
                <w:szCs w:val="22"/>
              </w:rPr>
              <w:t>Monitor operacyjny FULL HD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31C">
              <w:rPr>
                <w:b/>
                <w:sz w:val="22"/>
                <w:szCs w:val="22"/>
              </w:rPr>
              <w:t>36 504.00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ED8C810" w14:textId="77777777" w:rsidR="00BB431C" w:rsidRPr="00D26ED6" w:rsidRDefault="00BB431C" w:rsidP="000A4DD6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D7FC3B0" w14:textId="77777777" w:rsidR="00BB431C" w:rsidRDefault="00BB431C" w:rsidP="000A4DD6">
            <w:pPr>
              <w:pStyle w:val="Nagwek"/>
              <w:tabs>
                <w:tab w:val="clear" w:pos="4536"/>
                <w:tab w:val="clear" w:pos="9072"/>
              </w:tabs>
            </w:pPr>
            <w:r w:rsidRPr="00BB431C">
              <w:t>Oferta spełnia wymagania formalno-prawne i jest zgodna z SWZ.</w:t>
            </w:r>
          </w:p>
        </w:tc>
      </w:tr>
    </w:tbl>
    <w:p w14:paraId="4E214A40" w14:textId="77777777" w:rsidR="00FD0627" w:rsidRDefault="00FD0627" w:rsidP="000A4DD6">
      <w:pPr>
        <w:jc w:val="both"/>
        <w:rPr>
          <w:color w:val="000000"/>
          <w:sz w:val="22"/>
          <w:szCs w:val="22"/>
        </w:rPr>
      </w:pPr>
    </w:p>
    <w:p w14:paraId="69B3E029" w14:textId="77777777" w:rsidR="00FD0627" w:rsidRDefault="00FD0627" w:rsidP="000A4DD6">
      <w:pPr>
        <w:jc w:val="both"/>
        <w:rPr>
          <w:color w:val="000000"/>
          <w:sz w:val="22"/>
          <w:szCs w:val="22"/>
        </w:rPr>
      </w:pPr>
    </w:p>
    <w:p w14:paraId="51DA2E7A" w14:textId="6E2A5961" w:rsidR="003A0AFC" w:rsidRPr="00756CDA" w:rsidRDefault="00915B9E" w:rsidP="000A4DD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3067C03" w14:textId="77777777" w:rsidTr="00596EA3">
        <w:tc>
          <w:tcPr>
            <w:tcW w:w="2169" w:type="dxa"/>
            <w:shd w:val="clear" w:color="auto" w:fill="F3F3F3"/>
          </w:tcPr>
          <w:p w14:paraId="3A35D889" w14:textId="77777777" w:rsidR="00211A34" w:rsidRPr="00211A34" w:rsidRDefault="00211A34" w:rsidP="000A4D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EC0CDEC" w14:textId="77777777" w:rsidR="00211A34" w:rsidRPr="00211A34" w:rsidRDefault="00211A34" w:rsidP="000A4D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5A89B86" w14:textId="77777777" w:rsidR="00211A34" w:rsidRPr="00211A34" w:rsidRDefault="00211A34" w:rsidP="000A4D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0630D6B" w14:textId="77777777" w:rsidR="00211A34" w:rsidRPr="00211A34" w:rsidRDefault="00211A34" w:rsidP="000A4DD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B431C" w:rsidRPr="00834EF4" w14:paraId="0373A482" w14:textId="77777777" w:rsidTr="00D02018">
        <w:tc>
          <w:tcPr>
            <w:tcW w:w="2169" w:type="dxa"/>
            <w:shd w:val="clear" w:color="auto" w:fill="auto"/>
          </w:tcPr>
          <w:p w14:paraId="0AD07D7F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31C">
              <w:rPr>
                <w:sz w:val="20"/>
                <w:szCs w:val="20"/>
              </w:rPr>
              <w:t>Wyciągacz próżniowy</w:t>
            </w:r>
          </w:p>
        </w:tc>
        <w:tc>
          <w:tcPr>
            <w:tcW w:w="2793" w:type="dxa"/>
            <w:shd w:val="clear" w:color="auto" w:fill="auto"/>
          </w:tcPr>
          <w:p w14:paraId="7B6B3505" w14:textId="77777777" w:rsidR="00BB431C" w:rsidRPr="00FD0627" w:rsidRDefault="00BB431C" w:rsidP="000A4DD6">
            <w:pPr>
              <w:rPr>
                <w:b/>
                <w:bCs/>
                <w:sz w:val="20"/>
                <w:szCs w:val="20"/>
              </w:rPr>
            </w:pPr>
            <w:r w:rsidRPr="00FD0627">
              <w:rPr>
                <w:b/>
                <w:bCs/>
                <w:sz w:val="20"/>
                <w:szCs w:val="20"/>
              </w:rPr>
              <w:t>Medela Polska Sp. z o.o.</w:t>
            </w:r>
          </w:p>
          <w:p w14:paraId="534AFA1F" w14:textId="77777777" w:rsidR="00FD0627" w:rsidRPr="00FD0627" w:rsidRDefault="00FD0627" w:rsidP="00FD0627">
            <w:pPr>
              <w:jc w:val="both"/>
              <w:rPr>
                <w:bCs/>
                <w:sz w:val="20"/>
                <w:szCs w:val="20"/>
              </w:rPr>
            </w:pPr>
            <w:r w:rsidRPr="00FD0627">
              <w:rPr>
                <w:bCs/>
                <w:sz w:val="20"/>
                <w:szCs w:val="20"/>
              </w:rPr>
              <w:t>Wybrzeże Gdyńskie 6D</w:t>
            </w:r>
          </w:p>
          <w:p w14:paraId="0F5BCB47" w14:textId="7E6A53DF" w:rsidR="00BB431C" w:rsidRPr="00211A34" w:rsidRDefault="00FD0627" w:rsidP="00FD0627">
            <w:pPr>
              <w:rPr>
                <w:color w:val="000000"/>
                <w:sz w:val="20"/>
                <w:szCs w:val="20"/>
              </w:rPr>
            </w:pPr>
            <w:r w:rsidRPr="00FD0627">
              <w:rPr>
                <w:bCs/>
                <w:sz w:val="20"/>
                <w:szCs w:val="20"/>
              </w:rPr>
              <w:t xml:space="preserve">01-531 </w:t>
            </w:r>
            <w:r w:rsidR="00BB431C" w:rsidRPr="00FD062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F9216F1" w14:textId="77777777" w:rsidR="00BB431C" w:rsidRPr="00BB431C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1 - Cena - 60.00</w:t>
            </w:r>
          </w:p>
          <w:p w14:paraId="32870593" w14:textId="77777777" w:rsidR="00BB431C" w:rsidRPr="00BB431C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2 - Gwarancja - 0.00</w:t>
            </w:r>
          </w:p>
          <w:p w14:paraId="00EDB312" w14:textId="77777777" w:rsidR="00BB431C" w:rsidRPr="00BB431C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3 - Czas reakcji serwisu liczony od zgłoszenia naprawy do czasu wykonania diagnostyki   uszkodzenia - 0.00</w:t>
            </w:r>
          </w:p>
          <w:p w14:paraId="39FB64C6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4 - Termin realizacji zamówienia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55D259" w14:textId="77777777" w:rsidR="00BB431C" w:rsidRPr="00211A34" w:rsidRDefault="00BB431C" w:rsidP="000A4DD6">
            <w:pPr>
              <w:jc w:val="center"/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 xml:space="preserve">  60,00</w:t>
            </w:r>
          </w:p>
        </w:tc>
      </w:tr>
      <w:tr w:rsidR="00BB431C" w:rsidRPr="00834EF4" w14:paraId="69DE13A6" w14:textId="77777777" w:rsidTr="00D02018">
        <w:tc>
          <w:tcPr>
            <w:tcW w:w="2169" w:type="dxa"/>
            <w:shd w:val="clear" w:color="auto" w:fill="auto"/>
          </w:tcPr>
          <w:p w14:paraId="067AD297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31C">
              <w:rPr>
                <w:sz w:val="20"/>
                <w:szCs w:val="20"/>
              </w:rPr>
              <w:t>Wyciągacz próżniowy</w:t>
            </w:r>
          </w:p>
        </w:tc>
        <w:tc>
          <w:tcPr>
            <w:tcW w:w="2793" w:type="dxa"/>
            <w:shd w:val="clear" w:color="auto" w:fill="auto"/>
          </w:tcPr>
          <w:p w14:paraId="30EDA9A6" w14:textId="77777777" w:rsidR="00BB431C" w:rsidRPr="00211A34" w:rsidRDefault="00BB431C" w:rsidP="000A4DD6">
            <w:pPr>
              <w:rPr>
                <w:b/>
                <w:bCs/>
                <w:sz w:val="20"/>
                <w:szCs w:val="20"/>
              </w:rPr>
            </w:pPr>
            <w:r w:rsidRPr="00BB431C">
              <w:rPr>
                <w:b/>
                <w:bCs/>
                <w:sz w:val="20"/>
                <w:szCs w:val="20"/>
              </w:rPr>
              <w:t>Medicavera Sp. z o.o.</w:t>
            </w:r>
          </w:p>
          <w:p w14:paraId="28920106" w14:textId="77777777" w:rsidR="00BB431C" w:rsidRPr="00211A34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ul. Wawrzyniaka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31C">
              <w:rPr>
                <w:sz w:val="20"/>
                <w:szCs w:val="20"/>
              </w:rPr>
              <w:t>6W</w:t>
            </w:r>
          </w:p>
          <w:p w14:paraId="043E141B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70-392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31C">
              <w:rPr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14:paraId="5C9609E0" w14:textId="77777777" w:rsidR="00BB431C" w:rsidRPr="00BB431C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1 - Cena - 54.64</w:t>
            </w:r>
          </w:p>
          <w:p w14:paraId="0305CDD1" w14:textId="77777777" w:rsidR="00BB431C" w:rsidRPr="00BB431C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2 - Gwarancja - 0.00</w:t>
            </w:r>
          </w:p>
          <w:p w14:paraId="10B56C92" w14:textId="77777777" w:rsidR="00BB431C" w:rsidRPr="00BB431C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3 - Czas reakcji serwisu liczony od zgłoszenia naprawy do czasu wykonania diagnostyki   uszkodzenia - 0.00</w:t>
            </w:r>
          </w:p>
          <w:p w14:paraId="1B12E5E0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4 - Termin realizacji zamówienia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097BC5" w14:textId="77777777" w:rsidR="00BB431C" w:rsidRPr="00211A34" w:rsidRDefault="00BB431C" w:rsidP="000A4DD6">
            <w:pPr>
              <w:jc w:val="center"/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 xml:space="preserve">  54,64</w:t>
            </w:r>
          </w:p>
        </w:tc>
      </w:tr>
      <w:tr w:rsidR="00BB431C" w:rsidRPr="00834EF4" w14:paraId="1FC3DBE4" w14:textId="77777777" w:rsidTr="00D02018">
        <w:tc>
          <w:tcPr>
            <w:tcW w:w="2169" w:type="dxa"/>
            <w:shd w:val="clear" w:color="auto" w:fill="auto"/>
          </w:tcPr>
          <w:p w14:paraId="07A4B467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31C">
              <w:rPr>
                <w:sz w:val="20"/>
                <w:szCs w:val="20"/>
              </w:rPr>
              <w:t>Kolposkop LED z torem wizyjnym</w:t>
            </w:r>
          </w:p>
        </w:tc>
        <w:tc>
          <w:tcPr>
            <w:tcW w:w="2793" w:type="dxa"/>
            <w:shd w:val="clear" w:color="auto" w:fill="auto"/>
          </w:tcPr>
          <w:p w14:paraId="54A998E0" w14:textId="77777777" w:rsidR="00BB431C" w:rsidRPr="00211A34" w:rsidRDefault="00BB431C" w:rsidP="000A4DD6">
            <w:pPr>
              <w:rPr>
                <w:b/>
                <w:bCs/>
                <w:sz w:val="20"/>
                <w:szCs w:val="20"/>
              </w:rPr>
            </w:pPr>
            <w:r w:rsidRPr="00BB431C">
              <w:rPr>
                <w:b/>
                <w:bCs/>
                <w:sz w:val="20"/>
                <w:szCs w:val="20"/>
              </w:rPr>
              <w:t>SELIGA MICROSCOPES Sp. z o. o.</w:t>
            </w:r>
          </w:p>
          <w:p w14:paraId="095AB1D4" w14:textId="77777777" w:rsidR="00BB431C" w:rsidRPr="00211A34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ul. Aleksandrowska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31C">
              <w:rPr>
                <w:sz w:val="20"/>
                <w:szCs w:val="20"/>
              </w:rPr>
              <w:t>127</w:t>
            </w:r>
          </w:p>
          <w:p w14:paraId="7764CD6E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91-205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31C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7129F6BC" w14:textId="77777777" w:rsidR="00BB431C" w:rsidRPr="00BB431C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1 - Cena - 60.00</w:t>
            </w:r>
          </w:p>
          <w:p w14:paraId="71EB7B36" w14:textId="77777777" w:rsidR="00BB431C" w:rsidRPr="00BB431C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2 - Gwarancja - 0.00</w:t>
            </w:r>
          </w:p>
          <w:p w14:paraId="71E2BCA0" w14:textId="77777777" w:rsidR="00BB431C" w:rsidRPr="00BB431C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3 - Czas reakcji serwisu liczony od zgłoszenia naprawy do czasu wykonania diagnostyki   uszkodzenia - 0.00</w:t>
            </w:r>
          </w:p>
          <w:p w14:paraId="226B49A0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4 - Termin realizacji zamówienia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F45093" w14:textId="77777777" w:rsidR="00BB431C" w:rsidRPr="00211A34" w:rsidRDefault="00BB431C" w:rsidP="000A4DD6">
            <w:pPr>
              <w:jc w:val="center"/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 xml:space="preserve">  60,00</w:t>
            </w:r>
          </w:p>
        </w:tc>
      </w:tr>
      <w:tr w:rsidR="00BB431C" w:rsidRPr="00834EF4" w14:paraId="367F4C75" w14:textId="77777777" w:rsidTr="00D02018">
        <w:tc>
          <w:tcPr>
            <w:tcW w:w="2169" w:type="dxa"/>
            <w:shd w:val="clear" w:color="auto" w:fill="auto"/>
          </w:tcPr>
          <w:p w14:paraId="37D76E0E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31C">
              <w:rPr>
                <w:sz w:val="20"/>
                <w:szCs w:val="20"/>
              </w:rPr>
              <w:t>Stół operacyjny ogólnochirurgiczny na potrzeby Bloku Operacyjnego</w:t>
            </w:r>
          </w:p>
        </w:tc>
        <w:tc>
          <w:tcPr>
            <w:tcW w:w="2793" w:type="dxa"/>
            <w:shd w:val="clear" w:color="auto" w:fill="auto"/>
          </w:tcPr>
          <w:p w14:paraId="5EA5D9B7" w14:textId="77777777" w:rsidR="00BB431C" w:rsidRPr="00FD0627" w:rsidRDefault="00BB431C" w:rsidP="000A4DD6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FD0627">
              <w:rPr>
                <w:b/>
                <w:bCs/>
                <w:sz w:val="20"/>
                <w:szCs w:val="20"/>
              </w:rPr>
              <w:t>Klaromed</w:t>
            </w:r>
            <w:proofErr w:type="spellEnd"/>
            <w:r w:rsidRPr="00FD0627">
              <w:rPr>
                <w:b/>
                <w:bCs/>
                <w:sz w:val="20"/>
                <w:szCs w:val="20"/>
              </w:rPr>
              <w:t xml:space="preserve">  Sp. z o.o.</w:t>
            </w:r>
          </w:p>
          <w:p w14:paraId="0A1F73B0" w14:textId="77777777" w:rsidR="00FD0627" w:rsidRPr="00FD0627" w:rsidRDefault="00FD0627" w:rsidP="00FD0627">
            <w:pPr>
              <w:jc w:val="both"/>
              <w:rPr>
                <w:bCs/>
                <w:sz w:val="20"/>
                <w:szCs w:val="20"/>
              </w:rPr>
            </w:pPr>
            <w:r w:rsidRPr="00FD0627">
              <w:rPr>
                <w:bCs/>
                <w:sz w:val="20"/>
                <w:szCs w:val="20"/>
              </w:rPr>
              <w:t>Jana III Sobieskiego 123</w:t>
            </w:r>
          </w:p>
          <w:p w14:paraId="1B0C7027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FD0627">
              <w:rPr>
                <w:sz w:val="20"/>
                <w:szCs w:val="20"/>
              </w:rPr>
              <w:t>05-070 Sulejówek</w:t>
            </w:r>
          </w:p>
        </w:tc>
        <w:tc>
          <w:tcPr>
            <w:tcW w:w="2976" w:type="dxa"/>
            <w:shd w:val="clear" w:color="auto" w:fill="auto"/>
          </w:tcPr>
          <w:p w14:paraId="47375711" w14:textId="77777777" w:rsidR="00BB431C" w:rsidRPr="00BB431C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1 - Cena - 60.00</w:t>
            </w:r>
          </w:p>
          <w:p w14:paraId="31140B48" w14:textId="77777777" w:rsidR="00BB431C" w:rsidRPr="00BB431C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2 - Gwarancja - 0.00</w:t>
            </w:r>
          </w:p>
          <w:p w14:paraId="69019668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3 - Termin realizacji zamówienia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F3F808" w14:textId="77777777" w:rsidR="00BB431C" w:rsidRPr="00211A34" w:rsidRDefault="00BB431C" w:rsidP="000A4DD6">
            <w:pPr>
              <w:jc w:val="center"/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 xml:space="preserve">  60,00</w:t>
            </w:r>
          </w:p>
        </w:tc>
      </w:tr>
      <w:tr w:rsidR="00BB431C" w:rsidRPr="00834EF4" w14:paraId="104A2A9D" w14:textId="77777777" w:rsidTr="00D02018">
        <w:tc>
          <w:tcPr>
            <w:tcW w:w="2169" w:type="dxa"/>
            <w:shd w:val="clear" w:color="auto" w:fill="auto"/>
          </w:tcPr>
          <w:p w14:paraId="4CA50097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31C">
              <w:rPr>
                <w:sz w:val="20"/>
                <w:szCs w:val="20"/>
              </w:rPr>
              <w:t>Monitor operacyjny FULL HD</w:t>
            </w:r>
          </w:p>
        </w:tc>
        <w:tc>
          <w:tcPr>
            <w:tcW w:w="2793" w:type="dxa"/>
            <w:shd w:val="clear" w:color="auto" w:fill="auto"/>
          </w:tcPr>
          <w:p w14:paraId="711483C2" w14:textId="77777777" w:rsidR="00BB431C" w:rsidRPr="00211A34" w:rsidRDefault="00BB431C" w:rsidP="000A4DD6">
            <w:pPr>
              <w:rPr>
                <w:b/>
                <w:bCs/>
                <w:sz w:val="20"/>
                <w:szCs w:val="20"/>
              </w:rPr>
            </w:pPr>
            <w:r w:rsidRPr="00BB431C">
              <w:rPr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BB431C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B431C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3B0FA0B0" w14:textId="77777777" w:rsidR="00BB431C" w:rsidRPr="00211A34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31C">
              <w:rPr>
                <w:sz w:val="20"/>
                <w:szCs w:val="20"/>
              </w:rPr>
              <w:t>14</w:t>
            </w:r>
          </w:p>
          <w:p w14:paraId="6194597A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31C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1339797C" w14:textId="77777777" w:rsidR="00BB431C" w:rsidRPr="00BB431C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1 - Cena - 60.00</w:t>
            </w:r>
          </w:p>
          <w:p w14:paraId="1EF64D8F" w14:textId="77777777" w:rsidR="00BB431C" w:rsidRPr="00BB431C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2 - Gwarancja - 0.00</w:t>
            </w:r>
          </w:p>
          <w:p w14:paraId="6A0A33AC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3 - Termin realizacji zamówienia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6D4DB0" w14:textId="77777777" w:rsidR="00BB431C" w:rsidRPr="00211A34" w:rsidRDefault="00BB431C" w:rsidP="000A4DD6">
            <w:pPr>
              <w:jc w:val="center"/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 xml:space="preserve">  60,00</w:t>
            </w:r>
          </w:p>
        </w:tc>
      </w:tr>
      <w:tr w:rsidR="00BB431C" w:rsidRPr="00834EF4" w14:paraId="7EB63805" w14:textId="77777777" w:rsidTr="00D02018">
        <w:tc>
          <w:tcPr>
            <w:tcW w:w="2169" w:type="dxa"/>
            <w:shd w:val="clear" w:color="auto" w:fill="auto"/>
          </w:tcPr>
          <w:p w14:paraId="08517C11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31C">
              <w:rPr>
                <w:sz w:val="20"/>
                <w:szCs w:val="20"/>
              </w:rPr>
              <w:t>Monitor operacyjny FULL HD</w:t>
            </w:r>
          </w:p>
        </w:tc>
        <w:tc>
          <w:tcPr>
            <w:tcW w:w="2793" w:type="dxa"/>
            <w:shd w:val="clear" w:color="auto" w:fill="auto"/>
          </w:tcPr>
          <w:p w14:paraId="3911400A" w14:textId="77777777" w:rsidR="00BB431C" w:rsidRPr="00211A34" w:rsidRDefault="00BB431C" w:rsidP="000A4DD6">
            <w:pPr>
              <w:rPr>
                <w:b/>
                <w:bCs/>
                <w:sz w:val="20"/>
                <w:szCs w:val="20"/>
              </w:rPr>
            </w:pPr>
            <w:r w:rsidRPr="00BB431C">
              <w:rPr>
                <w:b/>
                <w:bCs/>
                <w:sz w:val="20"/>
                <w:szCs w:val="20"/>
              </w:rPr>
              <w:t>MEDIM Sp. z o.o.</w:t>
            </w:r>
          </w:p>
          <w:p w14:paraId="65D28B62" w14:textId="77777777" w:rsidR="00BB431C" w:rsidRPr="00211A34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31C">
              <w:rPr>
                <w:sz w:val="20"/>
                <w:szCs w:val="20"/>
              </w:rPr>
              <w:t>45B</w:t>
            </w:r>
          </w:p>
          <w:p w14:paraId="593A20F1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31C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260E9E6F" w14:textId="77777777" w:rsidR="00BB431C" w:rsidRPr="00BB431C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1 - Cena - 40.84</w:t>
            </w:r>
          </w:p>
          <w:p w14:paraId="19E0DCD9" w14:textId="77777777" w:rsidR="00BB431C" w:rsidRPr="00BB431C" w:rsidRDefault="00BB431C" w:rsidP="000A4DD6">
            <w:pPr>
              <w:rPr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2 - Gwarancja - 0.00</w:t>
            </w:r>
          </w:p>
          <w:p w14:paraId="6285201C" w14:textId="77777777" w:rsidR="00BB431C" w:rsidRPr="00211A34" w:rsidRDefault="00BB431C" w:rsidP="000A4DD6">
            <w:pPr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>3 - Termin realizacji zamówienia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2DC39D" w14:textId="77777777" w:rsidR="00BB431C" w:rsidRPr="00211A34" w:rsidRDefault="00BB431C" w:rsidP="000A4DD6">
            <w:pPr>
              <w:jc w:val="center"/>
              <w:rPr>
                <w:color w:val="000000"/>
                <w:sz w:val="20"/>
                <w:szCs w:val="20"/>
              </w:rPr>
            </w:pPr>
            <w:r w:rsidRPr="00BB431C">
              <w:rPr>
                <w:sz w:val="20"/>
                <w:szCs w:val="20"/>
              </w:rPr>
              <w:t xml:space="preserve">  40,84</w:t>
            </w:r>
          </w:p>
        </w:tc>
      </w:tr>
    </w:tbl>
    <w:p w14:paraId="2F901DCA" w14:textId="77777777" w:rsidR="00E85D70" w:rsidRDefault="00E85D70" w:rsidP="000A4DD6">
      <w:pPr>
        <w:jc w:val="both"/>
        <w:rPr>
          <w:color w:val="000000"/>
        </w:rPr>
      </w:pPr>
    </w:p>
    <w:p w14:paraId="46D39F88" w14:textId="77777777" w:rsidR="008642B3" w:rsidRPr="001B7815" w:rsidRDefault="00B464D3" w:rsidP="000A4DD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68DFD6F" w14:textId="77777777" w:rsidTr="00596EA3">
        <w:tc>
          <w:tcPr>
            <w:tcW w:w="871" w:type="dxa"/>
            <w:shd w:val="clear" w:color="auto" w:fill="F3F3F3"/>
            <w:vAlign w:val="center"/>
          </w:tcPr>
          <w:p w14:paraId="3F9BF362" w14:textId="77777777" w:rsidR="00211A34" w:rsidRPr="00596EA3" w:rsidRDefault="00596EA3" w:rsidP="000A4DD6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CD4BB4F" w14:textId="77777777" w:rsidR="00211A34" w:rsidRPr="00596EA3" w:rsidRDefault="00596EA3" w:rsidP="000A4DD6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822B531" w14:textId="77777777" w:rsidR="00211A34" w:rsidRPr="00596EA3" w:rsidRDefault="00211A34" w:rsidP="000A4DD6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5046F5C9" w14:textId="77777777" w:rsidTr="00596EA3">
        <w:tc>
          <w:tcPr>
            <w:tcW w:w="871" w:type="dxa"/>
            <w:vAlign w:val="center"/>
          </w:tcPr>
          <w:p w14:paraId="60403CA0" w14:textId="77777777" w:rsidR="00211A34" w:rsidRPr="00596EA3" w:rsidRDefault="00211A34" w:rsidP="000A4D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1B62B3E6" w14:textId="77777777" w:rsidR="00211A34" w:rsidRPr="00596EA3" w:rsidRDefault="00211A34" w:rsidP="000A4DD6">
            <w:pPr>
              <w:rPr>
                <w:b/>
                <w:bCs/>
                <w:sz w:val="22"/>
                <w:szCs w:val="22"/>
              </w:rPr>
            </w:pPr>
          </w:p>
          <w:p w14:paraId="349C3601" w14:textId="77777777" w:rsidR="00211A34" w:rsidRPr="00211A34" w:rsidRDefault="00211A34" w:rsidP="000A4DD6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67D087B9" w14:textId="77777777" w:rsidR="00211A34" w:rsidRPr="00211A34" w:rsidRDefault="00211A34" w:rsidP="000A4DD6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45F3A95C" w14:textId="77777777" w:rsidR="00211A34" w:rsidRPr="00596EA3" w:rsidRDefault="00211A34" w:rsidP="000A4DD6">
            <w:pPr>
              <w:rPr>
                <w:sz w:val="22"/>
                <w:szCs w:val="22"/>
              </w:rPr>
            </w:pPr>
          </w:p>
          <w:p w14:paraId="2FB51081" w14:textId="77777777" w:rsidR="00211A34" w:rsidRPr="00596EA3" w:rsidRDefault="00211A34" w:rsidP="000A4DD6">
            <w:pPr>
              <w:jc w:val="both"/>
              <w:rPr>
                <w:sz w:val="22"/>
                <w:szCs w:val="22"/>
              </w:rPr>
            </w:pPr>
          </w:p>
        </w:tc>
      </w:tr>
    </w:tbl>
    <w:p w14:paraId="4D500074" w14:textId="77777777" w:rsidR="008642B3" w:rsidRDefault="008642B3" w:rsidP="000A4DD6">
      <w:pPr>
        <w:jc w:val="both"/>
        <w:rPr>
          <w:color w:val="000000"/>
          <w:sz w:val="16"/>
          <w:szCs w:val="16"/>
        </w:rPr>
      </w:pPr>
    </w:p>
    <w:p w14:paraId="112E3337" w14:textId="77777777" w:rsidR="009F0E5C" w:rsidRDefault="009F0E5C" w:rsidP="000A4DD6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346F8CFD" w14:textId="77777777" w:rsidR="00F960D7" w:rsidRPr="00F33C66" w:rsidRDefault="00A029B8" w:rsidP="000A4DD6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BB431C" w:rsidRPr="00F33C66">
        <w:rPr>
          <w:sz w:val="22"/>
          <w:szCs w:val="22"/>
        </w:rPr>
        <w:t xml:space="preserve">nie krótszym niż </w:t>
      </w:r>
      <w:r w:rsidR="00BB431C">
        <w:rPr>
          <w:sz w:val="22"/>
          <w:szCs w:val="22"/>
        </w:rPr>
        <w:t>5</w:t>
      </w:r>
      <w:r w:rsidR="00BB431C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6808EBE" w14:textId="77777777" w:rsidR="00F960D7" w:rsidRPr="00F33C66" w:rsidRDefault="00D8427E" w:rsidP="000A4DD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7CF0D7C7" w14:textId="77777777" w:rsidR="00F960D7" w:rsidRDefault="00F960D7" w:rsidP="000A4DD6">
      <w:pPr>
        <w:jc w:val="both"/>
        <w:rPr>
          <w:bCs/>
        </w:rPr>
      </w:pPr>
    </w:p>
    <w:p w14:paraId="3E92D572" w14:textId="77777777" w:rsidR="00B464D3" w:rsidRPr="004229DE" w:rsidRDefault="00B464D3" w:rsidP="000A4DD6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4981381" w14:textId="77777777" w:rsidR="00D74A59" w:rsidRDefault="00D74A59" w:rsidP="00D74A59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/-/ Dyrektor Szpitala Wojewódzkiego </w:t>
      </w:r>
    </w:p>
    <w:p w14:paraId="2930FE67" w14:textId="77777777" w:rsidR="00D74A59" w:rsidRDefault="00D74A59" w:rsidP="00D74A59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w Poznaniu</w:t>
      </w:r>
    </w:p>
    <w:p w14:paraId="579C7448" w14:textId="0C7361EC" w:rsidR="00D74A59" w:rsidRDefault="00D74A59" w:rsidP="00D74A59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Piotr Nowicki</w:t>
      </w:r>
    </w:p>
    <w:bookmarkEnd w:id="0"/>
    <w:p w14:paraId="5703C16D" w14:textId="77777777" w:rsidR="008642B3" w:rsidRPr="00B464D3" w:rsidRDefault="008642B3" w:rsidP="000A4DD6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4BE21" w14:textId="77777777" w:rsidR="00E264F1" w:rsidRDefault="00E264F1">
      <w:r>
        <w:separator/>
      </w:r>
    </w:p>
  </w:endnote>
  <w:endnote w:type="continuationSeparator" w:id="0">
    <w:p w14:paraId="1AE78F12" w14:textId="77777777" w:rsidR="00E264F1" w:rsidRDefault="00E26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C2A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A4E6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14DB5B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40ABC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939B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EB579" w14:textId="77777777" w:rsidR="00E264F1" w:rsidRDefault="00E264F1">
      <w:r>
        <w:separator/>
      </w:r>
    </w:p>
  </w:footnote>
  <w:footnote w:type="continuationSeparator" w:id="0">
    <w:p w14:paraId="5EF739AA" w14:textId="77777777" w:rsidR="00E264F1" w:rsidRDefault="00E264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62E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CE68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B5FD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4F1"/>
    <w:rsid w:val="00022322"/>
    <w:rsid w:val="00042497"/>
    <w:rsid w:val="000A4DD6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352E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B431C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4A59"/>
    <w:rsid w:val="00D8427E"/>
    <w:rsid w:val="00E264F1"/>
    <w:rsid w:val="00E30B2D"/>
    <w:rsid w:val="00E62859"/>
    <w:rsid w:val="00E85D70"/>
    <w:rsid w:val="00F33C66"/>
    <w:rsid w:val="00F83783"/>
    <w:rsid w:val="00F960D7"/>
    <w:rsid w:val="00FB7F50"/>
    <w:rsid w:val="00FD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2EA20C"/>
  <w15:chartTrackingRefBased/>
  <w15:docId w15:val="{08612939-2EC2-49A6-8862-29D9B6DEF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74A5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625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2021-09-27T09:32:00Z</cp:lastPrinted>
  <dcterms:created xsi:type="dcterms:W3CDTF">2021-09-27T11:17:00Z</dcterms:created>
  <dcterms:modified xsi:type="dcterms:W3CDTF">2021-09-27T11:17:00Z</dcterms:modified>
</cp:coreProperties>
</file>