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47791B" w:rsidRDefault="00A7102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47791B">
        <w:rPr>
          <w:rFonts w:ascii="Arial Narrow" w:hAnsi="Arial Narrow"/>
          <w:sz w:val="22"/>
          <w:szCs w:val="22"/>
        </w:rPr>
        <w:t>Bydgoszcz</w:t>
      </w:r>
      <w:r w:rsidR="00FB7F50" w:rsidRPr="0047791B">
        <w:rPr>
          <w:rFonts w:ascii="Arial Narrow" w:hAnsi="Arial Narrow"/>
          <w:sz w:val="22"/>
          <w:szCs w:val="22"/>
        </w:rPr>
        <w:t xml:space="preserve"> dnia: </w:t>
      </w:r>
      <w:r w:rsidRPr="0047791B">
        <w:rPr>
          <w:rFonts w:ascii="Arial Narrow" w:hAnsi="Arial Narrow"/>
          <w:sz w:val="22"/>
          <w:szCs w:val="22"/>
        </w:rPr>
        <w:t>2021-09-28</w:t>
      </w:r>
    </w:p>
    <w:p w:rsidR="00FB7F50" w:rsidRPr="0047791B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47791B" w:rsidRDefault="00A7102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7791B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47791B" w:rsidRDefault="00A7102D" w:rsidP="00FB7F50">
      <w:pPr>
        <w:rPr>
          <w:rFonts w:ascii="Arial Narrow" w:hAnsi="Arial Narrow"/>
          <w:sz w:val="22"/>
          <w:szCs w:val="22"/>
        </w:rPr>
      </w:pPr>
      <w:r w:rsidRPr="0047791B">
        <w:rPr>
          <w:rFonts w:ascii="Arial Narrow" w:hAnsi="Arial Narrow"/>
          <w:sz w:val="22"/>
          <w:szCs w:val="22"/>
        </w:rPr>
        <w:t>Powstańców Warszawy</w:t>
      </w:r>
      <w:r w:rsidR="00FB7F50" w:rsidRPr="0047791B">
        <w:rPr>
          <w:rFonts w:ascii="Arial Narrow" w:hAnsi="Arial Narrow"/>
          <w:sz w:val="22"/>
          <w:szCs w:val="22"/>
        </w:rPr>
        <w:t xml:space="preserve"> </w:t>
      </w:r>
      <w:r w:rsidRPr="0047791B">
        <w:rPr>
          <w:rFonts w:ascii="Arial Narrow" w:hAnsi="Arial Narrow"/>
          <w:sz w:val="22"/>
          <w:szCs w:val="22"/>
        </w:rPr>
        <w:t>5</w:t>
      </w:r>
    </w:p>
    <w:p w:rsidR="00FB7F50" w:rsidRPr="0047791B" w:rsidRDefault="00A7102D" w:rsidP="00FB7F50">
      <w:pPr>
        <w:rPr>
          <w:rFonts w:ascii="Arial Narrow" w:hAnsi="Arial Narrow"/>
          <w:sz w:val="22"/>
          <w:szCs w:val="22"/>
        </w:rPr>
      </w:pPr>
      <w:r w:rsidRPr="0047791B">
        <w:rPr>
          <w:rFonts w:ascii="Arial Narrow" w:hAnsi="Arial Narrow"/>
          <w:sz w:val="22"/>
          <w:szCs w:val="22"/>
        </w:rPr>
        <w:t>85-681</w:t>
      </w:r>
      <w:r w:rsidR="00FB7F50" w:rsidRPr="0047791B">
        <w:rPr>
          <w:rFonts w:ascii="Arial Narrow" w:hAnsi="Arial Narrow"/>
          <w:sz w:val="22"/>
          <w:szCs w:val="22"/>
        </w:rPr>
        <w:t xml:space="preserve"> </w:t>
      </w:r>
      <w:r w:rsidRPr="0047791B">
        <w:rPr>
          <w:rFonts w:ascii="Arial Narrow" w:hAnsi="Arial Narrow"/>
          <w:sz w:val="22"/>
          <w:szCs w:val="22"/>
        </w:rPr>
        <w:t>Bydgoszcz</w:t>
      </w:r>
    </w:p>
    <w:p w:rsidR="008642B3" w:rsidRPr="0047791B" w:rsidRDefault="00836DAF" w:rsidP="0047791B">
      <w:pPr>
        <w:pStyle w:val="Nagwek1"/>
        <w:spacing w:before="120"/>
        <w:rPr>
          <w:rFonts w:ascii="Arial Narrow" w:hAnsi="Arial Narrow"/>
          <w:sz w:val="28"/>
        </w:rPr>
      </w:pPr>
      <w:r w:rsidRPr="0047791B">
        <w:rPr>
          <w:rFonts w:ascii="Arial Narrow" w:hAnsi="Arial Narrow"/>
          <w:sz w:val="28"/>
        </w:rPr>
        <w:t>OGŁOSZENIE</w:t>
      </w:r>
      <w:r w:rsidR="0047791B">
        <w:rPr>
          <w:rFonts w:ascii="Arial Narrow" w:hAnsi="Arial Narrow"/>
          <w:sz w:val="28"/>
        </w:rPr>
        <w:t xml:space="preserve"> - 2</w:t>
      </w:r>
    </w:p>
    <w:p w:rsidR="008642B3" w:rsidRPr="0047791B" w:rsidRDefault="008642B3" w:rsidP="0047791B">
      <w:pPr>
        <w:spacing w:before="120" w:after="480"/>
        <w:jc w:val="center"/>
        <w:rPr>
          <w:rFonts w:ascii="Arial Narrow" w:hAnsi="Arial Narrow"/>
          <w:b/>
          <w:sz w:val="28"/>
        </w:rPr>
      </w:pPr>
      <w:r w:rsidRPr="0047791B">
        <w:rPr>
          <w:rFonts w:ascii="Arial Narrow" w:hAnsi="Arial Narrow"/>
          <w:b/>
          <w:sz w:val="28"/>
        </w:rPr>
        <w:t xml:space="preserve">o </w:t>
      </w:r>
      <w:r w:rsidR="0054734E" w:rsidRPr="0047791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758"/>
      </w:tblGrid>
      <w:tr w:rsidR="00A7102D" w:rsidRPr="0047791B" w:rsidTr="00BB70D1">
        <w:trPr>
          <w:trHeight w:val="638"/>
        </w:trPr>
        <w:tc>
          <w:tcPr>
            <w:tcW w:w="959" w:type="dxa"/>
            <w:shd w:val="clear" w:color="auto" w:fill="auto"/>
          </w:tcPr>
          <w:p w:rsidR="00A7102D" w:rsidRPr="0047791B" w:rsidRDefault="00A7102D" w:rsidP="00BB70D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791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7102D" w:rsidRPr="0047791B" w:rsidRDefault="00A7102D" w:rsidP="0047791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791B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47791B">
              <w:rPr>
                <w:rFonts w:ascii="Arial Narrow" w:hAnsi="Arial Narrow"/>
                <w:sz w:val="22"/>
                <w:szCs w:val="22"/>
              </w:rPr>
              <w:t>podstawowy</w:t>
            </w:r>
            <w:r w:rsidR="0047791B">
              <w:rPr>
                <w:rFonts w:ascii="Arial Narrow" w:hAnsi="Arial Narrow"/>
                <w:sz w:val="22"/>
                <w:szCs w:val="22"/>
              </w:rPr>
              <w:t>m</w:t>
            </w:r>
            <w:r w:rsidRPr="0047791B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47791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7791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7791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7791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7791B">
              <w:rPr>
                <w:rFonts w:ascii="Arial Narrow" w:hAnsi="Arial Narrow"/>
                <w:b/>
                <w:bCs/>
                <w:sz w:val="22"/>
                <w:szCs w:val="22"/>
              </w:rPr>
              <w:t>Dostawy ziemniaków, warzyw i owoców</w:t>
            </w:r>
            <w:r w:rsidRPr="0047791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7791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7791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7791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7791B">
              <w:rPr>
                <w:rFonts w:ascii="Arial Narrow" w:hAnsi="Arial Narrow"/>
                <w:b/>
                <w:sz w:val="22"/>
                <w:szCs w:val="22"/>
              </w:rPr>
              <w:t>120/2021</w:t>
            </w:r>
            <w:r w:rsidRPr="0047791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7791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7791B">
        <w:rPr>
          <w:rFonts w:ascii="Arial Narrow" w:hAnsi="Arial Narrow"/>
          <w:sz w:val="22"/>
          <w:szCs w:val="22"/>
        </w:rPr>
        <w:t xml:space="preserve">Zamawiający, </w:t>
      </w:r>
      <w:r w:rsidR="00A7102D" w:rsidRPr="0047791B">
        <w:rPr>
          <w:rFonts w:ascii="Arial Narrow" w:hAnsi="Arial Narrow"/>
          <w:b/>
          <w:sz w:val="22"/>
          <w:szCs w:val="22"/>
        </w:rPr>
        <w:t>10WSKzP SPZOZ</w:t>
      </w:r>
      <w:r w:rsidRPr="0047791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47791B">
        <w:rPr>
          <w:rFonts w:ascii="Arial Narrow" w:hAnsi="Arial Narrow"/>
          <w:sz w:val="22"/>
          <w:szCs w:val="22"/>
        </w:rPr>
        <w:t xml:space="preserve"> pkt. 1 i ust. 2</w:t>
      </w:r>
      <w:r w:rsidRPr="0047791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A7102D" w:rsidRPr="0047791B">
        <w:rPr>
          <w:rFonts w:ascii="Arial Narrow" w:hAnsi="Arial Narrow"/>
          <w:sz w:val="22"/>
          <w:szCs w:val="22"/>
        </w:rPr>
        <w:t>(t.j. Dz.U. z 2021r. poz. 1129)</w:t>
      </w:r>
      <w:r w:rsidRPr="0047791B">
        <w:rPr>
          <w:rFonts w:ascii="Arial Narrow" w:hAnsi="Arial Narrow"/>
          <w:sz w:val="22"/>
          <w:szCs w:val="22"/>
        </w:rPr>
        <w:t>, zwanej dalej „ustawą Pzp”</w:t>
      </w:r>
      <w:r w:rsidR="00D26ED6" w:rsidRPr="0047791B">
        <w:rPr>
          <w:rFonts w:ascii="Arial Narrow" w:hAnsi="Arial Narrow"/>
          <w:sz w:val="22"/>
          <w:szCs w:val="22"/>
        </w:rPr>
        <w:t xml:space="preserve">, </w:t>
      </w:r>
      <w:r w:rsidRPr="0047791B">
        <w:rPr>
          <w:rFonts w:ascii="Arial Narrow" w:hAnsi="Arial Narrow"/>
          <w:sz w:val="22"/>
          <w:szCs w:val="22"/>
        </w:rPr>
        <w:t>informuje</w:t>
      </w:r>
      <w:r w:rsidR="00D26ED6" w:rsidRPr="0047791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7791B">
        <w:rPr>
          <w:rFonts w:ascii="Arial Narrow" w:hAnsi="Arial Narrow"/>
          <w:sz w:val="22"/>
          <w:szCs w:val="22"/>
        </w:rPr>
        <w:t>najkorzystniejsz</w:t>
      </w:r>
      <w:r w:rsidR="00D26ED6" w:rsidRPr="0047791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7791B">
        <w:rPr>
          <w:rFonts w:ascii="Arial Narrow" w:hAnsi="Arial Narrow"/>
          <w:sz w:val="22"/>
          <w:szCs w:val="22"/>
        </w:rPr>
        <w:t>ofer</w:t>
      </w:r>
      <w:r w:rsidR="00D26ED6" w:rsidRPr="0047791B">
        <w:rPr>
          <w:rFonts w:ascii="Arial Narrow" w:hAnsi="Arial Narrow"/>
          <w:sz w:val="22"/>
          <w:szCs w:val="22"/>
        </w:rPr>
        <w:t>t</w:t>
      </w:r>
      <w:r w:rsidR="009F0E5C" w:rsidRPr="0047791B">
        <w:rPr>
          <w:rFonts w:ascii="Arial Narrow" w:hAnsi="Arial Narrow"/>
          <w:sz w:val="22"/>
          <w:szCs w:val="22"/>
        </w:rPr>
        <w:t>a</w:t>
      </w:r>
      <w:r w:rsidR="00D26ED6" w:rsidRPr="0047791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A7102D" w:rsidRPr="0047791B" w:rsidTr="0047791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7102D" w:rsidRPr="0047791B" w:rsidRDefault="00A7102D" w:rsidP="00BB70D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7791B">
              <w:rPr>
                <w:rFonts w:ascii="Arial Narrow" w:hAnsi="Arial Narrow"/>
                <w:b/>
                <w:sz w:val="22"/>
                <w:szCs w:val="22"/>
              </w:rPr>
              <w:t>Handel Hurtowy Warzywami i Owocami "EKO-GARDEN" Grzegorz Przybysz</w:t>
            </w:r>
          </w:p>
          <w:p w:rsidR="00A7102D" w:rsidRPr="0047791B" w:rsidRDefault="0047791B" w:rsidP="00BB70D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7791B">
              <w:rPr>
                <w:rFonts w:ascii="Arial Narrow" w:hAnsi="Arial Narrow"/>
                <w:bCs/>
                <w:sz w:val="22"/>
                <w:szCs w:val="22"/>
              </w:rPr>
              <w:t>Przybranowo</w:t>
            </w:r>
            <w:r w:rsidR="00A7102D" w:rsidRPr="0047791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A7102D" w:rsidRPr="0047791B">
              <w:rPr>
                <w:rFonts w:ascii="Arial Narrow" w:hAnsi="Arial Narrow"/>
                <w:bCs/>
                <w:sz w:val="22"/>
                <w:szCs w:val="22"/>
              </w:rPr>
              <w:t>62A</w:t>
            </w:r>
            <w:r w:rsidR="00A7102D" w:rsidRPr="0047791B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="00A7102D" w:rsidRPr="0047791B">
              <w:rPr>
                <w:rFonts w:ascii="Arial Narrow" w:hAnsi="Arial Narrow"/>
                <w:bCs/>
                <w:sz w:val="22"/>
                <w:szCs w:val="22"/>
              </w:rPr>
              <w:t>87-700</w:t>
            </w:r>
            <w:r w:rsidR="00A7102D" w:rsidRPr="0047791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A7102D" w:rsidRPr="0047791B">
              <w:rPr>
                <w:rFonts w:ascii="Arial Narrow" w:hAnsi="Arial Narrow"/>
                <w:bCs/>
                <w:sz w:val="22"/>
                <w:szCs w:val="22"/>
              </w:rPr>
              <w:t>Przybranowo</w:t>
            </w:r>
          </w:p>
          <w:p w:rsidR="00A7102D" w:rsidRPr="0047791B" w:rsidRDefault="00A7102D" w:rsidP="00BB70D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791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7102D" w:rsidRPr="0047791B" w:rsidRDefault="00A7102D" w:rsidP="00BB70D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791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7791B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47791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7791B">
              <w:rPr>
                <w:rFonts w:ascii="Arial Narrow" w:hAnsi="Arial Narrow"/>
                <w:color w:val="000000"/>
                <w:sz w:val="22"/>
                <w:szCs w:val="22"/>
              </w:rPr>
              <w:t>Ziemniaki</w:t>
            </w:r>
            <w:r w:rsidRPr="0047791B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7791B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7791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7791B">
              <w:rPr>
                <w:rFonts w:ascii="Arial Narrow" w:hAnsi="Arial Narrow"/>
                <w:b/>
                <w:sz w:val="22"/>
                <w:szCs w:val="22"/>
              </w:rPr>
              <w:t>38 304.00 zł</w:t>
            </w:r>
            <w:r w:rsidRPr="0047791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7102D" w:rsidRPr="0047791B" w:rsidRDefault="00A7102D" w:rsidP="00BB70D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791B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7102D" w:rsidRPr="0047791B" w:rsidRDefault="00A7102D" w:rsidP="00BB70D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47791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7102D" w:rsidRPr="0047791B" w:rsidTr="0047791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7102D" w:rsidRPr="0047791B" w:rsidRDefault="00A7102D" w:rsidP="00BB70D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7791B">
              <w:rPr>
                <w:rFonts w:ascii="Arial Narrow" w:hAnsi="Arial Narrow"/>
                <w:b/>
                <w:sz w:val="22"/>
                <w:szCs w:val="22"/>
              </w:rPr>
              <w:t>Handel Hurtowy Warzywami i Owocami "EKO-GARDEN" Grzegorz Przybysz</w:t>
            </w:r>
          </w:p>
          <w:p w:rsidR="00A7102D" w:rsidRPr="0047791B" w:rsidRDefault="0047791B" w:rsidP="00BB70D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7791B">
              <w:rPr>
                <w:rFonts w:ascii="Arial Narrow" w:hAnsi="Arial Narrow"/>
                <w:bCs/>
                <w:sz w:val="22"/>
                <w:szCs w:val="22"/>
              </w:rPr>
              <w:t>Przybranowo</w:t>
            </w:r>
            <w:r w:rsidR="00A7102D" w:rsidRPr="0047791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A7102D" w:rsidRPr="0047791B">
              <w:rPr>
                <w:rFonts w:ascii="Arial Narrow" w:hAnsi="Arial Narrow"/>
                <w:bCs/>
                <w:sz w:val="22"/>
                <w:szCs w:val="22"/>
              </w:rPr>
              <w:t>62A</w:t>
            </w:r>
            <w:r w:rsidR="00A7102D" w:rsidRPr="0047791B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="00A7102D" w:rsidRPr="0047791B">
              <w:rPr>
                <w:rFonts w:ascii="Arial Narrow" w:hAnsi="Arial Narrow"/>
                <w:bCs/>
                <w:sz w:val="22"/>
                <w:szCs w:val="22"/>
              </w:rPr>
              <w:t>87-700</w:t>
            </w:r>
            <w:r w:rsidR="00A7102D" w:rsidRPr="0047791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A7102D" w:rsidRPr="0047791B">
              <w:rPr>
                <w:rFonts w:ascii="Arial Narrow" w:hAnsi="Arial Narrow"/>
                <w:bCs/>
                <w:sz w:val="22"/>
                <w:szCs w:val="22"/>
              </w:rPr>
              <w:t>Przybranowo</w:t>
            </w:r>
          </w:p>
          <w:p w:rsidR="00A7102D" w:rsidRPr="0047791B" w:rsidRDefault="00A7102D" w:rsidP="00BB70D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791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7102D" w:rsidRPr="0047791B" w:rsidRDefault="00A7102D" w:rsidP="00BB70D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791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7791B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47791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7791B">
              <w:rPr>
                <w:rFonts w:ascii="Arial Narrow" w:hAnsi="Arial Narrow"/>
                <w:color w:val="000000"/>
                <w:sz w:val="22"/>
                <w:szCs w:val="22"/>
              </w:rPr>
              <w:t>Owoce</w:t>
            </w:r>
            <w:r w:rsidRPr="0047791B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7791B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7791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7791B">
              <w:rPr>
                <w:rFonts w:ascii="Arial Narrow" w:hAnsi="Arial Narrow"/>
                <w:b/>
                <w:sz w:val="22"/>
                <w:szCs w:val="22"/>
              </w:rPr>
              <w:t>5 313.00 zł</w:t>
            </w:r>
            <w:r w:rsidRPr="0047791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7102D" w:rsidRPr="0047791B" w:rsidRDefault="00A7102D" w:rsidP="00BB70D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7791B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7102D" w:rsidRPr="0047791B" w:rsidRDefault="00A7102D" w:rsidP="00BB70D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47791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47791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7791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2693"/>
        <w:gridCol w:w="4394"/>
        <w:gridCol w:w="851"/>
      </w:tblGrid>
      <w:tr w:rsidR="00211A34" w:rsidRPr="0047791B" w:rsidTr="0047791B">
        <w:tc>
          <w:tcPr>
            <w:tcW w:w="1560" w:type="dxa"/>
            <w:shd w:val="clear" w:color="auto" w:fill="F3F3F3"/>
          </w:tcPr>
          <w:p w:rsidR="00211A34" w:rsidRPr="0047791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693" w:type="dxa"/>
            <w:shd w:val="clear" w:color="auto" w:fill="F3F3F3"/>
          </w:tcPr>
          <w:p w:rsidR="00211A34" w:rsidRPr="0047791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4394" w:type="dxa"/>
            <w:shd w:val="clear" w:color="auto" w:fill="F3F3F3"/>
          </w:tcPr>
          <w:p w:rsidR="00211A34" w:rsidRPr="0047791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851" w:type="dxa"/>
            <w:shd w:val="clear" w:color="auto" w:fill="F3F3F3"/>
          </w:tcPr>
          <w:p w:rsidR="00211A34" w:rsidRPr="0047791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7102D" w:rsidRPr="0047791B" w:rsidTr="0047791B">
        <w:tc>
          <w:tcPr>
            <w:tcW w:w="1560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1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7791B">
              <w:rPr>
                <w:rFonts w:ascii="Arial Narrow" w:hAnsi="Arial Narrow"/>
                <w:sz w:val="20"/>
                <w:szCs w:val="20"/>
              </w:rPr>
              <w:t>Ziemniaki</w:t>
            </w:r>
          </w:p>
        </w:tc>
        <w:tc>
          <w:tcPr>
            <w:tcW w:w="2693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7791B">
              <w:rPr>
                <w:rFonts w:ascii="Arial Narrow" w:hAnsi="Arial Narrow"/>
                <w:b/>
                <w:bCs/>
                <w:sz w:val="20"/>
                <w:szCs w:val="20"/>
              </w:rPr>
              <w:t>SARMATA Michał Dębski</w:t>
            </w:r>
          </w:p>
          <w:p w:rsidR="00A7102D" w:rsidRPr="0047791B" w:rsidRDefault="00A7102D" w:rsidP="00BB70D1">
            <w:pPr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Wilcza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7791B">
              <w:rPr>
                <w:rFonts w:ascii="Arial Narrow" w:hAnsi="Arial Narrow"/>
                <w:sz w:val="20"/>
                <w:szCs w:val="20"/>
              </w:rPr>
              <w:t>25/10</w:t>
            </w:r>
          </w:p>
          <w:p w:rsidR="00A7102D" w:rsidRPr="0047791B" w:rsidRDefault="00A7102D" w:rsidP="00BB70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00-544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7791B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4394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1 - Cena - 57.00</w:t>
            </w:r>
          </w:p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7102D" w:rsidRPr="0047791B" w:rsidRDefault="00A7102D" w:rsidP="00BB70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 xml:space="preserve">  97,00</w:t>
            </w:r>
          </w:p>
        </w:tc>
      </w:tr>
      <w:tr w:rsidR="00A7102D" w:rsidRPr="0047791B" w:rsidTr="0047791B">
        <w:tc>
          <w:tcPr>
            <w:tcW w:w="1560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1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7791B">
              <w:rPr>
                <w:rFonts w:ascii="Arial Narrow" w:hAnsi="Arial Narrow"/>
                <w:sz w:val="20"/>
                <w:szCs w:val="20"/>
              </w:rPr>
              <w:t>Ziemniaki</w:t>
            </w:r>
          </w:p>
        </w:tc>
        <w:tc>
          <w:tcPr>
            <w:tcW w:w="2693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7791B">
              <w:rPr>
                <w:rFonts w:ascii="Arial Narrow" w:hAnsi="Arial Narrow"/>
                <w:b/>
                <w:bCs/>
                <w:sz w:val="20"/>
                <w:szCs w:val="20"/>
              </w:rPr>
              <w:t>Handel Hurtowy Warzywami i Owocami "EKO-GARDEN" Grzegorz Przybysz</w:t>
            </w:r>
          </w:p>
          <w:p w:rsidR="00A7102D" w:rsidRPr="0047791B" w:rsidRDefault="0047791B" w:rsidP="00BB70D1">
            <w:pPr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 xml:space="preserve">Przybranowo </w:t>
            </w:r>
            <w:r w:rsidR="00A7102D" w:rsidRPr="0047791B">
              <w:rPr>
                <w:rFonts w:ascii="Arial Narrow" w:hAnsi="Arial Narrow"/>
                <w:sz w:val="20"/>
                <w:szCs w:val="20"/>
              </w:rPr>
              <w:t>62A</w:t>
            </w:r>
          </w:p>
          <w:p w:rsidR="00A7102D" w:rsidRPr="0047791B" w:rsidRDefault="00A7102D" w:rsidP="00BB70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87-700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7791B">
              <w:rPr>
                <w:rFonts w:ascii="Arial Narrow" w:hAnsi="Arial Narrow"/>
                <w:sz w:val="20"/>
                <w:szCs w:val="20"/>
              </w:rPr>
              <w:t>Przybranowo</w:t>
            </w:r>
          </w:p>
        </w:tc>
        <w:tc>
          <w:tcPr>
            <w:tcW w:w="4394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7102D" w:rsidRPr="0047791B" w:rsidRDefault="00A7102D" w:rsidP="00BB70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7102D" w:rsidRPr="0047791B" w:rsidTr="0047791B">
        <w:tc>
          <w:tcPr>
            <w:tcW w:w="1560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1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7791B">
              <w:rPr>
                <w:rFonts w:ascii="Arial Narrow" w:hAnsi="Arial Narrow"/>
                <w:sz w:val="20"/>
                <w:szCs w:val="20"/>
              </w:rPr>
              <w:t>Ziemniaki</w:t>
            </w:r>
          </w:p>
        </w:tc>
        <w:tc>
          <w:tcPr>
            <w:tcW w:w="2693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7791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MAGER </w:t>
            </w:r>
            <w:r w:rsidR="0047791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Sp. k. </w:t>
            </w:r>
          </w:p>
          <w:p w:rsidR="00A7102D" w:rsidRPr="0047791B" w:rsidRDefault="00A7102D" w:rsidP="00BB70D1">
            <w:pPr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Chrobrego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7791B">
              <w:rPr>
                <w:rFonts w:ascii="Arial Narrow" w:hAnsi="Arial Narrow"/>
                <w:sz w:val="20"/>
                <w:szCs w:val="20"/>
              </w:rPr>
              <w:t>105/107</w:t>
            </w:r>
          </w:p>
          <w:p w:rsidR="00A7102D" w:rsidRPr="0047791B" w:rsidRDefault="00A7102D" w:rsidP="00BB70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87-100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7791B">
              <w:rPr>
                <w:rFonts w:ascii="Arial Narrow" w:hAnsi="Arial Narrow"/>
                <w:sz w:val="20"/>
                <w:szCs w:val="20"/>
              </w:rPr>
              <w:t>TORUŃ</w:t>
            </w:r>
          </w:p>
        </w:tc>
        <w:tc>
          <w:tcPr>
            <w:tcW w:w="4394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1 - Cena - 59.48</w:t>
            </w:r>
          </w:p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7102D" w:rsidRPr="0047791B" w:rsidRDefault="00A7102D" w:rsidP="00BB70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 xml:space="preserve">  99,48</w:t>
            </w:r>
          </w:p>
        </w:tc>
      </w:tr>
      <w:tr w:rsidR="00A7102D" w:rsidRPr="0047791B" w:rsidTr="0047791B">
        <w:tc>
          <w:tcPr>
            <w:tcW w:w="1560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lastRenderedPageBreak/>
              <w:t>1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7791B">
              <w:rPr>
                <w:rFonts w:ascii="Arial Narrow" w:hAnsi="Arial Narrow"/>
                <w:sz w:val="20"/>
                <w:szCs w:val="20"/>
              </w:rPr>
              <w:t>Ziemniaki</w:t>
            </w:r>
          </w:p>
        </w:tc>
        <w:tc>
          <w:tcPr>
            <w:tcW w:w="2693" w:type="dxa"/>
            <w:shd w:val="clear" w:color="auto" w:fill="auto"/>
          </w:tcPr>
          <w:p w:rsidR="00A7102D" w:rsidRPr="0047791B" w:rsidRDefault="0047791B" w:rsidP="00BB70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Gospodarstwo Rolno – Ogrodnicze </w:t>
            </w:r>
            <w:r w:rsidR="00A7102D" w:rsidRPr="0047791B">
              <w:rPr>
                <w:rFonts w:ascii="Arial Narrow" w:hAnsi="Arial Narrow"/>
                <w:b/>
                <w:bCs/>
                <w:sz w:val="20"/>
                <w:szCs w:val="20"/>
              </w:rPr>
              <w:t>Wojciech Kalemba</w:t>
            </w:r>
          </w:p>
          <w:p w:rsidR="00A7102D" w:rsidRPr="0047791B" w:rsidRDefault="00A7102D" w:rsidP="00BB70D1">
            <w:pPr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Podzamek Golubski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7791B">
              <w:rPr>
                <w:rFonts w:ascii="Arial Narrow" w:hAnsi="Arial Narrow"/>
                <w:sz w:val="20"/>
                <w:szCs w:val="20"/>
              </w:rPr>
              <w:t>23</w:t>
            </w:r>
          </w:p>
          <w:p w:rsidR="00A7102D" w:rsidRPr="0047791B" w:rsidRDefault="00A7102D" w:rsidP="00BB70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87-400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7791B">
              <w:rPr>
                <w:rFonts w:ascii="Arial Narrow" w:hAnsi="Arial Narrow"/>
                <w:sz w:val="20"/>
                <w:szCs w:val="20"/>
              </w:rPr>
              <w:t>Golub-Dobrzyń</w:t>
            </w:r>
          </w:p>
        </w:tc>
        <w:tc>
          <w:tcPr>
            <w:tcW w:w="4394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1 - Cena - 58.37</w:t>
            </w:r>
          </w:p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7102D" w:rsidRPr="0047791B" w:rsidRDefault="00A7102D" w:rsidP="00BB70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 xml:space="preserve">  98,37</w:t>
            </w:r>
          </w:p>
        </w:tc>
      </w:tr>
      <w:tr w:rsidR="00A7102D" w:rsidRPr="0047791B" w:rsidTr="0047791B">
        <w:tc>
          <w:tcPr>
            <w:tcW w:w="1560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5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7791B">
              <w:rPr>
                <w:rFonts w:ascii="Arial Narrow" w:hAnsi="Arial Narrow"/>
                <w:sz w:val="20"/>
                <w:szCs w:val="20"/>
              </w:rPr>
              <w:t>Owoce</w:t>
            </w:r>
          </w:p>
        </w:tc>
        <w:tc>
          <w:tcPr>
            <w:tcW w:w="2693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7791B">
              <w:rPr>
                <w:rFonts w:ascii="Arial Narrow" w:hAnsi="Arial Narrow"/>
                <w:b/>
                <w:bCs/>
                <w:sz w:val="20"/>
                <w:szCs w:val="20"/>
              </w:rPr>
              <w:t>SARMATA Michał Dębski</w:t>
            </w:r>
          </w:p>
          <w:p w:rsidR="00A7102D" w:rsidRPr="0047791B" w:rsidRDefault="00A7102D" w:rsidP="00BB70D1">
            <w:pPr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Wilcza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7791B">
              <w:rPr>
                <w:rFonts w:ascii="Arial Narrow" w:hAnsi="Arial Narrow"/>
                <w:sz w:val="20"/>
                <w:szCs w:val="20"/>
              </w:rPr>
              <w:t>25/10</w:t>
            </w:r>
          </w:p>
          <w:p w:rsidR="00A7102D" w:rsidRPr="0047791B" w:rsidRDefault="00A7102D" w:rsidP="00BB70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00-544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7791B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4394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1 - Cena - 57.54</w:t>
            </w:r>
          </w:p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7102D" w:rsidRPr="0047791B" w:rsidRDefault="00A7102D" w:rsidP="00BB70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 xml:space="preserve">  97,54</w:t>
            </w:r>
          </w:p>
        </w:tc>
      </w:tr>
      <w:tr w:rsidR="00A7102D" w:rsidRPr="0047791B" w:rsidTr="0047791B">
        <w:tc>
          <w:tcPr>
            <w:tcW w:w="1560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5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7791B">
              <w:rPr>
                <w:rFonts w:ascii="Arial Narrow" w:hAnsi="Arial Narrow"/>
                <w:sz w:val="20"/>
                <w:szCs w:val="20"/>
              </w:rPr>
              <w:t>Owoce</w:t>
            </w:r>
          </w:p>
        </w:tc>
        <w:tc>
          <w:tcPr>
            <w:tcW w:w="2693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7791B">
              <w:rPr>
                <w:rFonts w:ascii="Arial Narrow" w:hAnsi="Arial Narrow"/>
                <w:b/>
                <w:bCs/>
                <w:sz w:val="20"/>
                <w:szCs w:val="20"/>
              </w:rPr>
              <w:t>Handel Hurtowy Warzywami i Owocami "EKO-GARDEN" Grzegorz Przybysz</w:t>
            </w:r>
          </w:p>
          <w:p w:rsidR="00A7102D" w:rsidRPr="0047791B" w:rsidRDefault="0047791B" w:rsidP="00BB70D1">
            <w:pPr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Przybranowo</w:t>
            </w:r>
            <w:r w:rsidR="00A7102D" w:rsidRPr="0047791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A7102D" w:rsidRPr="0047791B">
              <w:rPr>
                <w:rFonts w:ascii="Arial Narrow" w:hAnsi="Arial Narrow"/>
                <w:sz w:val="20"/>
                <w:szCs w:val="20"/>
              </w:rPr>
              <w:t>62A</w:t>
            </w:r>
          </w:p>
          <w:p w:rsidR="00A7102D" w:rsidRPr="0047791B" w:rsidRDefault="00A7102D" w:rsidP="00BB70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87-700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7791B">
              <w:rPr>
                <w:rFonts w:ascii="Arial Narrow" w:hAnsi="Arial Narrow"/>
                <w:sz w:val="20"/>
                <w:szCs w:val="20"/>
              </w:rPr>
              <w:t>Przybranowo</w:t>
            </w:r>
          </w:p>
        </w:tc>
        <w:tc>
          <w:tcPr>
            <w:tcW w:w="4394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7102D" w:rsidRPr="0047791B" w:rsidRDefault="00A7102D" w:rsidP="00BB70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7102D" w:rsidRPr="0047791B" w:rsidTr="0047791B">
        <w:tc>
          <w:tcPr>
            <w:tcW w:w="1560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5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7791B">
              <w:rPr>
                <w:rFonts w:ascii="Arial Narrow" w:hAnsi="Arial Narrow"/>
                <w:sz w:val="20"/>
                <w:szCs w:val="20"/>
              </w:rPr>
              <w:t>Owoce</w:t>
            </w:r>
          </w:p>
        </w:tc>
        <w:tc>
          <w:tcPr>
            <w:tcW w:w="2693" w:type="dxa"/>
            <w:shd w:val="clear" w:color="auto" w:fill="auto"/>
          </w:tcPr>
          <w:p w:rsidR="0047791B" w:rsidRPr="0047791B" w:rsidRDefault="0047791B" w:rsidP="0047791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7791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MAGER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Sp. k. </w:t>
            </w:r>
          </w:p>
          <w:p w:rsidR="00A7102D" w:rsidRPr="0047791B" w:rsidRDefault="00A7102D" w:rsidP="00BB70D1">
            <w:pPr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Chrobrego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7791B">
              <w:rPr>
                <w:rFonts w:ascii="Arial Narrow" w:hAnsi="Arial Narrow"/>
                <w:sz w:val="20"/>
                <w:szCs w:val="20"/>
              </w:rPr>
              <w:t>105/107</w:t>
            </w:r>
          </w:p>
          <w:p w:rsidR="00A7102D" w:rsidRPr="0047791B" w:rsidRDefault="00A7102D" w:rsidP="00BB70D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87-100</w:t>
            </w:r>
            <w:r w:rsidRPr="0047791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7791B">
              <w:rPr>
                <w:rFonts w:ascii="Arial Narrow" w:hAnsi="Arial Narrow"/>
                <w:sz w:val="20"/>
                <w:szCs w:val="20"/>
              </w:rPr>
              <w:t>TORUŃ</w:t>
            </w:r>
          </w:p>
        </w:tc>
        <w:tc>
          <w:tcPr>
            <w:tcW w:w="4394" w:type="dxa"/>
            <w:shd w:val="clear" w:color="auto" w:fill="auto"/>
          </w:tcPr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1 - Cena - 56.59</w:t>
            </w:r>
          </w:p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A7102D" w:rsidRPr="0047791B" w:rsidRDefault="00A7102D" w:rsidP="00BB70D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7102D" w:rsidRPr="0047791B" w:rsidRDefault="00A7102D" w:rsidP="00BB70D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7791B">
              <w:rPr>
                <w:rFonts w:ascii="Arial Narrow" w:hAnsi="Arial Narrow"/>
                <w:sz w:val="20"/>
                <w:szCs w:val="20"/>
              </w:rPr>
              <w:t xml:space="preserve">  96,59</w:t>
            </w:r>
          </w:p>
        </w:tc>
      </w:tr>
    </w:tbl>
    <w:p w:rsidR="00AE0008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47791B">
        <w:rPr>
          <w:rFonts w:ascii="Arial Narrow" w:hAnsi="Arial Narrow"/>
          <w:i/>
          <w:sz w:val="22"/>
          <w:szCs w:val="22"/>
        </w:rPr>
        <w:t>Zamawiający</w:t>
      </w: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P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AE0008" w:rsidRDefault="00AE0008" w:rsidP="00AE0008">
      <w:pPr>
        <w:rPr>
          <w:rFonts w:ascii="Arial Narrow" w:hAnsi="Arial Narrow"/>
          <w:sz w:val="22"/>
          <w:szCs w:val="22"/>
        </w:rPr>
      </w:pPr>
    </w:p>
    <w:p w:rsidR="00B464D3" w:rsidRDefault="00AE0008" w:rsidP="00AE000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AE0008" w:rsidRDefault="00AE0008" w:rsidP="00AE000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AE0008" w:rsidRDefault="00AE0008" w:rsidP="00AE000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AE0008" w:rsidRDefault="00AE0008" w:rsidP="00AE000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AE0008" w:rsidRPr="00AE0008" w:rsidRDefault="00AE0008" w:rsidP="00AE000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2021-09-28</w:t>
      </w:r>
    </w:p>
    <w:sectPr w:rsidR="00AE0008" w:rsidRPr="00AE000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7466" w:rsidRDefault="00147466">
      <w:r>
        <w:separator/>
      </w:r>
    </w:p>
  </w:endnote>
  <w:endnote w:type="continuationSeparator" w:id="1">
    <w:p w:rsidR="00147466" w:rsidRDefault="001474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7466" w:rsidRDefault="00147466">
      <w:r>
        <w:separator/>
      </w:r>
    </w:p>
  </w:footnote>
  <w:footnote w:type="continuationSeparator" w:id="1">
    <w:p w:rsidR="00147466" w:rsidRDefault="001474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Pr="0047791B" w:rsidRDefault="0047791B">
    <w:pPr>
      <w:pStyle w:val="Nagwek"/>
      <w:rPr>
        <w:rFonts w:ascii="Arial Narrow" w:hAnsi="Arial Narrow"/>
      </w:rPr>
    </w:pPr>
    <w:r w:rsidRPr="0047791B">
      <w:rPr>
        <w:rFonts w:ascii="Arial Narrow" w:hAnsi="Arial Narrow"/>
      </w:rPr>
      <w:t>Sprawa nr: 120/2021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102D"/>
    <w:rsid w:val="00022322"/>
    <w:rsid w:val="00042497"/>
    <w:rsid w:val="000C1E6F"/>
    <w:rsid w:val="000E4E56"/>
    <w:rsid w:val="0014746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7791B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7102D"/>
    <w:rsid w:val="00A91321"/>
    <w:rsid w:val="00AA02AC"/>
    <w:rsid w:val="00AE0008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476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1601-01-01T00:00:00Z</cp:lastPrinted>
  <dcterms:created xsi:type="dcterms:W3CDTF">2021-09-28T11:01:00Z</dcterms:created>
  <dcterms:modified xsi:type="dcterms:W3CDTF">2021-09-28T11:06:00Z</dcterms:modified>
</cp:coreProperties>
</file>