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C03" w:rsidRPr="00BC1AFB" w:rsidRDefault="00205FD6" w:rsidP="00BC1AFB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450ECA">
        <w:rPr>
          <w:b/>
          <w:bCs/>
        </w:rPr>
        <w:t>KA-2/0</w:t>
      </w:r>
      <w:r w:rsidR="00F008C8">
        <w:rPr>
          <w:b/>
          <w:bCs/>
        </w:rPr>
        <w:t>75</w:t>
      </w:r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BC1AFB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F008C8" w:rsidRPr="00F008C8">
        <w:rPr>
          <w:rFonts w:ascii="Times New Roman" w:hAnsi="Times New Roman"/>
          <w:b/>
        </w:rPr>
        <w:t>Dostawa mebli do laboratorium Katedry Kształtowania Środowiska Mieszkaniowego Politechniki Krakowskiej</w:t>
      </w:r>
      <w:bookmarkStart w:id="0" w:name="_GoBack"/>
      <w:bookmarkEnd w:id="0"/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BC1AFB" w:rsidRDefault="00205FD6" w:rsidP="00FE3A65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E35" w:rsidRDefault="00710E35">
      <w:pPr>
        <w:spacing w:after="0" w:line="240" w:lineRule="auto"/>
      </w:pPr>
      <w:r>
        <w:separator/>
      </w:r>
    </w:p>
  </w:endnote>
  <w:endnote w:type="continuationSeparator" w:id="0">
    <w:p w:rsidR="00710E35" w:rsidRDefault="0071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0E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0E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710E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E35" w:rsidRDefault="00710E35">
      <w:pPr>
        <w:spacing w:after="0" w:line="240" w:lineRule="auto"/>
      </w:pPr>
      <w:r>
        <w:separator/>
      </w:r>
    </w:p>
  </w:footnote>
  <w:footnote w:type="continuationSeparator" w:id="0">
    <w:p w:rsidR="00710E35" w:rsidRDefault="00710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A28"/>
    <w:rsid w:val="001951C9"/>
    <w:rsid w:val="00205FD6"/>
    <w:rsid w:val="00382A28"/>
    <w:rsid w:val="004475CC"/>
    <w:rsid w:val="00450ECA"/>
    <w:rsid w:val="00551FA9"/>
    <w:rsid w:val="005B488A"/>
    <w:rsid w:val="005F7BAA"/>
    <w:rsid w:val="00710E35"/>
    <w:rsid w:val="008F13F6"/>
    <w:rsid w:val="009267B7"/>
    <w:rsid w:val="009E06F5"/>
    <w:rsid w:val="00BC1AFB"/>
    <w:rsid w:val="00CA7C03"/>
    <w:rsid w:val="00D2173B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F9E4B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Małgorzata Waligórska</cp:lastModifiedBy>
  <cp:revision>4</cp:revision>
  <cp:lastPrinted>2021-08-10T08:37:00Z</cp:lastPrinted>
  <dcterms:created xsi:type="dcterms:W3CDTF">2021-08-18T19:20:00Z</dcterms:created>
  <dcterms:modified xsi:type="dcterms:W3CDTF">2021-09-24T09:52:00Z</dcterms:modified>
</cp:coreProperties>
</file>